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0DA" w:rsidRDefault="003F10DA" w:rsidP="0098293E">
      <w:pPr>
        <w:ind w:left="142"/>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8.75pt;height:689.25pt">
            <v:imagedata r:id="rId7" o:title=""/>
          </v:shape>
        </w:pict>
      </w:r>
    </w:p>
    <w:p w:rsidR="003F10DA" w:rsidRDefault="003F10DA" w:rsidP="000410F4">
      <w:pPr>
        <w:rPr>
          <w:noProof/>
          <w:u w:val="single"/>
        </w:rPr>
      </w:pPr>
    </w:p>
    <w:p w:rsidR="003F10DA" w:rsidRDefault="003F10DA" w:rsidP="000410F4">
      <w:pPr>
        <w:rPr>
          <w:noProof/>
          <w:u w:val="single"/>
        </w:rPr>
      </w:pPr>
    </w:p>
    <w:p w:rsidR="003F10DA" w:rsidRDefault="003F10DA" w:rsidP="000410F4">
      <w:pPr>
        <w:rPr>
          <w:noProof/>
          <w:u w:val="single"/>
        </w:rPr>
      </w:pPr>
    </w:p>
    <w:p w:rsidR="003F10DA" w:rsidRDefault="003F10DA" w:rsidP="000410F4">
      <w:pPr>
        <w:rPr>
          <w:noProof/>
          <w:u w:val="single"/>
        </w:rPr>
      </w:pPr>
    </w:p>
    <w:p w:rsidR="003F10DA" w:rsidRDefault="003F10DA" w:rsidP="000410F4">
      <w:pPr>
        <w:rPr>
          <w:noProof/>
          <w:u w:val="single"/>
        </w:rPr>
      </w:pPr>
    </w:p>
    <w:p w:rsidR="003F10DA" w:rsidRPr="0098293E" w:rsidRDefault="003F10DA" w:rsidP="000410F4">
      <w:pPr>
        <w:rPr>
          <w:noProof/>
          <w:u w:val="single"/>
        </w:rPr>
      </w:pPr>
    </w:p>
    <w:p w:rsidR="003F10DA" w:rsidRPr="00F34301" w:rsidRDefault="003F10DA" w:rsidP="00F34301">
      <w:pPr>
        <w:ind w:left="1260" w:hanging="1260"/>
        <w:jc w:val="center"/>
        <w:rPr>
          <w:sz w:val="28"/>
          <w:szCs w:val="28"/>
        </w:rPr>
      </w:pPr>
      <w:r>
        <w:rPr>
          <w:b/>
          <w:sz w:val="40"/>
          <w:szCs w:val="40"/>
        </w:rPr>
        <w:t>Содержание:</w:t>
      </w:r>
    </w:p>
    <w:p w:rsidR="003F10DA" w:rsidRDefault="003F10DA" w:rsidP="007E16BC">
      <w:pPr>
        <w:spacing w:line="360" w:lineRule="auto"/>
        <w:jc w:val="both"/>
        <w:rPr>
          <w:sz w:val="28"/>
          <w:szCs w:val="28"/>
        </w:rPr>
      </w:pPr>
    </w:p>
    <w:p w:rsidR="003F10DA" w:rsidRDefault="003F10DA" w:rsidP="007E16BC">
      <w:pPr>
        <w:spacing w:line="360" w:lineRule="auto"/>
        <w:jc w:val="both"/>
        <w:rPr>
          <w:sz w:val="28"/>
          <w:szCs w:val="28"/>
        </w:rPr>
      </w:pPr>
      <w:r>
        <w:rPr>
          <w:sz w:val="28"/>
          <w:szCs w:val="28"/>
        </w:rPr>
        <w:t>1. Работа с кадрами</w:t>
      </w:r>
    </w:p>
    <w:p w:rsidR="003F10DA" w:rsidRDefault="003F10DA" w:rsidP="007E16BC">
      <w:pPr>
        <w:spacing w:line="360" w:lineRule="auto"/>
        <w:jc w:val="both"/>
        <w:rPr>
          <w:sz w:val="28"/>
          <w:szCs w:val="28"/>
        </w:rPr>
      </w:pPr>
      <w:r>
        <w:rPr>
          <w:sz w:val="28"/>
          <w:szCs w:val="28"/>
        </w:rPr>
        <w:t>1.1.Расстановка педагогических кадров на 2022-2023 учебный год</w:t>
      </w:r>
    </w:p>
    <w:p w:rsidR="003F10DA" w:rsidRDefault="003F10DA" w:rsidP="007E16BC">
      <w:pPr>
        <w:spacing w:line="360" w:lineRule="auto"/>
        <w:jc w:val="both"/>
        <w:rPr>
          <w:sz w:val="28"/>
          <w:szCs w:val="28"/>
        </w:rPr>
      </w:pPr>
      <w:r>
        <w:rPr>
          <w:sz w:val="28"/>
          <w:szCs w:val="28"/>
        </w:rPr>
        <w:t>1.2.Планирование работы по самообразованию педагогов</w:t>
      </w:r>
    </w:p>
    <w:p w:rsidR="003F10DA" w:rsidRDefault="003F10DA" w:rsidP="007E16BC">
      <w:pPr>
        <w:spacing w:line="360" w:lineRule="auto"/>
        <w:jc w:val="both"/>
        <w:rPr>
          <w:sz w:val="28"/>
          <w:szCs w:val="28"/>
        </w:rPr>
      </w:pPr>
      <w:r>
        <w:rPr>
          <w:sz w:val="28"/>
          <w:szCs w:val="28"/>
        </w:rPr>
        <w:t>2.Педсоветы. Общие собрания сотрудников</w:t>
      </w:r>
    </w:p>
    <w:p w:rsidR="003F10DA" w:rsidRDefault="003F10DA" w:rsidP="007E16BC">
      <w:pPr>
        <w:spacing w:line="360" w:lineRule="auto"/>
        <w:jc w:val="both"/>
        <w:rPr>
          <w:sz w:val="28"/>
          <w:szCs w:val="28"/>
        </w:rPr>
      </w:pPr>
      <w:r>
        <w:rPr>
          <w:sz w:val="28"/>
          <w:szCs w:val="28"/>
        </w:rPr>
        <w:t>3.Семинары, практикумы, тренинги</w:t>
      </w:r>
    </w:p>
    <w:p w:rsidR="003F10DA" w:rsidRDefault="003F10DA" w:rsidP="007E16BC">
      <w:pPr>
        <w:spacing w:line="360" w:lineRule="auto"/>
        <w:jc w:val="both"/>
        <w:rPr>
          <w:sz w:val="28"/>
          <w:szCs w:val="28"/>
        </w:rPr>
      </w:pPr>
      <w:r>
        <w:rPr>
          <w:sz w:val="28"/>
          <w:szCs w:val="28"/>
        </w:rPr>
        <w:t>4.Консультации</w:t>
      </w:r>
    </w:p>
    <w:p w:rsidR="003F10DA" w:rsidRDefault="003F10DA" w:rsidP="007E16BC">
      <w:pPr>
        <w:spacing w:line="360" w:lineRule="auto"/>
        <w:jc w:val="both"/>
        <w:rPr>
          <w:sz w:val="28"/>
          <w:szCs w:val="28"/>
        </w:rPr>
      </w:pPr>
      <w:r>
        <w:rPr>
          <w:sz w:val="28"/>
          <w:szCs w:val="28"/>
        </w:rPr>
        <w:t>5.Открытые просмотры педагогической деятельности</w:t>
      </w:r>
    </w:p>
    <w:p w:rsidR="003F10DA" w:rsidRDefault="003F10DA" w:rsidP="007E16BC">
      <w:pPr>
        <w:spacing w:line="360" w:lineRule="auto"/>
        <w:jc w:val="both"/>
        <w:rPr>
          <w:sz w:val="28"/>
          <w:szCs w:val="28"/>
        </w:rPr>
      </w:pPr>
      <w:r>
        <w:rPr>
          <w:sz w:val="28"/>
          <w:szCs w:val="28"/>
        </w:rPr>
        <w:t>5.1.Просмотры открытых занятий по изучению специальных предметов</w:t>
      </w:r>
    </w:p>
    <w:p w:rsidR="003F10DA" w:rsidRDefault="003F10DA" w:rsidP="007E16BC">
      <w:pPr>
        <w:spacing w:line="360" w:lineRule="auto"/>
        <w:jc w:val="both"/>
        <w:rPr>
          <w:sz w:val="28"/>
          <w:szCs w:val="28"/>
        </w:rPr>
      </w:pPr>
      <w:r w:rsidRPr="00BC61B0">
        <w:rPr>
          <w:sz w:val="28"/>
          <w:szCs w:val="28"/>
        </w:rPr>
        <w:t>6.</w:t>
      </w:r>
      <w:r>
        <w:rPr>
          <w:sz w:val="28"/>
          <w:szCs w:val="28"/>
        </w:rPr>
        <w:t>План-график контроля</w:t>
      </w:r>
    </w:p>
    <w:p w:rsidR="003F10DA" w:rsidRDefault="003F10DA" w:rsidP="007E16BC">
      <w:pPr>
        <w:spacing w:line="360" w:lineRule="auto"/>
        <w:jc w:val="both"/>
        <w:rPr>
          <w:sz w:val="28"/>
          <w:szCs w:val="28"/>
        </w:rPr>
      </w:pPr>
      <w:r>
        <w:rPr>
          <w:sz w:val="28"/>
          <w:szCs w:val="28"/>
        </w:rPr>
        <w:t>7.Тематический план детского сада</w:t>
      </w:r>
    </w:p>
    <w:p w:rsidR="003F10DA" w:rsidRDefault="003F10DA" w:rsidP="007E16BC">
      <w:pPr>
        <w:spacing w:line="360" w:lineRule="auto"/>
        <w:jc w:val="both"/>
        <w:rPr>
          <w:sz w:val="28"/>
          <w:szCs w:val="28"/>
        </w:rPr>
      </w:pPr>
      <w:r>
        <w:rPr>
          <w:sz w:val="28"/>
          <w:szCs w:val="28"/>
        </w:rPr>
        <w:t>8.Праздники, развлечения</w:t>
      </w:r>
      <w:r>
        <w:rPr>
          <w:sz w:val="28"/>
          <w:szCs w:val="28"/>
          <w:lang w:val="tt-RU"/>
        </w:rPr>
        <w:t xml:space="preserve">, акции, экскурсии </w:t>
      </w:r>
      <w:r>
        <w:rPr>
          <w:sz w:val="28"/>
          <w:szCs w:val="28"/>
        </w:rPr>
        <w:t>и досуги</w:t>
      </w:r>
    </w:p>
    <w:p w:rsidR="003F10DA" w:rsidRDefault="003F10DA" w:rsidP="007E16BC">
      <w:pPr>
        <w:spacing w:line="360" w:lineRule="auto"/>
        <w:jc w:val="both"/>
        <w:rPr>
          <w:sz w:val="28"/>
          <w:szCs w:val="28"/>
          <w:lang w:val="tt-RU"/>
        </w:rPr>
      </w:pPr>
      <w:r>
        <w:rPr>
          <w:sz w:val="28"/>
          <w:szCs w:val="28"/>
        </w:rPr>
        <w:t>9.Выставки и конкурсы</w:t>
      </w:r>
    </w:p>
    <w:p w:rsidR="003F10DA" w:rsidRDefault="003F10DA" w:rsidP="007E16BC">
      <w:pPr>
        <w:spacing w:line="360" w:lineRule="auto"/>
        <w:jc w:val="both"/>
        <w:rPr>
          <w:sz w:val="28"/>
          <w:szCs w:val="28"/>
        </w:rPr>
      </w:pPr>
      <w:r w:rsidRPr="000F0D9D">
        <w:rPr>
          <w:sz w:val="28"/>
          <w:szCs w:val="28"/>
          <w:lang w:val="tt-RU"/>
        </w:rPr>
        <w:t>10.План по профилактике</w:t>
      </w:r>
      <w:r>
        <w:rPr>
          <w:sz w:val="28"/>
          <w:szCs w:val="28"/>
          <w:lang w:val="tt-RU"/>
        </w:rPr>
        <w:t xml:space="preserve"> детского доро</w:t>
      </w:r>
      <w:r>
        <w:rPr>
          <w:sz w:val="28"/>
          <w:szCs w:val="28"/>
        </w:rPr>
        <w:t>жно-транспортного травматизма</w:t>
      </w:r>
    </w:p>
    <w:p w:rsidR="003F10DA" w:rsidRDefault="003F10DA" w:rsidP="007E16BC">
      <w:pPr>
        <w:spacing w:line="360" w:lineRule="auto"/>
        <w:jc w:val="both"/>
        <w:rPr>
          <w:sz w:val="28"/>
          <w:szCs w:val="28"/>
        </w:rPr>
      </w:pPr>
      <w:r>
        <w:rPr>
          <w:sz w:val="28"/>
          <w:szCs w:val="28"/>
        </w:rPr>
        <w:t>11.Оснащение методической литературой, работа с педагогами</w:t>
      </w:r>
    </w:p>
    <w:p w:rsidR="003F10DA" w:rsidRDefault="003F10DA" w:rsidP="004D378B">
      <w:pPr>
        <w:spacing w:line="360" w:lineRule="auto"/>
        <w:jc w:val="both"/>
        <w:rPr>
          <w:sz w:val="28"/>
          <w:szCs w:val="28"/>
        </w:rPr>
      </w:pPr>
      <w:r>
        <w:rPr>
          <w:sz w:val="28"/>
          <w:szCs w:val="28"/>
        </w:rPr>
        <w:t xml:space="preserve"> 12.Взаимодействие детского сада с семьей и другими общественными организациями</w:t>
      </w:r>
    </w:p>
    <w:p w:rsidR="003F10DA" w:rsidRPr="007066A7" w:rsidRDefault="003F10DA" w:rsidP="003C1C8C">
      <w:pPr>
        <w:spacing w:line="360" w:lineRule="auto"/>
        <w:jc w:val="both"/>
        <w:rPr>
          <w:bCs/>
          <w:sz w:val="28"/>
          <w:szCs w:val="28"/>
        </w:rPr>
      </w:pPr>
      <w:r>
        <w:rPr>
          <w:bCs/>
          <w:sz w:val="28"/>
          <w:szCs w:val="28"/>
        </w:rPr>
        <w:t>12</w:t>
      </w:r>
      <w:r w:rsidRPr="007066A7">
        <w:rPr>
          <w:bCs/>
          <w:sz w:val="28"/>
          <w:szCs w:val="28"/>
        </w:rPr>
        <w:t xml:space="preserve">.1.Социальный паспорт семей воспитанников,  </w:t>
      </w:r>
    </w:p>
    <w:p w:rsidR="003F10DA" w:rsidRPr="007066A7" w:rsidRDefault="003F10DA" w:rsidP="004D378B">
      <w:pPr>
        <w:spacing w:line="360" w:lineRule="auto"/>
        <w:jc w:val="both"/>
        <w:rPr>
          <w:bCs/>
          <w:sz w:val="28"/>
          <w:szCs w:val="28"/>
        </w:rPr>
      </w:pPr>
      <w:r>
        <w:rPr>
          <w:bCs/>
          <w:sz w:val="28"/>
          <w:szCs w:val="28"/>
        </w:rPr>
        <w:t>посещающих   МБДОУ</w:t>
      </w:r>
      <w:r w:rsidRPr="007066A7">
        <w:rPr>
          <w:bCs/>
          <w:sz w:val="28"/>
          <w:szCs w:val="28"/>
        </w:rPr>
        <w:t>«</w:t>
      </w:r>
      <w:r>
        <w:rPr>
          <w:bCs/>
          <w:sz w:val="28"/>
          <w:szCs w:val="28"/>
        </w:rPr>
        <w:t>Корсабашский детский сад «Кояшкай</w:t>
      </w:r>
      <w:r w:rsidRPr="007066A7">
        <w:rPr>
          <w:bCs/>
          <w:sz w:val="28"/>
          <w:szCs w:val="28"/>
        </w:rPr>
        <w:t>»</w:t>
      </w:r>
    </w:p>
    <w:p w:rsidR="003F10DA" w:rsidRPr="00700841" w:rsidRDefault="003F10DA" w:rsidP="00700841">
      <w:pPr>
        <w:spacing w:line="360" w:lineRule="auto"/>
        <w:jc w:val="both"/>
        <w:rPr>
          <w:sz w:val="28"/>
          <w:szCs w:val="28"/>
        </w:rPr>
      </w:pPr>
      <w:r>
        <w:rPr>
          <w:sz w:val="28"/>
          <w:szCs w:val="28"/>
        </w:rPr>
        <w:t>13.</w:t>
      </w:r>
      <w:r w:rsidRPr="00700841">
        <w:rPr>
          <w:sz w:val="28"/>
          <w:szCs w:val="28"/>
        </w:rPr>
        <w:t>Админ</w:t>
      </w:r>
      <w:r>
        <w:rPr>
          <w:sz w:val="28"/>
          <w:szCs w:val="28"/>
        </w:rPr>
        <w:t>истративно-хозяйственная работа</w:t>
      </w:r>
    </w:p>
    <w:p w:rsidR="003F10DA" w:rsidRDefault="003F10DA" w:rsidP="007E16BC">
      <w:pPr>
        <w:spacing w:line="360" w:lineRule="auto"/>
        <w:ind w:left="900" w:hanging="900"/>
        <w:rPr>
          <w:sz w:val="28"/>
          <w:szCs w:val="28"/>
        </w:rPr>
      </w:pPr>
      <w:r>
        <w:rPr>
          <w:sz w:val="28"/>
          <w:szCs w:val="28"/>
        </w:rPr>
        <w:t xml:space="preserve">14. План по подготовке детского сада к осенне-зимней эксплуатации </w:t>
      </w:r>
    </w:p>
    <w:p w:rsidR="003F10DA" w:rsidRDefault="003F10DA" w:rsidP="007E16BC">
      <w:pPr>
        <w:spacing w:line="360" w:lineRule="auto"/>
        <w:ind w:left="900" w:hanging="900"/>
        <w:rPr>
          <w:sz w:val="28"/>
          <w:szCs w:val="28"/>
        </w:rPr>
      </w:pPr>
      <w:r>
        <w:rPr>
          <w:sz w:val="28"/>
          <w:szCs w:val="28"/>
        </w:rPr>
        <w:t>на 2022-2023 учебный год</w:t>
      </w:r>
    </w:p>
    <w:p w:rsidR="003F10DA" w:rsidRDefault="003F10DA" w:rsidP="007E16BC">
      <w:pPr>
        <w:spacing w:line="360" w:lineRule="auto"/>
        <w:rPr>
          <w:sz w:val="28"/>
          <w:szCs w:val="28"/>
        </w:rPr>
      </w:pPr>
      <w:r>
        <w:rPr>
          <w:sz w:val="28"/>
          <w:szCs w:val="28"/>
        </w:rPr>
        <w:t>15.Общественно-профсоюзная работа</w:t>
      </w:r>
    </w:p>
    <w:p w:rsidR="003F10DA" w:rsidRDefault="003F10DA" w:rsidP="007E16BC">
      <w:pPr>
        <w:jc w:val="center"/>
        <w:rPr>
          <w:sz w:val="32"/>
          <w:szCs w:val="32"/>
        </w:rPr>
      </w:pPr>
    </w:p>
    <w:p w:rsidR="003F10DA" w:rsidRDefault="003F10DA" w:rsidP="007E16BC">
      <w:pPr>
        <w:jc w:val="center"/>
        <w:rPr>
          <w:sz w:val="32"/>
          <w:szCs w:val="32"/>
        </w:rPr>
      </w:pPr>
    </w:p>
    <w:p w:rsidR="003F10DA" w:rsidRDefault="003F10DA" w:rsidP="007E16BC">
      <w:pPr>
        <w:jc w:val="center"/>
        <w:rPr>
          <w:sz w:val="32"/>
          <w:szCs w:val="32"/>
        </w:rPr>
      </w:pPr>
    </w:p>
    <w:p w:rsidR="003F10DA" w:rsidRDefault="003F10DA" w:rsidP="007E16BC">
      <w:pPr>
        <w:jc w:val="center"/>
        <w:rPr>
          <w:sz w:val="32"/>
          <w:szCs w:val="32"/>
        </w:rPr>
      </w:pPr>
    </w:p>
    <w:p w:rsidR="003F10DA" w:rsidRDefault="003F10DA" w:rsidP="007E16BC">
      <w:pPr>
        <w:jc w:val="center"/>
        <w:rPr>
          <w:sz w:val="32"/>
          <w:szCs w:val="32"/>
        </w:rPr>
      </w:pPr>
    </w:p>
    <w:p w:rsidR="003F10DA" w:rsidRDefault="003F10DA" w:rsidP="007E16BC">
      <w:pPr>
        <w:jc w:val="center"/>
        <w:rPr>
          <w:sz w:val="32"/>
          <w:szCs w:val="32"/>
        </w:rPr>
      </w:pPr>
    </w:p>
    <w:p w:rsidR="003F10DA" w:rsidRDefault="003F10DA" w:rsidP="007E16BC">
      <w:pPr>
        <w:jc w:val="center"/>
        <w:rPr>
          <w:sz w:val="32"/>
          <w:szCs w:val="32"/>
        </w:rPr>
      </w:pPr>
    </w:p>
    <w:p w:rsidR="003F10DA" w:rsidRDefault="003F10DA" w:rsidP="007E16BC">
      <w:pPr>
        <w:jc w:val="center"/>
        <w:rPr>
          <w:sz w:val="32"/>
          <w:szCs w:val="32"/>
        </w:rPr>
      </w:pPr>
    </w:p>
    <w:p w:rsidR="003F10DA" w:rsidRDefault="003F10DA" w:rsidP="007E16BC">
      <w:pPr>
        <w:jc w:val="center"/>
        <w:rPr>
          <w:sz w:val="32"/>
          <w:szCs w:val="32"/>
        </w:rPr>
      </w:pPr>
    </w:p>
    <w:p w:rsidR="003F10DA" w:rsidRDefault="003F10DA" w:rsidP="007E16BC">
      <w:pPr>
        <w:rPr>
          <w:b/>
          <w:sz w:val="28"/>
          <w:szCs w:val="28"/>
        </w:rPr>
      </w:pPr>
    </w:p>
    <w:p w:rsidR="003F10DA" w:rsidRDefault="003F10DA" w:rsidP="00AE53FF">
      <w:pPr>
        <w:jc w:val="center"/>
        <w:rPr>
          <w:b/>
          <w:sz w:val="32"/>
          <w:szCs w:val="32"/>
        </w:rPr>
      </w:pPr>
      <w:r>
        <w:rPr>
          <w:b/>
          <w:sz w:val="32"/>
          <w:szCs w:val="32"/>
        </w:rPr>
        <w:t>Основные задачи работы детского сада.</w:t>
      </w:r>
    </w:p>
    <w:p w:rsidR="003F10DA" w:rsidRDefault="003F10DA" w:rsidP="007E16BC">
      <w:pPr>
        <w:jc w:val="center"/>
        <w:rPr>
          <w:b/>
          <w:sz w:val="32"/>
          <w:szCs w:val="32"/>
        </w:rPr>
      </w:pPr>
    </w:p>
    <w:p w:rsidR="003F10DA" w:rsidRPr="003404E2" w:rsidRDefault="003F10DA" w:rsidP="00F34301">
      <w:pPr>
        <w:jc w:val="center"/>
        <w:rPr>
          <w:b/>
          <w:sz w:val="28"/>
          <w:szCs w:val="28"/>
        </w:rPr>
      </w:pPr>
      <w:r w:rsidRPr="003404E2">
        <w:rPr>
          <w:b/>
          <w:sz w:val="28"/>
          <w:szCs w:val="28"/>
        </w:rPr>
        <w:t>Цель:</w:t>
      </w:r>
    </w:p>
    <w:p w:rsidR="003F10DA" w:rsidRPr="000410F4" w:rsidRDefault="003F10DA" w:rsidP="00811152">
      <w:pPr>
        <w:jc w:val="center"/>
        <w:rPr>
          <w:b/>
          <w:i/>
          <w:sz w:val="28"/>
          <w:szCs w:val="28"/>
          <w:highlight w:val="yellow"/>
        </w:rPr>
      </w:pPr>
      <w:r w:rsidRPr="000410F4">
        <w:rPr>
          <w:b/>
          <w:i/>
          <w:color w:val="000000"/>
          <w:sz w:val="28"/>
          <w:szCs w:val="28"/>
          <w:shd w:val="clear" w:color="auto" w:fill="FFFFFF"/>
        </w:rPr>
        <w:t>«Способствовать развитию способностей и творческого потенциала каждого ребенка как субъекта отношений с самим собой, другими детьми, взрослыми и миром через создание благоприятных условий в соответствии с их возрастными и индивидуальными особенностями и склонностями»</w:t>
      </w:r>
    </w:p>
    <w:p w:rsidR="003F10DA" w:rsidRPr="000410F4" w:rsidRDefault="003F10DA" w:rsidP="00E34D10">
      <w:pPr>
        <w:jc w:val="center"/>
        <w:rPr>
          <w:b/>
          <w:i/>
          <w:sz w:val="28"/>
          <w:szCs w:val="28"/>
        </w:rPr>
      </w:pPr>
    </w:p>
    <w:p w:rsidR="003F10DA" w:rsidRPr="003404E2" w:rsidRDefault="003F10DA" w:rsidP="00F34301">
      <w:pPr>
        <w:jc w:val="center"/>
        <w:rPr>
          <w:b/>
          <w:sz w:val="28"/>
          <w:szCs w:val="28"/>
        </w:rPr>
      </w:pPr>
    </w:p>
    <w:p w:rsidR="003F10DA" w:rsidRPr="003404E2" w:rsidRDefault="003F10DA" w:rsidP="005D7907">
      <w:pPr>
        <w:jc w:val="both"/>
        <w:rPr>
          <w:b/>
          <w:i/>
          <w:sz w:val="28"/>
          <w:szCs w:val="28"/>
          <w:highlight w:val="yellow"/>
        </w:rPr>
      </w:pPr>
    </w:p>
    <w:p w:rsidR="003F10DA" w:rsidRPr="003404E2" w:rsidRDefault="003F10DA" w:rsidP="00786733">
      <w:pPr>
        <w:spacing w:line="360" w:lineRule="auto"/>
        <w:jc w:val="center"/>
        <w:rPr>
          <w:b/>
          <w:sz w:val="28"/>
          <w:szCs w:val="28"/>
        </w:rPr>
      </w:pPr>
      <w:r w:rsidRPr="003404E2">
        <w:rPr>
          <w:b/>
          <w:sz w:val="28"/>
          <w:szCs w:val="28"/>
        </w:rPr>
        <w:t>Задачи:</w:t>
      </w:r>
    </w:p>
    <w:p w:rsidR="003F10DA" w:rsidRPr="003404E2" w:rsidRDefault="003F10DA" w:rsidP="00C55A30">
      <w:pPr>
        <w:autoSpaceDE w:val="0"/>
        <w:autoSpaceDN w:val="0"/>
        <w:adjustRightInd w:val="0"/>
        <w:ind w:left="360"/>
        <w:rPr>
          <w:sz w:val="28"/>
          <w:szCs w:val="28"/>
          <w:lang w:eastAsia="en-US"/>
        </w:rPr>
      </w:pPr>
    </w:p>
    <w:p w:rsidR="003F10DA" w:rsidRPr="000410F4" w:rsidRDefault="003F10DA" w:rsidP="00811152">
      <w:pPr>
        <w:spacing w:line="360" w:lineRule="auto"/>
        <w:rPr>
          <w:sz w:val="28"/>
          <w:szCs w:val="28"/>
        </w:rPr>
      </w:pPr>
      <w:r w:rsidRPr="000410F4">
        <w:rPr>
          <w:sz w:val="28"/>
          <w:szCs w:val="28"/>
        </w:rPr>
        <w:t>1.Повышать квалификацию, профессиональное мастерство педагогических кадров в соответствии с требованиями профессионального стандарта «Педагог». Стимулировать развитие у педагогов проектировочных, творческих, интеллектуальных, профессиональных знаний и умений через нетрадиционные формы методической работы, ориентируя их на организацию образовательного процесса в соответствии с ФГОС ДО.</w:t>
      </w:r>
    </w:p>
    <w:p w:rsidR="003F10DA" w:rsidRPr="000410F4" w:rsidRDefault="003F10DA" w:rsidP="00811152">
      <w:pPr>
        <w:spacing w:line="360" w:lineRule="auto"/>
        <w:rPr>
          <w:sz w:val="28"/>
          <w:szCs w:val="28"/>
        </w:rPr>
      </w:pPr>
      <w:r w:rsidRPr="000410F4">
        <w:rPr>
          <w:sz w:val="28"/>
          <w:szCs w:val="28"/>
        </w:rPr>
        <w:t>2.Применять здоровьесберегающие технологии с целью повышения качества образования детей дошкольного возраста.</w:t>
      </w:r>
    </w:p>
    <w:p w:rsidR="003F10DA" w:rsidRPr="000410F4" w:rsidRDefault="003F10DA" w:rsidP="00811152">
      <w:pPr>
        <w:spacing w:line="360" w:lineRule="auto"/>
        <w:rPr>
          <w:sz w:val="28"/>
          <w:szCs w:val="28"/>
        </w:rPr>
      </w:pPr>
      <w:r w:rsidRPr="000410F4">
        <w:rPr>
          <w:sz w:val="28"/>
          <w:szCs w:val="28"/>
        </w:rPr>
        <w:t>3. Формировать семейные ценности у дошкольников через организацию преемственности детского сада и семьи в воспитании и обучении детей, поиск и внедрение новых форм работы с семьями воспитанников, изучение и активизацию педагогического потенциала семьи, обеспечение равноправного творческого взаимодействия с родителями воспитанников.</w:t>
      </w:r>
    </w:p>
    <w:p w:rsidR="003F10DA" w:rsidRPr="003404E2" w:rsidRDefault="003F10DA" w:rsidP="00E847FC">
      <w:pPr>
        <w:pStyle w:val="ListParagraph"/>
        <w:rPr>
          <w:sz w:val="28"/>
          <w:szCs w:val="28"/>
        </w:rPr>
      </w:pPr>
    </w:p>
    <w:p w:rsidR="003F10DA" w:rsidRPr="003404E2" w:rsidRDefault="003F10DA" w:rsidP="00DB1F47">
      <w:pPr>
        <w:spacing w:line="360" w:lineRule="auto"/>
        <w:rPr>
          <w:sz w:val="28"/>
          <w:szCs w:val="28"/>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rFonts w:ascii="yandex-sans" w:hAnsi="yandex-sans"/>
          <w:color w:val="000000"/>
          <w:sz w:val="23"/>
          <w:szCs w:val="23"/>
        </w:rPr>
      </w:pPr>
    </w:p>
    <w:p w:rsidR="003F10DA" w:rsidRDefault="003F10DA" w:rsidP="00DB1F47">
      <w:pPr>
        <w:spacing w:line="360" w:lineRule="auto"/>
        <w:rPr>
          <w:b/>
          <w:sz w:val="32"/>
          <w:szCs w:val="32"/>
        </w:rPr>
      </w:pPr>
    </w:p>
    <w:p w:rsidR="003F10DA" w:rsidRDefault="003F10DA" w:rsidP="007E16BC">
      <w:pPr>
        <w:spacing w:line="360" w:lineRule="auto"/>
        <w:jc w:val="center"/>
        <w:rPr>
          <w:sz w:val="32"/>
          <w:szCs w:val="32"/>
        </w:rPr>
      </w:pPr>
      <w:r>
        <w:rPr>
          <w:b/>
          <w:sz w:val="32"/>
          <w:szCs w:val="32"/>
        </w:rPr>
        <w:t>1.РАБОТА С КАДРАМИ</w:t>
      </w:r>
    </w:p>
    <w:p w:rsidR="003F10DA" w:rsidRPr="00226DD1" w:rsidRDefault="003F10DA" w:rsidP="00226DD1">
      <w:pPr>
        <w:pStyle w:val="ListParagraph"/>
        <w:numPr>
          <w:ilvl w:val="1"/>
          <w:numId w:val="8"/>
        </w:numPr>
        <w:autoSpaceDE w:val="0"/>
        <w:autoSpaceDN w:val="0"/>
        <w:adjustRightInd w:val="0"/>
        <w:jc w:val="center"/>
        <w:rPr>
          <w:b/>
          <w:sz w:val="28"/>
          <w:szCs w:val="28"/>
        </w:rPr>
      </w:pPr>
      <w:r w:rsidRPr="00226DD1">
        <w:rPr>
          <w:b/>
          <w:sz w:val="28"/>
          <w:szCs w:val="28"/>
        </w:rPr>
        <w:t>Расстановка педагогических кадров на 20</w:t>
      </w:r>
      <w:r>
        <w:rPr>
          <w:b/>
          <w:sz w:val="28"/>
          <w:szCs w:val="28"/>
        </w:rPr>
        <w:t>22</w:t>
      </w:r>
      <w:r w:rsidRPr="00226DD1">
        <w:rPr>
          <w:b/>
          <w:sz w:val="28"/>
          <w:szCs w:val="28"/>
        </w:rPr>
        <w:t>-20</w:t>
      </w:r>
      <w:r>
        <w:rPr>
          <w:b/>
          <w:sz w:val="28"/>
          <w:szCs w:val="28"/>
        </w:rPr>
        <w:t xml:space="preserve">23 </w:t>
      </w:r>
      <w:r w:rsidRPr="00226DD1">
        <w:rPr>
          <w:b/>
          <w:sz w:val="28"/>
          <w:szCs w:val="28"/>
        </w:rPr>
        <w:t>учебный год</w:t>
      </w:r>
    </w:p>
    <w:p w:rsidR="003F10DA" w:rsidRDefault="003F10DA" w:rsidP="007E16BC">
      <w:pPr>
        <w:autoSpaceDE w:val="0"/>
        <w:autoSpaceDN w:val="0"/>
        <w:adjustRightInd w:val="0"/>
        <w:jc w:val="center"/>
        <w:rPr>
          <w:sz w:val="28"/>
          <w:szCs w:val="28"/>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452"/>
        <w:gridCol w:w="2226"/>
        <w:gridCol w:w="1985"/>
        <w:gridCol w:w="1417"/>
        <w:gridCol w:w="2127"/>
      </w:tblGrid>
      <w:tr w:rsidR="003F10DA" w:rsidTr="00953620">
        <w:tc>
          <w:tcPr>
            <w:tcW w:w="2452" w:type="dxa"/>
          </w:tcPr>
          <w:p w:rsidR="003F10DA" w:rsidRDefault="003F10DA">
            <w:pPr>
              <w:autoSpaceDE w:val="0"/>
              <w:autoSpaceDN w:val="0"/>
              <w:adjustRightInd w:val="0"/>
              <w:rPr>
                <w:color w:val="000000"/>
              </w:rPr>
            </w:pPr>
            <w:r>
              <w:rPr>
                <w:color w:val="000000"/>
              </w:rPr>
              <w:t>Группа</w:t>
            </w:r>
          </w:p>
        </w:tc>
        <w:tc>
          <w:tcPr>
            <w:tcW w:w="2226" w:type="dxa"/>
          </w:tcPr>
          <w:p w:rsidR="003F10DA" w:rsidRDefault="003F10DA">
            <w:pPr>
              <w:autoSpaceDE w:val="0"/>
              <w:autoSpaceDN w:val="0"/>
              <w:adjustRightInd w:val="0"/>
              <w:rPr>
                <w:color w:val="000000"/>
              </w:rPr>
            </w:pPr>
            <w:r>
              <w:rPr>
                <w:color w:val="000000"/>
              </w:rPr>
              <w:t xml:space="preserve">Ф.И.О. </w:t>
            </w:r>
          </w:p>
          <w:p w:rsidR="003F10DA" w:rsidRDefault="003F10DA">
            <w:pPr>
              <w:autoSpaceDE w:val="0"/>
              <w:autoSpaceDN w:val="0"/>
              <w:adjustRightInd w:val="0"/>
              <w:rPr>
                <w:color w:val="000000"/>
              </w:rPr>
            </w:pPr>
            <w:r>
              <w:rPr>
                <w:color w:val="000000"/>
              </w:rPr>
              <w:t xml:space="preserve">педагогов </w:t>
            </w:r>
          </w:p>
        </w:tc>
        <w:tc>
          <w:tcPr>
            <w:tcW w:w="1985" w:type="dxa"/>
          </w:tcPr>
          <w:p w:rsidR="003F10DA" w:rsidRDefault="003F10DA">
            <w:pPr>
              <w:autoSpaceDE w:val="0"/>
              <w:autoSpaceDN w:val="0"/>
              <w:adjustRightInd w:val="0"/>
              <w:rPr>
                <w:color w:val="000000"/>
              </w:rPr>
            </w:pPr>
            <w:r>
              <w:rPr>
                <w:color w:val="000000"/>
              </w:rPr>
              <w:t xml:space="preserve">Образование </w:t>
            </w:r>
          </w:p>
        </w:tc>
        <w:tc>
          <w:tcPr>
            <w:tcW w:w="1417" w:type="dxa"/>
          </w:tcPr>
          <w:p w:rsidR="003F10DA" w:rsidRDefault="003F10DA">
            <w:pPr>
              <w:autoSpaceDE w:val="0"/>
              <w:autoSpaceDN w:val="0"/>
              <w:adjustRightInd w:val="0"/>
              <w:rPr>
                <w:color w:val="000000"/>
              </w:rPr>
            </w:pPr>
            <w:r>
              <w:rPr>
                <w:color w:val="000000"/>
              </w:rPr>
              <w:t xml:space="preserve">Педагогический стаж </w:t>
            </w:r>
          </w:p>
        </w:tc>
        <w:tc>
          <w:tcPr>
            <w:tcW w:w="2127" w:type="dxa"/>
          </w:tcPr>
          <w:p w:rsidR="003F10DA" w:rsidRDefault="003F10DA">
            <w:pPr>
              <w:autoSpaceDE w:val="0"/>
              <w:autoSpaceDN w:val="0"/>
              <w:adjustRightInd w:val="0"/>
              <w:rPr>
                <w:color w:val="000000"/>
              </w:rPr>
            </w:pPr>
            <w:r>
              <w:rPr>
                <w:color w:val="000000"/>
              </w:rPr>
              <w:t xml:space="preserve">Квалификационная категория </w:t>
            </w:r>
          </w:p>
        </w:tc>
      </w:tr>
      <w:tr w:rsidR="003F10DA" w:rsidTr="00CE7B25">
        <w:trPr>
          <w:trHeight w:val="831"/>
        </w:trPr>
        <w:tc>
          <w:tcPr>
            <w:tcW w:w="2452" w:type="dxa"/>
          </w:tcPr>
          <w:p w:rsidR="003F10DA" w:rsidRDefault="003F10DA" w:rsidP="007B7CED">
            <w:pPr>
              <w:autoSpaceDE w:val="0"/>
              <w:autoSpaceDN w:val="0"/>
              <w:adjustRightInd w:val="0"/>
              <w:rPr>
                <w:color w:val="000000"/>
              </w:rPr>
            </w:pPr>
            <w:r>
              <w:rPr>
                <w:color w:val="000000"/>
              </w:rPr>
              <w:t>Разновозрастная группа</w:t>
            </w:r>
          </w:p>
        </w:tc>
        <w:tc>
          <w:tcPr>
            <w:tcW w:w="2226" w:type="dxa"/>
          </w:tcPr>
          <w:p w:rsidR="003F10DA" w:rsidRDefault="003F10DA" w:rsidP="007B7CED">
            <w:pPr>
              <w:autoSpaceDE w:val="0"/>
              <w:autoSpaceDN w:val="0"/>
              <w:adjustRightInd w:val="0"/>
              <w:rPr>
                <w:color w:val="000000"/>
              </w:rPr>
            </w:pPr>
            <w:r>
              <w:rPr>
                <w:color w:val="000000"/>
              </w:rPr>
              <w:t>Рахимуллина Э.Т.</w:t>
            </w:r>
          </w:p>
        </w:tc>
        <w:tc>
          <w:tcPr>
            <w:tcW w:w="1985" w:type="dxa"/>
          </w:tcPr>
          <w:p w:rsidR="003F10DA" w:rsidRDefault="003F10DA" w:rsidP="006D201A">
            <w:pPr>
              <w:rPr>
                <w:color w:val="000000"/>
              </w:rPr>
            </w:pPr>
            <w:r>
              <w:rPr>
                <w:color w:val="000000"/>
              </w:rPr>
              <w:t>Высшее</w:t>
            </w:r>
          </w:p>
        </w:tc>
        <w:tc>
          <w:tcPr>
            <w:tcW w:w="1417" w:type="dxa"/>
          </w:tcPr>
          <w:p w:rsidR="003F10DA" w:rsidRDefault="003F10DA" w:rsidP="007B7CED">
            <w:pPr>
              <w:autoSpaceDE w:val="0"/>
              <w:autoSpaceDN w:val="0"/>
              <w:adjustRightInd w:val="0"/>
              <w:jc w:val="center"/>
              <w:rPr>
                <w:color w:val="000000"/>
              </w:rPr>
            </w:pPr>
            <w:r>
              <w:rPr>
                <w:color w:val="000000"/>
              </w:rPr>
              <w:t>5</w:t>
            </w:r>
          </w:p>
        </w:tc>
        <w:tc>
          <w:tcPr>
            <w:tcW w:w="2127" w:type="dxa"/>
          </w:tcPr>
          <w:p w:rsidR="003F10DA" w:rsidRDefault="003F10DA" w:rsidP="007B7CED">
            <w:pPr>
              <w:jc w:val="center"/>
              <w:rPr>
                <w:color w:val="000000"/>
              </w:rPr>
            </w:pPr>
          </w:p>
          <w:p w:rsidR="003F10DA" w:rsidRDefault="003F10DA" w:rsidP="007B7CED">
            <w:pPr>
              <w:rPr>
                <w:color w:val="000000"/>
              </w:rPr>
            </w:pPr>
            <w:r>
              <w:rPr>
                <w:color w:val="000000"/>
              </w:rPr>
              <w:t xml:space="preserve">                   -</w:t>
            </w:r>
          </w:p>
        </w:tc>
      </w:tr>
      <w:tr w:rsidR="003F10DA" w:rsidTr="00CE7B25">
        <w:trPr>
          <w:trHeight w:val="831"/>
        </w:trPr>
        <w:tc>
          <w:tcPr>
            <w:tcW w:w="2452" w:type="dxa"/>
          </w:tcPr>
          <w:p w:rsidR="003F10DA" w:rsidRDefault="003F10DA" w:rsidP="00057F6C">
            <w:pPr>
              <w:autoSpaceDE w:val="0"/>
              <w:autoSpaceDN w:val="0"/>
              <w:adjustRightInd w:val="0"/>
              <w:rPr>
                <w:color w:val="000000"/>
              </w:rPr>
            </w:pPr>
            <w:r>
              <w:rPr>
                <w:color w:val="000000"/>
              </w:rPr>
              <w:t>Разновозрастная группа</w:t>
            </w:r>
          </w:p>
        </w:tc>
        <w:tc>
          <w:tcPr>
            <w:tcW w:w="2226" w:type="dxa"/>
          </w:tcPr>
          <w:p w:rsidR="003F10DA" w:rsidRDefault="003F10DA" w:rsidP="007B7CED">
            <w:pPr>
              <w:autoSpaceDE w:val="0"/>
              <w:autoSpaceDN w:val="0"/>
              <w:adjustRightInd w:val="0"/>
              <w:rPr>
                <w:color w:val="000000"/>
              </w:rPr>
            </w:pPr>
            <w:r>
              <w:t>ШариповаМаулидаИльферовна</w:t>
            </w:r>
          </w:p>
        </w:tc>
        <w:tc>
          <w:tcPr>
            <w:tcW w:w="1985" w:type="dxa"/>
          </w:tcPr>
          <w:p w:rsidR="003F10DA" w:rsidRDefault="003F10DA" w:rsidP="007B7CED">
            <w:pPr>
              <w:rPr>
                <w:color w:val="000000"/>
              </w:rPr>
            </w:pPr>
            <w:r>
              <w:rPr>
                <w:color w:val="000000"/>
              </w:rPr>
              <w:t>Высшее</w:t>
            </w:r>
          </w:p>
        </w:tc>
        <w:tc>
          <w:tcPr>
            <w:tcW w:w="1417" w:type="dxa"/>
          </w:tcPr>
          <w:p w:rsidR="003F10DA" w:rsidRDefault="003F10DA" w:rsidP="007B7CED">
            <w:pPr>
              <w:autoSpaceDE w:val="0"/>
              <w:autoSpaceDN w:val="0"/>
              <w:adjustRightInd w:val="0"/>
              <w:jc w:val="center"/>
              <w:rPr>
                <w:color w:val="000000"/>
              </w:rPr>
            </w:pPr>
            <w:r>
              <w:rPr>
                <w:color w:val="000000"/>
              </w:rPr>
              <w:t>32</w:t>
            </w:r>
          </w:p>
        </w:tc>
        <w:tc>
          <w:tcPr>
            <w:tcW w:w="2127" w:type="dxa"/>
          </w:tcPr>
          <w:p w:rsidR="003F10DA" w:rsidRDefault="003F10DA" w:rsidP="007B7CED">
            <w:pPr>
              <w:jc w:val="center"/>
              <w:rPr>
                <w:color w:val="000000"/>
              </w:rPr>
            </w:pPr>
            <w:r>
              <w:rPr>
                <w:color w:val="000000"/>
              </w:rPr>
              <w:t>СЗД</w:t>
            </w:r>
          </w:p>
        </w:tc>
      </w:tr>
    </w:tbl>
    <w:p w:rsidR="003F10DA" w:rsidRDefault="003F10DA" w:rsidP="007E16BC">
      <w:pPr>
        <w:autoSpaceDE w:val="0"/>
        <w:autoSpaceDN w:val="0"/>
        <w:adjustRightInd w:val="0"/>
        <w:rPr>
          <w:color w:val="000000"/>
          <w:sz w:val="28"/>
          <w:szCs w:val="28"/>
        </w:rPr>
      </w:pPr>
    </w:p>
    <w:p w:rsidR="003F10DA" w:rsidRDefault="003F10DA" w:rsidP="007E16BC">
      <w:pPr>
        <w:autoSpaceDE w:val="0"/>
        <w:autoSpaceDN w:val="0"/>
        <w:adjustRightInd w:val="0"/>
        <w:jc w:val="center"/>
        <w:rPr>
          <w:b/>
          <w:sz w:val="28"/>
          <w:szCs w:val="28"/>
        </w:rPr>
      </w:pPr>
      <w:r>
        <w:rPr>
          <w:b/>
          <w:sz w:val="28"/>
          <w:szCs w:val="28"/>
        </w:rPr>
        <w:t>1.2.Повышение квалификации и профессионального мастерства</w:t>
      </w:r>
    </w:p>
    <w:p w:rsidR="003F10DA" w:rsidRDefault="003F10DA" w:rsidP="007E16BC">
      <w:pPr>
        <w:autoSpaceDE w:val="0"/>
        <w:autoSpaceDN w:val="0"/>
        <w:adjustRightInd w:val="0"/>
        <w:jc w:val="center"/>
        <w:rPr>
          <w:b/>
          <w:color w:val="1F497D"/>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55"/>
        <w:gridCol w:w="1790"/>
        <w:gridCol w:w="3254"/>
        <w:gridCol w:w="1508"/>
        <w:gridCol w:w="1444"/>
      </w:tblGrid>
      <w:tr w:rsidR="003F10DA" w:rsidTr="0072198E">
        <w:tc>
          <w:tcPr>
            <w:tcW w:w="2055" w:type="dxa"/>
          </w:tcPr>
          <w:p w:rsidR="003F10DA" w:rsidRDefault="003F10DA">
            <w:pPr>
              <w:autoSpaceDE w:val="0"/>
              <w:autoSpaceDN w:val="0"/>
              <w:adjustRightInd w:val="0"/>
              <w:jc w:val="center"/>
              <w:rPr>
                <w:b/>
                <w:color w:val="000000"/>
              </w:rPr>
            </w:pPr>
            <w:r>
              <w:rPr>
                <w:color w:val="000000"/>
              </w:rPr>
              <w:t>Ф.И. О. педагога</w:t>
            </w:r>
          </w:p>
        </w:tc>
        <w:tc>
          <w:tcPr>
            <w:tcW w:w="1790" w:type="dxa"/>
          </w:tcPr>
          <w:p w:rsidR="003F10DA" w:rsidRDefault="003F10DA">
            <w:pPr>
              <w:autoSpaceDE w:val="0"/>
              <w:autoSpaceDN w:val="0"/>
              <w:adjustRightInd w:val="0"/>
              <w:jc w:val="center"/>
              <w:rPr>
                <w:b/>
                <w:color w:val="000000"/>
              </w:rPr>
            </w:pPr>
            <w:r>
              <w:rPr>
                <w:color w:val="000000"/>
              </w:rPr>
              <w:t>Должность</w:t>
            </w:r>
          </w:p>
        </w:tc>
        <w:tc>
          <w:tcPr>
            <w:tcW w:w="3254" w:type="dxa"/>
          </w:tcPr>
          <w:p w:rsidR="003F10DA" w:rsidRDefault="003F10DA">
            <w:pPr>
              <w:autoSpaceDE w:val="0"/>
              <w:autoSpaceDN w:val="0"/>
              <w:adjustRightInd w:val="0"/>
              <w:jc w:val="center"/>
              <w:rPr>
                <w:color w:val="000000"/>
              </w:rPr>
            </w:pPr>
            <w:r>
              <w:rPr>
                <w:color w:val="000000"/>
              </w:rPr>
              <w:t xml:space="preserve">Наименование </w:t>
            </w:r>
          </w:p>
          <w:p w:rsidR="003F10DA" w:rsidRDefault="003F10DA">
            <w:pPr>
              <w:autoSpaceDE w:val="0"/>
              <w:autoSpaceDN w:val="0"/>
              <w:adjustRightInd w:val="0"/>
              <w:jc w:val="center"/>
              <w:rPr>
                <w:b/>
                <w:color w:val="000000"/>
              </w:rPr>
            </w:pPr>
            <w:r>
              <w:rPr>
                <w:color w:val="000000"/>
              </w:rPr>
              <w:t>курсов</w:t>
            </w:r>
          </w:p>
        </w:tc>
        <w:tc>
          <w:tcPr>
            <w:tcW w:w="1508" w:type="dxa"/>
          </w:tcPr>
          <w:p w:rsidR="003F10DA" w:rsidRDefault="003F10DA">
            <w:pPr>
              <w:autoSpaceDE w:val="0"/>
              <w:autoSpaceDN w:val="0"/>
              <w:adjustRightInd w:val="0"/>
              <w:jc w:val="center"/>
              <w:rPr>
                <w:color w:val="000000"/>
              </w:rPr>
            </w:pPr>
            <w:r>
              <w:rPr>
                <w:color w:val="000000"/>
              </w:rPr>
              <w:t>Сроки</w:t>
            </w:r>
          </w:p>
        </w:tc>
        <w:tc>
          <w:tcPr>
            <w:tcW w:w="1444" w:type="dxa"/>
          </w:tcPr>
          <w:p w:rsidR="003F10DA" w:rsidRDefault="003F10DA">
            <w:pPr>
              <w:autoSpaceDE w:val="0"/>
              <w:autoSpaceDN w:val="0"/>
              <w:adjustRightInd w:val="0"/>
              <w:jc w:val="center"/>
              <w:rPr>
                <w:color w:val="000000"/>
              </w:rPr>
            </w:pPr>
            <w:r>
              <w:rPr>
                <w:color w:val="000000"/>
              </w:rPr>
              <w:t>Срок окончания действия курсов ПК</w:t>
            </w:r>
          </w:p>
        </w:tc>
      </w:tr>
      <w:tr w:rsidR="003F10DA" w:rsidTr="001B0C5C">
        <w:tc>
          <w:tcPr>
            <w:tcW w:w="2055" w:type="dxa"/>
            <w:vMerge w:val="restart"/>
          </w:tcPr>
          <w:p w:rsidR="003F10DA" w:rsidRDefault="003F10DA" w:rsidP="00916224">
            <w:pPr>
              <w:autoSpaceDE w:val="0"/>
              <w:autoSpaceDN w:val="0"/>
              <w:adjustRightInd w:val="0"/>
              <w:rPr>
                <w:color w:val="000000"/>
              </w:rPr>
            </w:pPr>
            <w:r>
              <w:rPr>
                <w:color w:val="000000"/>
              </w:rPr>
              <w:t xml:space="preserve"> Гошина О.В.</w:t>
            </w:r>
          </w:p>
        </w:tc>
        <w:tc>
          <w:tcPr>
            <w:tcW w:w="1790" w:type="dxa"/>
            <w:vMerge w:val="restart"/>
          </w:tcPr>
          <w:p w:rsidR="003F10DA" w:rsidRDefault="003F10DA" w:rsidP="00916224">
            <w:pPr>
              <w:autoSpaceDE w:val="0"/>
              <w:autoSpaceDN w:val="0"/>
              <w:adjustRightInd w:val="0"/>
              <w:rPr>
                <w:color w:val="000000"/>
              </w:rPr>
            </w:pPr>
            <w:r>
              <w:rPr>
                <w:color w:val="000000"/>
              </w:rPr>
              <w:t>Заведующий</w:t>
            </w:r>
          </w:p>
        </w:tc>
        <w:tc>
          <w:tcPr>
            <w:tcW w:w="3254" w:type="dxa"/>
          </w:tcPr>
          <w:p w:rsidR="003F10DA" w:rsidRDefault="003F10DA" w:rsidP="00916224">
            <w:pPr>
              <w:autoSpaceDE w:val="0"/>
              <w:autoSpaceDN w:val="0"/>
              <w:adjustRightInd w:val="0"/>
              <w:rPr>
                <w:color w:val="000000"/>
              </w:rPr>
            </w:pPr>
            <w:r>
              <w:rPr>
                <w:color w:val="000000"/>
              </w:rPr>
              <w:t>Современные подходы к управлению качеством дошкольного образования</w:t>
            </w:r>
          </w:p>
        </w:tc>
        <w:tc>
          <w:tcPr>
            <w:tcW w:w="1508" w:type="dxa"/>
          </w:tcPr>
          <w:p w:rsidR="003F10DA" w:rsidRDefault="003F10DA">
            <w:pPr>
              <w:autoSpaceDE w:val="0"/>
              <w:autoSpaceDN w:val="0"/>
              <w:adjustRightInd w:val="0"/>
              <w:jc w:val="center"/>
              <w:rPr>
                <w:color w:val="000000"/>
              </w:rPr>
            </w:pPr>
            <w:r>
              <w:rPr>
                <w:color w:val="000000"/>
              </w:rPr>
              <w:t>16.05.2022-27.05.2022</w:t>
            </w:r>
          </w:p>
        </w:tc>
        <w:tc>
          <w:tcPr>
            <w:tcW w:w="1444" w:type="dxa"/>
          </w:tcPr>
          <w:p w:rsidR="003F10DA" w:rsidRDefault="003F10DA" w:rsidP="00811152">
            <w:pPr>
              <w:autoSpaceDE w:val="0"/>
              <w:autoSpaceDN w:val="0"/>
              <w:adjustRightInd w:val="0"/>
              <w:rPr>
                <w:color w:val="000000"/>
              </w:rPr>
            </w:pPr>
            <w:r>
              <w:rPr>
                <w:color w:val="000000"/>
              </w:rPr>
              <w:t>2024</w:t>
            </w:r>
          </w:p>
        </w:tc>
      </w:tr>
      <w:tr w:rsidR="003F10DA" w:rsidTr="004619F6">
        <w:tc>
          <w:tcPr>
            <w:tcW w:w="2055" w:type="dxa"/>
            <w:vMerge/>
          </w:tcPr>
          <w:p w:rsidR="003F10DA" w:rsidRDefault="003F10DA" w:rsidP="00916224">
            <w:pPr>
              <w:autoSpaceDE w:val="0"/>
              <w:autoSpaceDN w:val="0"/>
              <w:adjustRightInd w:val="0"/>
              <w:rPr>
                <w:color w:val="000000"/>
              </w:rPr>
            </w:pPr>
          </w:p>
        </w:tc>
        <w:tc>
          <w:tcPr>
            <w:tcW w:w="1790" w:type="dxa"/>
            <w:vMerge/>
          </w:tcPr>
          <w:p w:rsidR="003F10DA" w:rsidRDefault="003F10DA" w:rsidP="00916224">
            <w:pPr>
              <w:autoSpaceDE w:val="0"/>
              <w:autoSpaceDN w:val="0"/>
              <w:adjustRightInd w:val="0"/>
              <w:rPr>
                <w:color w:val="000000"/>
              </w:rPr>
            </w:pPr>
          </w:p>
        </w:tc>
        <w:tc>
          <w:tcPr>
            <w:tcW w:w="3254" w:type="dxa"/>
          </w:tcPr>
          <w:p w:rsidR="003F10DA" w:rsidRPr="00916224" w:rsidRDefault="003F10DA" w:rsidP="00916224">
            <w:pPr>
              <w:autoSpaceDE w:val="0"/>
              <w:autoSpaceDN w:val="0"/>
              <w:adjustRightInd w:val="0"/>
              <w:rPr>
                <w:color w:val="000000"/>
              </w:rPr>
            </w:pPr>
          </w:p>
        </w:tc>
        <w:tc>
          <w:tcPr>
            <w:tcW w:w="1508" w:type="dxa"/>
          </w:tcPr>
          <w:p w:rsidR="003F10DA" w:rsidRPr="00916224" w:rsidRDefault="003F10DA">
            <w:pPr>
              <w:autoSpaceDE w:val="0"/>
              <w:autoSpaceDN w:val="0"/>
              <w:adjustRightInd w:val="0"/>
              <w:jc w:val="center"/>
              <w:rPr>
                <w:color w:val="000000"/>
              </w:rPr>
            </w:pPr>
          </w:p>
        </w:tc>
        <w:tc>
          <w:tcPr>
            <w:tcW w:w="1444" w:type="dxa"/>
          </w:tcPr>
          <w:p w:rsidR="003F10DA" w:rsidRDefault="003F10DA">
            <w:pPr>
              <w:autoSpaceDE w:val="0"/>
              <w:autoSpaceDN w:val="0"/>
              <w:adjustRightInd w:val="0"/>
              <w:jc w:val="center"/>
              <w:rPr>
                <w:color w:val="000000"/>
              </w:rPr>
            </w:pPr>
          </w:p>
        </w:tc>
      </w:tr>
      <w:tr w:rsidR="003F10DA" w:rsidTr="0072198E">
        <w:tc>
          <w:tcPr>
            <w:tcW w:w="2055" w:type="dxa"/>
            <w:vMerge w:val="restart"/>
          </w:tcPr>
          <w:p w:rsidR="003F10DA" w:rsidRDefault="003F10DA" w:rsidP="006D201A">
            <w:pPr>
              <w:autoSpaceDE w:val="0"/>
              <w:autoSpaceDN w:val="0"/>
              <w:adjustRightInd w:val="0"/>
              <w:rPr>
                <w:color w:val="000000"/>
              </w:rPr>
            </w:pPr>
            <w:r>
              <w:rPr>
                <w:color w:val="000000"/>
              </w:rPr>
              <w:t>Рахимуллина Э.Т.</w:t>
            </w:r>
          </w:p>
        </w:tc>
        <w:tc>
          <w:tcPr>
            <w:tcW w:w="1790" w:type="dxa"/>
            <w:vMerge w:val="restart"/>
          </w:tcPr>
          <w:p w:rsidR="003F10DA" w:rsidRDefault="003F10DA">
            <w:r>
              <w:t>Воспитатель</w:t>
            </w:r>
          </w:p>
        </w:tc>
        <w:tc>
          <w:tcPr>
            <w:tcW w:w="3254" w:type="dxa"/>
          </w:tcPr>
          <w:p w:rsidR="003F10DA" w:rsidRDefault="003F10DA" w:rsidP="00811152">
            <w:pPr>
              <w:autoSpaceDE w:val="0"/>
              <w:autoSpaceDN w:val="0"/>
              <w:adjustRightInd w:val="0"/>
              <w:jc w:val="center"/>
              <w:rPr>
                <w:color w:val="000000"/>
              </w:rPr>
            </w:pPr>
            <w:r>
              <w:rPr>
                <w:color w:val="000000"/>
              </w:rPr>
              <w:t>-</w:t>
            </w:r>
          </w:p>
        </w:tc>
        <w:tc>
          <w:tcPr>
            <w:tcW w:w="1508" w:type="dxa"/>
          </w:tcPr>
          <w:p w:rsidR="003F10DA" w:rsidRDefault="003F10DA" w:rsidP="00811152">
            <w:pPr>
              <w:autoSpaceDE w:val="0"/>
              <w:autoSpaceDN w:val="0"/>
              <w:adjustRightInd w:val="0"/>
              <w:jc w:val="center"/>
              <w:rPr>
                <w:color w:val="000000"/>
              </w:rPr>
            </w:pPr>
            <w:r>
              <w:rPr>
                <w:color w:val="000000"/>
              </w:rPr>
              <w:t>-</w:t>
            </w:r>
          </w:p>
        </w:tc>
        <w:tc>
          <w:tcPr>
            <w:tcW w:w="1444" w:type="dxa"/>
          </w:tcPr>
          <w:p w:rsidR="003F10DA" w:rsidRDefault="003F10DA" w:rsidP="00811152">
            <w:pPr>
              <w:autoSpaceDE w:val="0"/>
              <w:autoSpaceDN w:val="0"/>
              <w:adjustRightInd w:val="0"/>
              <w:jc w:val="center"/>
              <w:rPr>
                <w:color w:val="000000"/>
              </w:rPr>
            </w:pPr>
            <w:r>
              <w:rPr>
                <w:color w:val="000000"/>
              </w:rPr>
              <w:t>-</w:t>
            </w:r>
          </w:p>
        </w:tc>
      </w:tr>
      <w:tr w:rsidR="003F10DA" w:rsidTr="0072198E">
        <w:tc>
          <w:tcPr>
            <w:tcW w:w="2055" w:type="dxa"/>
            <w:vMerge/>
          </w:tcPr>
          <w:p w:rsidR="003F10DA" w:rsidRDefault="003F10DA">
            <w:pPr>
              <w:autoSpaceDE w:val="0"/>
              <w:autoSpaceDN w:val="0"/>
              <w:adjustRightInd w:val="0"/>
              <w:rPr>
                <w:color w:val="000000"/>
              </w:rPr>
            </w:pPr>
          </w:p>
        </w:tc>
        <w:tc>
          <w:tcPr>
            <w:tcW w:w="1790" w:type="dxa"/>
            <w:vMerge/>
          </w:tcPr>
          <w:p w:rsidR="003F10DA" w:rsidRDefault="003F10DA"/>
        </w:tc>
        <w:tc>
          <w:tcPr>
            <w:tcW w:w="3254" w:type="dxa"/>
          </w:tcPr>
          <w:p w:rsidR="003F10DA" w:rsidRDefault="003F10DA" w:rsidP="00390910">
            <w:pPr>
              <w:rPr>
                <w:bCs/>
                <w:color w:val="000000"/>
              </w:rPr>
            </w:pPr>
          </w:p>
        </w:tc>
        <w:tc>
          <w:tcPr>
            <w:tcW w:w="1508" w:type="dxa"/>
          </w:tcPr>
          <w:p w:rsidR="003F10DA" w:rsidRDefault="003F10DA" w:rsidP="00390910">
            <w:pPr>
              <w:autoSpaceDE w:val="0"/>
              <w:autoSpaceDN w:val="0"/>
              <w:adjustRightInd w:val="0"/>
              <w:rPr>
                <w:color w:val="000000"/>
              </w:rPr>
            </w:pPr>
          </w:p>
        </w:tc>
        <w:tc>
          <w:tcPr>
            <w:tcW w:w="1444" w:type="dxa"/>
          </w:tcPr>
          <w:p w:rsidR="003F10DA" w:rsidRDefault="003F10DA" w:rsidP="00390910">
            <w:pPr>
              <w:autoSpaceDE w:val="0"/>
              <w:autoSpaceDN w:val="0"/>
              <w:adjustRightInd w:val="0"/>
              <w:jc w:val="center"/>
              <w:rPr>
                <w:color w:val="000000"/>
              </w:rPr>
            </w:pPr>
          </w:p>
        </w:tc>
      </w:tr>
      <w:tr w:rsidR="003F10DA" w:rsidTr="00C71F55">
        <w:trPr>
          <w:trHeight w:val="765"/>
        </w:trPr>
        <w:tc>
          <w:tcPr>
            <w:tcW w:w="2055" w:type="dxa"/>
          </w:tcPr>
          <w:p w:rsidR="003F10DA" w:rsidRDefault="003F10DA" w:rsidP="0090654B">
            <w:pPr>
              <w:autoSpaceDE w:val="0"/>
              <w:autoSpaceDN w:val="0"/>
              <w:adjustRightInd w:val="0"/>
              <w:rPr>
                <w:color w:val="000000"/>
              </w:rPr>
            </w:pPr>
            <w:r>
              <w:t>Шарипова М. И.</w:t>
            </w:r>
          </w:p>
        </w:tc>
        <w:tc>
          <w:tcPr>
            <w:tcW w:w="1790" w:type="dxa"/>
          </w:tcPr>
          <w:p w:rsidR="003F10DA" w:rsidRDefault="003F10DA">
            <w:r>
              <w:t>Воспитатель</w:t>
            </w:r>
          </w:p>
        </w:tc>
        <w:tc>
          <w:tcPr>
            <w:tcW w:w="3254" w:type="dxa"/>
          </w:tcPr>
          <w:p w:rsidR="003F10DA" w:rsidRDefault="003F10DA" w:rsidP="0090654B">
            <w:pPr>
              <w:autoSpaceDE w:val="0"/>
              <w:autoSpaceDN w:val="0"/>
              <w:adjustRightInd w:val="0"/>
              <w:rPr>
                <w:color w:val="000000"/>
              </w:rPr>
            </w:pPr>
            <w:r>
              <w:rPr>
                <w:bCs/>
              </w:rPr>
              <w:t xml:space="preserve"> Актуальные аспекты организации образовательной и воспитательной деятельности в группах раннего и дошкольного возраста (в том числе 16 часов по особенностям организации работы с детьми с ОВЗ)</w:t>
            </w:r>
          </w:p>
        </w:tc>
        <w:tc>
          <w:tcPr>
            <w:tcW w:w="1508" w:type="dxa"/>
          </w:tcPr>
          <w:p w:rsidR="003F10DA" w:rsidRDefault="003F10DA">
            <w:pPr>
              <w:autoSpaceDE w:val="0"/>
              <w:autoSpaceDN w:val="0"/>
              <w:adjustRightInd w:val="0"/>
              <w:rPr>
                <w:color w:val="000000"/>
              </w:rPr>
            </w:pPr>
            <w:r>
              <w:rPr>
                <w:color w:val="000000"/>
              </w:rPr>
              <w:t xml:space="preserve"> 06.06.2022-18.06.2022</w:t>
            </w:r>
          </w:p>
          <w:p w:rsidR="003F10DA" w:rsidRDefault="003F10DA">
            <w:pPr>
              <w:autoSpaceDE w:val="0"/>
              <w:autoSpaceDN w:val="0"/>
              <w:adjustRightInd w:val="0"/>
              <w:rPr>
                <w:color w:val="000000"/>
              </w:rPr>
            </w:pPr>
          </w:p>
          <w:p w:rsidR="003F10DA" w:rsidRDefault="003F10DA">
            <w:pPr>
              <w:autoSpaceDE w:val="0"/>
              <w:autoSpaceDN w:val="0"/>
              <w:adjustRightInd w:val="0"/>
              <w:rPr>
                <w:color w:val="000000"/>
              </w:rPr>
            </w:pPr>
          </w:p>
        </w:tc>
        <w:tc>
          <w:tcPr>
            <w:tcW w:w="1444" w:type="dxa"/>
          </w:tcPr>
          <w:p w:rsidR="003F10DA" w:rsidRDefault="003F10DA" w:rsidP="0072198E">
            <w:pPr>
              <w:autoSpaceDE w:val="0"/>
              <w:autoSpaceDN w:val="0"/>
              <w:adjustRightInd w:val="0"/>
              <w:jc w:val="center"/>
              <w:rPr>
                <w:color w:val="000000"/>
              </w:rPr>
            </w:pPr>
            <w:r>
              <w:rPr>
                <w:color w:val="000000"/>
              </w:rPr>
              <w:t>2024 год</w:t>
            </w:r>
          </w:p>
          <w:p w:rsidR="003F10DA" w:rsidRDefault="003F10DA" w:rsidP="0072198E">
            <w:pPr>
              <w:autoSpaceDE w:val="0"/>
              <w:autoSpaceDN w:val="0"/>
              <w:adjustRightInd w:val="0"/>
              <w:jc w:val="center"/>
              <w:rPr>
                <w:color w:val="000000"/>
              </w:rPr>
            </w:pPr>
          </w:p>
          <w:p w:rsidR="003F10DA" w:rsidRDefault="003F10DA" w:rsidP="0072198E">
            <w:pPr>
              <w:autoSpaceDE w:val="0"/>
              <w:autoSpaceDN w:val="0"/>
              <w:adjustRightInd w:val="0"/>
              <w:jc w:val="center"/>
              <w:rPr>
                <w:color w:val="000000"/>
              </w:rPr>
            </w:pPr>
          </w:p>
        </w:tc>
      </w:tr>
    </w:tbl>
    <w:p w:rsidR="003F10DA" w:rsidRDefault="003F10DA" w:rsidP="007E16BC">
      <w:pPr>
        <w:autoSpaceDE w:val="0"/>
        <w:autoSpaceDN w:val="0"/>
        <w:adjustRightInd w:val="0"/>
        <w:rPr>
          <w:b/>
          <w:color w:val="000000"/>
          <w:sz w:val="28"/>
          <w:szCs w:val="28"/>
        </w:rPr>
      </w:pPr>
    </w:p>
    <w:p w:rsidR="003F10DA" w:rsidRDefault="003F10DA" w:rsidP="007E16BC">
      <w:pPr>
        <w:autoSpaceDE w:val="0"/>
        <w:autoSpaceDN w:val="0"/>
        <w:adjustRightInd w:val="0"/>
        <w:jc w:val="center"/>
        <w:rPr>
          <w:b/>
          <w:color w:val="000000"/>
          <w:sz w:val="28"/>
          <w:szCs w:val="28"/>
        </w:rPr>
      </w:pPr>
      <w:r w:rsidRPr="000A5470">
        <w:rPr>
          <w:b/>
          <w:color w:val="000000"/>
          <w:sz w:val="28"/>
          <w:szCs w:val="28"/>
        </w:rPr>
        <w:t>1.3.Проведение аттестации педагогических работников</w:t>
      </w:r>
    </w:p>
    <w:p w:rsidR="003F10DA" w:rsidRPr="000A5470" w:rsidRDefault="003F10DA" w:rsidP="00CE7B25">
      <w:pPr>
        <w:autoSpaceDE w:val="0"/>
        <w:autoSpaceDN w:val="0"/>
        <w:adjustRightInd w:val="0"/>
        <w:jc w:val="center"/>
        <w:rPr>
          <w:b/>
          <w:color w:val="000000"/>
          <w:sz w:val="28"/>
          <w:szCs w:val="28"/>
        </w:rPr>
      </w:pPr>
      <w:r>
        <w:rPr>
          <w:b/>
          <w:color w:val="000000"/>
          <w:sz w:val="28"/>
          <w:szCs w:val="28"/>
        </w:rPr>
        <w:t xml:space="preserve"> на 2022 – 2023</w:t>
      </w:r>
      <w:r w:rsidRPr="000A5470">
        <w:rPr>
          <w:b/>
          <w:color w:val="000000"/>
          <w:sz w:val="28"/>
          <w:szCs w:val="28"/>
        </w:rPr>
        <w:t>учебный год</w:t>
      </w:r>
    </w:p>
    <w:p w:rsidR="003F10DA" w:rsidRDefault="003F10DA" w:rsidP="007E16BC">
      <w:pPr>
        <w:autoSpaceDE w:val="0"/>
        <w:autoSpaceDN w:val="0"/>
        <w:adjustRightInd w:val="0"/>
        <w:jc w:val="center"/>
        <w:rPr>
          <w:b/>
          <w:color w:val="000000"/>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27"/>
        <w:gridCol w:w="2523"/>
        <w:gridCol w:w="1271"/>
        <w:gridCol w:w="1309"/>
        <w:gridCol w:w="1559"/>
        <w:gridCol w:w="1438"/>
      </w:tblGrid>
      <w:tr w:rsidR="003F10DA" w:rsidTr="001D0CE4">
        <w:tc>
          <w:tcPr>
            <w:tcW w:w="2127" w:type="dxa"/>
            <w:vMerge w:val="restart"/>
          </w:tcPr>
          <w:p w:rsidR="003F10DA" w:rsidRDefault="003F10DA">
            <w:pPr>
              <w:autoSpaceDE w:val="0"/>
              <w:autoSpaceDN w:val="0"/>
              <w:adjustRightInd w:val="0"/>
              <w:jc w:val="center"/>
              <w:rPr>
                <w:color w:val="000000"/>
              </w:rPr>
            </w:pPr>
            <w:r>
              <w:rPr>
                <w:color w:val="000000"/>
              </w:rPr>
              <w:t xml:space="preserve">Фамилия, имя, </w:t>
            </w:r>
          </w:p>
          <w:p w:rsidR="003F10DA" w:rsidRDefault="003F10DA">
            <w:pPr>
              <w:autoSpaceDE w:val="0"/>
              <w:autoSpaceDN w:val="0"/>
              <w:adjustRightInd w:val="0"/>
              <w:jc w:val="center"/>
              <w:rPr>
                <w:color w:val="000000"/>
              </w:rPr>
            </w:pPr>
            <w:r>
              <w:rPr>
                <w:color w:val="000000"/>
              </w:rPr>
              <w:t>отчество</w:t>
            </w:r>
          </w:p>
        </w:tc>
        <w:tc>
          <w:tcPr>
            <w:tcW w:w="2523" w:type="dxa"/>
            <w:vMerge w:val="restart"/>
          </w:tcPr>
          <w:p w:rsidR="003F10DA" w:rsidRDefault="003F10DA">
            <w:pPr>
              <w:autoSpaceDE w:val="0"/>
              <w:autoSpaceDN w:val="0"/>
              <w:adjustRightInd w:val="0"/>
              <w:jc w:val="center"/>
              <w:rPr>
                <w:color w:val="000000"/>
              </w:rPr>
            </w:pPr>
            <w:r>
              <w:rPr>
                <w:color w:val="000000"/>
              </w:rPr>
              <w:t>Должность</w:t>
            </w:r>
          </w:p>
        </w:tc>
        <w:tc>
          <w:tcPr>
            <w:tcW w:w="1271" w:type="dxa"/>
            <w:vMerge w:val="restart"/>
          </w:tcPr>
          <w:p w:rsidR="003F10DA" w:rsidRDefault="003F10DA">
            <w:pPr>
              <w:autoSpaceDE w:val="0"/>
              <w:autoSpaceDN w:val="0"/>
              <w:adjustRightInd w:val="0"/>
              <w:jc w:val="center"/>
              <w:rPr>
                <w:color w:val="000000"/>
              </w:rPr>
            </w:pPr>
            <w:r>
              <w:rPr>
                <w:color w:val="000000"/>
              </w:rPr>
              <w:t>Категория</w:t>
            </w:r>
          </w:p>
        </w:tc>
        <w:tc>
          <w:tcPr>
            <w:tcW w:w="2868" w:type="dxa"/>
            <w:gridSpan w:val="2"/>
          </w:tcPr>
          <w:p w:rsidR="003F10DA" w:rsidRDefault="003F10DA">
            <w:pPr>
              <w:autoSpaceDE w:val="0"/>
              <w:autoSpaceDN w:val="0"/>
              <w:adjustRightInd w:val="0"/>
              <w:jc w:val="center"/>
              <w:rPr>
                <w:color w:val="000000"/>
              </w:rPr>
            </w:pPr>
            <w:r>
              <w:rPr>
                <w:color w:val="000000"/>
              </w:rPr>
              <w:t>Сроки</w:t>
            </w:r>
          </w:p>
        </w:tc>
        <w:tc>
          <w:tcPr>
            <w:tcW w:w="1438" w:type="dxa"/>
            <w:vMerge w:val="restart"/>
          </w:tcPr>
          <w:p w:rsidR="003F10DA" w:rsidRDefault="003F10DA">
            <w:pPr>
              <w:autoSpaceDE w:val="0"/>
              <w:autoSpaceDN w:val="0"/>
              <w:adjustRightInd w:val="0"/>
              <w:jc w:val="center"/>
              <w:rPr>
                <w:color w:val="000000"/>
              </w:rPr>
            </w:pPr>
            <w:r>
              <w:rPr>
                <w:color w:val="000000"/>
              </w:rPr>
              <w:t xml:space="preserve">Предлагаемая </w:t>
            </w:r>
          </w:p>
          <w:p w:rsidR="003F10DA" w:rsidRDefault="003F10DA">
            <w:pPr>
              <w:autoSpaceDE w:val="0"/>
              <w:autoSpaceDN w:val="0"/>
              <w:adjustRightInd w:val="0"/>
              <w:jc w:val="center"/>
              <w:rPr>
                <w:color w:val="000000"/>
              </w:rPr>
            </w:pPr>
            <w:r>
              <w:rPr>
                <w:color w:val="000000"/>
              </w:rPr>
              <w:t>категория</w:t>
            </w:r>
          </w:p>
        </w:tc>
      </w:tr>
      <w:tr w:rsidR="003F10DA" w:rsidTr="001D0CE4">
        <w:tc>
          <w:tcPr>
            <w:tcW w:w="2127" w:type="dxa"/>
            <w:vMerge/>
            <w:vAlign w:val="center"/>
          </w:tcPr>
          <w:p w:rsidR="003F10DA" w:rsidRDefault="003F10DA">
            <w:pPr>
              <w:rPr>
                <w:color w:val="000000"/>
              </w:rPr>
            </w:pPr>
          </w:p>
        </w:tc>
        <w:tc>
          <w:tcPr>
            <w:tcW w:w="2523" w:type="dxa"/>
            <w:vMerge/>
            <w:vAlign w:val="center"/>
          </w:tcPr>
          <w:p w:rsidR="003F10DA" w:rsidRDefault="003F10DA">
            <w:pPr>
              <w:rPr>
                <w:color w:val="000000"/>
              </w:rPr>
            </w:pPr>
          </w:p>
        </w:tc>
        <w:tc>
          <w:tcPr>
            <w:tcW w:w="1271" w:type="dxa"/>
            <w:vMerge/>
            <w:vAlign w:val="center"/>
          </w:tcPr>
          <w:p w:rsidR="003F10DA" w:rsidRDefault="003F10DA">
            <w:pPr>
              <w:rPr>
                <w:color w:val="000000"/>
              </w:rPr>
            </w:pPr>
          </w:p>
        </w:tc>
        <w:tc>
          <w:tcPr>
            <w:tcW w:w="1309" w:type="dxa"/>
          </w:tcPr>
          <w:p w:rsidR="003F10DA" w:rsidRDefault="003F10DA">
            <w:pPr>
              <w:autoSpaceDE w:val="0"/>
              <w:autoSpaceDN w:val="0"/>
              <w:adjustRightInd w:val="0"/>
              <w:jc w:val="center"/>
              <w:rPr>
                <w:color w:val="000000"/>
              </w:rPr>
            </w:pPr>
            <w:r>
              <w:rPr>
                <w:color w:val="000000"/>
              </w:rPr>
              <w:t>получена</w:t>
            </w:r>
          </w:p>
        </w:tc>
        <w:tc>
          <w:tcPr>
            <w:tcW w:w="1559" w:type="dxa"/>
          </w:tcPr>
          <w:p w:rsidR="003F10DA" w:rsidRDefault="003F10DA">
            <w:pPr>
              <w:autoSpaceDE w:val="0"/>
              <w:autoSpaceDN w:val="0"/>
              <w:adjustRightInd w:val="0"/>
              <w:jc w:val="center"/>
              <w:rPr>
                <w:color w:val="000000"/>
              </w:rPr>
            </w:pPr>
            <w:r>
              <w:rPr>
                <w:color w:val="000000"/>
              </w:rPr>
              <w:t>подтвердить</w:t>
            </w:r>
          </w:p>
        </w:tc>
        <w:tc>
          <w:tcPr>
            <w:tcW w:w="1438" w:type="dxa"/>
            <w:vMerge/>
            <w:vAlign w:val="center"/>
          </w:tcPr>
          <w:p w:rsidR="003F10DA" w:rsidRDefault="003F10DA">
            <w:pPr>
              <w:rPr>
                <w:color w:val="000000"/>
              </w:rPr>
            </w:pPr>
          </w:p>
        </w:tc>
      </w:tr>
      <w:tr w:rsidR="003F10DA" w:rsidTr="001D0CE4">
        <w:tc>
          <w:tcPr>
            <w:tcW w:w="2127" w:type="dxa"/>
          </w:tcPr>
          <w:p w:rsidR="003F10DA" w:rsidRDefault="003F10DA" w:rsidP="00CE7B25">
            <w:pPr>
              <w:autoSpaceDE w:val="0"/>
              <w:autoSpaceDN w:val="0"/>
              <w:adjustRightInd w:val="0"/>
              <w:jc w:val="center"/>
              <w:rPr>
                <w:color w:val="000000"/>
              </w:rPr>
            </w:pPr>
            <w:r>
              <w:rPr>
                <w:color w:val="000000"/>
              </w:rPr>
              <w:t>-</w:t>
            </w:r>
          </w:p>
        </w:tc>
        <w:tc>
          <w:tcPr>
            <w:tcW w:w="2523" w:type="dxa"/>
          </w:tcPr>
          <w:p w:rsidR="003F10DA" w:rsidRDefault="003F10DA" w:rsidP="00CE7B25">
            <w:pPr>
              <w:jc w:val="center"/>
            </w:pPr>
            <w:r>
              <w:t>-</w:t>
            </w:r>
          </w:p>
        </w:tc>
        <w:tc>
          <w:tcPr>
            <w:tcW w:w="1271" w:type="dxa"/>
            <w:vAlign w:val="center"/>
          </w:tcPr>
          <w:p w:rsidR="003F10DA" w:rsidRDefault="003F10DA" w:rsidP="00CE7B25">
            <w:pPr>
              <w:jc w:val="center"/>
              <w:rPr>
                <w:color w:val="000000"/>
              </w:rPr>
            </w:pPr>
            <w:r>
              <w:rPr>
                <w:color w:val="000000"/>
              </w:rPr>
              <w:t>-</w:t>
            </w:r>
          </w:p>
        </w:tc>
        <w:tc>
          <w:tcPr>
            <w:tcW w:w="1309" w:type="dxa"/>
          </w:tcPr>
          <w:p w:rsidR="003F10DA" w:rsidRDefault="003F10DA" w:rsidP="00CE7B25">
            <w:pPr>
              <w:autoSpaceDE w:val="0"/>
              <w:autoSpaceDN w:val="0"/>
              <w:adjustRightInd w:val="0"/>
              <w:jc w:val="center"/>
              <w:rPr>
                <w:color w:val="000000"/>
              </w:rPr>
            </w:pPr>
            <w:r>
              <w:rPr>
                <w:color w:val="000000"/>
              </w:rPr>
              <w:t>-</w:t>
            </w:r>
          </w:p>
        </w:tc>
        <w:tc>
          <w:tcPr>
            <w:tcW w:w="1559" w:type="dxa"/>
          </w:tcPr>
          <w:p w:rsidR="003F10DA" w:rsidRDefault="003F10DA" w:rsidP="00CE7B25">
            <w:pPr>
              <w:autoSpaceDE w:val="0"/>
              <w:autoSpaceDN w:val="0"/>
              <w:adjustRightInd w:val="0"/>
              <w:jc w:val="center"/>
              <w:rPr>
                <w:color w:val="000000"/>
              </w:rPr>
            </w:pPr>
            <w:r>
              <w:rPr>
                <w:color w:val="000000"/>
              </w:rPr>
              <w:t>-</w:t>
            </w:r>
          </w:p>
        </w:tc>
        <w:tc>
          <w:tcPr>
            <w:tcW w:w="1438" w:type="dxa"/>
          </w:tcPr>
          <w:p w:rsidR="003F10DA" w:rsidRDefault="003F10DA" w:rsidP="00CE7B25">
            <w:pPr>
              <w:jc w:val="center"/>
            </w:pPr>
            <w:r>
              <w:t>-</w:t>
            </w:r>
          </w:p>
        </w:tc>
      </w:tr>
      <w:tr w:rsidR="003F10DA" w:rsidTr="001D0CE4">
        <w:tc>
          <w:tcPr>
            <w:tcW w:w="2127" w:type="dxa"/>
          </w:tcPr>
          <w:p w:rsidR="003F10DA" w:rsidRPr="0004656A" w:rsidRDefault="003F10DA">
            <w:pPr>
              <w:autoSpaceDE w:val="0"/>
              <w:autoSpaceDN w:val="0"/>
              <w:adjustRightInd w:val="0"/>
              <w:rPr>
                <w:color w:val="000000"/>
              </w:rPr>
            </w:pPr>
          </w:p>
        </w:tc>
        <w:tc>
          <w:tcPr>
            <w:tcW w:w="2523" w:type="dxa"/>
          </w:tcPr>
          <w:p w:rsidR="003F10DA" w:rsidRDefault="003F10DA"/>
        </w:tc>
        <w:tc>
          <w:tcPr>
            <w:tcW w:w="1271" w:type="dxa"/>
          </w:tcPr>
          <w:p w:rsidR="003F10DA" w:rsidRDefault="003F10DA"/>
        </w:tc>
        <w:tc>
          <w:tcPr>
            <w:tcW w:w="1309" w:type="dxa"/>
          </w:tcPr>
          <w:p w:rsidR="003F10DA" w:rsidRDefault="003F10DA" w:rsidP="00FC788B">
            <w:pPr>
              <w:jc w:val="center"/>
            </w:pPr>
          </w:p>
        </w:tc>
        <w:tc>
          <w:tcPr>
            <w:tcW w:w="1559" w:type="dxa"/>
          </w:tcPr>
          <w:p w:rsidR="003F10DA" w:rsidRDefault="003F10DA" w:rsidP="003D17A6">
            <w:pPr>
              <w:jc w:val="center"/>
            </w:pPr>
          </w:p>
        </w:tc>
        <w:tc>
          <w:tcPr>
            <w:tcW w:w="1438" w:type="dxa"/>
          </w:tcPr>
          <w:p w:rsidR="003F10DA" w:rsidRDefault="003F10DA">
            <w:pPr>
              <w:jc w:val="center"/>
            </w:pPr>
          </w:p>
        </w:tc>
      </w:tr>
    </w:tbl>
    <w:p w:rsidR="003F10DA" w:rsidRDefault="003F10DA" w:rsidP="007E16BC">
      <w:pPr>
        <w:pStyle w:val="Default"/>
        <w:rPr>
          <w:rFonts w:ascii="Times New Roman" w:hAnsi="Times New Roman" w:cs="Times New Roman"/>
          <w:b/>
        </w:rPr>
      </w:pPr>
    </w:p>
    <w:p w:rsidR="003F10DA" w:rsidRDefault="003F10DA" w:rsidP="00084085">
      <w:pPr>
        <w:autoSpaceDE w:val="0"/>
        <w:autoSpaceDN w:val="0"/>
        <w:adjustRightInd w:val="0"/>
        <w:rPr>
          <w:color w:val="000000"/>
        </w:rPr>
      </w:pPr>
    </w:p>
    <w:p w:rsidR="003F10DA" w:rsidRDefault="003F10DA" w:rsidP="00084085">
      <w:pPr>
        <w:autoSpaceDE w:val="0"/>
        <w:autoSpaceDN w:val="0"/>
        <w:adjustRightInd w:val="0"/>
        <w:rPr>
          <w:color w:val="000000"/>
        </w:rPr>
      </w:pPr>
    </w:p>
    <w:p w:rsidR="003F10DA" w:rsidRDefault="003F10DA" w:rsidP="00084085">
      <w:pPr>
        <w:autoSpaceDE w:val="0"/>
        <w:autoSpaceDN w:val="0"/>
        <w:adjustRightInd w:val="0"/>
        <w:rPr>
          <w:color w:val="000000"/>
        </w:rPr>
      </w:pPr>
    </w:p>
    <w:p w:rsidR="003F10DA" w:rsidRDefault="003F10DA" w:rsidP="00084085">
      <w:pPr>
        <w:autoSpaceDE w:val="0"/>
        <w:autoSpaceDN w:val="0"/>
        <w:adjustRightInd w:val="0"/>
        <w:rPr>
          <w:color w:val="000000"/>
        </w:rPr>
      </w:pPr>
    </w:p>
    <w:p w:rsidR="003F10DA" w:rsidRDefault="003F10DA" w:rsidP="00084085">
      <w:pPr>
        <w:autoSpaceDE w:val="0"/>
        <w:autoSpaceDN w:val="0"/>
        <w:adjustRightInd w:val="0"/>
        <w:rPr>
          <w:color w:val="000000"/>
        </w:rPr>
      </w:pPr>
    </w:p>
    <w:p w:rsidR="003F10DA" w:rsidRDefault="003F10DA" w:rsidP="00084085">
      <w:pPr>
        <w:autoSpaceDE w:val="0"/>
        <w:autoSpaceDN w:val="0"/>
        <w:adjustRightInd w:val="0"/>
        <w:rPr>
          <w:color w:val="000000"/>
        </w:rPr>
      </w:pPr>
    </w:p>
    <w:p w:rsidR="003F10DA" w:rsidRDefault="003F10DA" w:rsidP="00084085">
      <w:pPr>
        <w:autoSpaceDE w:val="0"/>
        <w:autoSpaceDN w:val="0"/>
        <w:adjustRightInd w:val="0"/>
        <w:rPr>
          <w:color w:val="000000"/>
        </w:rPr>
      </w:pPr>
    </w:p>
    <w:p w:rsidR="003F10DA" w:rsidRDefault="003F10DA" w:rsidP="00084085">
      <w:pPr>
        <w:autoSpaceDE w:val="0"/>
        <w:autoSpaceDN w:val="0"/>
        <w:adjustRightInd w:val="0"/>
        <w:rPr>
          <w:color w:val="000000"/>
        </w:rPr>
      </w:pPr>
    </w:p>
    <w:p w:rsidR="003F10DA" w:rsidRDefault="003F10DA" w:rsidP="00084085">
      <w:pPr>
        <w:autoSpaceDE w:val="0"/>
        <w:autoSpaceDN w:val="0"/>
        <w:adjustRightInd w:val="0"/>
        <w:rPr>
          <w:color w:val="000000"/>
        </w:rPr>
      </w:pPr>
    </w:p>
    <w:p w:rsidR="003F10DA" w:rsidRDefault="003F10DA" w:rsidP="007E16BC">
      <w:pPr>
        <w:pStyle w:val="Default"/>
        <w:ind w:firstLine="709"/>
        <w:jc w:val="center"/>
        <w:rPr>
          <w:rFonts w:ascii="Times New Roman" w:hAnsi="Times New Roman" w:cs="Times New Roman"/>
          <w:b/>
          <w:sz w:val="28"/>
          <w:szCs w:val="28"/>
        </w:rPr>
      </w:pPr>
      <w:r>
        <w:rPr>
          <w:rFonts w:ascii="Times New Roman" w:hAnsi="Times New Roman" w:cs="Times New Roman"/>
          <w:b/>
          <w:sz w:val="28"/>
          <w:szCs w:val="28"/>
        </w:rPr>
        <w:t>1.4.Планирование работы по самообразованию педагогов</w:t>
      </w:r>
    </w:p>
    <w:p w:rsidR="003F10DA" w:rsidRDefault="003F10DA" w:rsidP="007E16BC">
      <w:pPr>
        <w:pStyle w:val="Default"/>
        <w:ind w:firstLine="709"/>
        <w:jc w:val="center"/>
        <w:rPr>
          <w:rFonts w:ascii="Times New Roman" w:hAnsi="Times New Roman" w:cs="Times New Roman"/>
          <w:b/>
          <w:sz w:val="28"/>
          <w:szCs w:val="28"/>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85"/>
        <w:gridCol w:w="1843"/>
        <w:gridCol w:w="3544"/>
        <w:gridCol w:w="3260"/>
      </w:tblGrid>
      <w:tr w:rsidR="003F10DA" w:rsidTr="00953620">
        <w:tc>
          <w:tcPr>
            <w:tcW w:w="1985" w:type="dxa"/>
          </w:tcPr>
          <w:p w:rsidR="003F10DA" w:rsidRPr="00226DD1" w:rsidRDefault="003F10DA">
            <w:pPr>
              <w:autoSpaceDE w:val="0"/>
              <w:autoSpaceDN w:val="0"/>
              <w:adjustRightInd w:val="0"/>
              <w:jc w:val="center"/>
              <w:rPr>
                <w:color w:val="000000"/>
              </w:rPr>
            </w:pPr>
            <w:r w:rsidRPr="00226DD1">
              <w:rPr>
                <w:color w:val="000000"/>
              </w:rPr>
              <w:t>Ф.И.О. педагога</w:t>
            </w:r>
          </w:p>
        </w:tc>
        <w:tc>
          <w:tcPr>
            <w:tcW w:w="1843" w:type="dxa"/>
          </w:tcPr>
          <w:p w:rsidR="003F10DA" w:rsidRDefault="003F10DA">
            <w:pPr>
              <w:autoSpaceDE w:val="0"/>
              <w:autoSpaceDN w:val="0"/>
              <w:adjustRightInd w:val="0"/>
              <w:jc w:val="center"/>
              <w:rPr>
                <w:color w:val="000000"/>
              </w:rPr>
            </w:pPr>
            <w:r>
              <w:rPr>
                <w:color w:val="000000"/>
              </w:rPr>
              <w:t>Должность</w:t>
            </w:r>
          </w:p>
        </w:tc>
        <w:tc>
          <w:tcPr>
            <w:tcW w:w="3544" w:type="dxa"/>
          </w:tcPr>
          <w:p w:rsidR="003F10DA" w:rsidRDefault="003F10DA">
            <w:pPr>
              <w:autoSpaceDE w:val="0"/>
              <w:autoSpaceDN w:val="0"/>
              <w:adjustRightInd w:val="0"/>
              <w:jc w:val="center"/>
              <w:rPr>
                <w:color w:val="000000"/>
              </w:rPr>
            </w:pPr>
            <w:r>
              <w:rPr>
                <w:color w:val="000000"/>
              </w:rPr>
              <w:t>Тема самообразования</w:t>
            </w:r>
          </w:p>
        </w:tc>
        <w:tc>
          <w:tcPr>
            <w:tcW w:w="3260" w:type="dxa"/>
          </w:tcPr>
          <w:p w:rsidR="003F10DA" w:rsidRDefault="003F10DA">
            <w:pPr>
              <w:autoSpaceDE w:val="0"/>
              <w:autoSpaceDN w:val="0"/>
              <w:adjustRightInd w:val="0"/>
              <w:jc w:val="center"/>
              <w:rPr>
                <w:color w:val="000000"/>
              </w:rPr>
            </w:pPr>
            <w:r>
              <w:rPr>
                <w:color w:val="000000"/>
              </w:rPr>
              <w:t>Форма, отчеты, сроки</w:t>
            </w:r>
          </w:p>
        </w:tc>
      </w:tr>
      <w:tr w:rsidR="003F10DA" w:rsidTr="00953620">
        <w:tc>
          <w:tcPr>
            <w:tcW w:w="1985" w:type="dxa"/>
          </w:tcPr>
          <w:p w:rsidR="003F10DA" w:rsidRDefault="003F10DA" w:rsidP="006D201A">
            <w:pPr>
              <w:autoSpaceDE w:val="0"/>
              <w:autoSpaceDN w:val="0"/>
              <w:adjustRightInd w:val="0"/>
              <w:rPr>
                <w:color w:val="000000"/>
              </w:rPr>
            </w:pPr>
            <w:r>
              <w:rPr>
                <w:color w:val="000000"/>
              </w:rPr>
              <w:t>РахимуллинаЭ.Т.</w:t>
            </w:r>
          </w:p>
        </w:tc>
        <w:tc>
          <w:tcPr>
            <w:tcW w:w="1843" w:type="dxa"/>
          </w:tcPr>
          <w:p w:rsidR="003F10DA" w:rsidRDefault="003F10DA">
            <w:pPr>
              <w:pStyle w:val="Default"/>
              <w:rPr>
                <w:rFonts w:ascii="Times New Roman" w:hAnsi="Times New Roman" w:cs="Times New Roman"/>
              </w:rPr>
            </w:pPr>
            <w:r>
              <w:rPr>
                <w:rFonts w:ascii="Times New Roman" w:hAnsi="Times New Roman" w:cs="Times New Roman"/>
              </w:rPr>
              <w:t>Воспитатель</w:t>
            </w:r>
          </w:p>
        </w:tc>
        <w:tc>
          <w:tcPr>
            <w:tcW w:w="3544" w:type="dxa"/>
          </w:tcPr>
          <w:p w:rsidR="003F10DA" w:rsidRPr="00ED1C5C" w:rsidRDefault="003F10DA" w:rsidP="006D201A">
            <w:pPr>
              <w:pStyle w:val="Default"/>
              <w:rPr>
                <w:rFonts w:ascii="Times New Roman" w:hAnsi="Times New Roman" w:cs="Times New Roman"/>
                <w:highlight w:val="yellow"/>
              </w:rPr>
            </w:pPr>
            <w:r w:rsidRPr="00DB1E4F">
              <w:rPr>
                <w:rFonts w:ascii="Times New Roman" w:hAnsi="Times New Roman" w:cs="Times New Roman"/>
              </w:rPr>
              <w:t>Правила дорожного движения – правила жизни</w:t>
            </w:r>
          </w:p>
        </w:tc>
        <w:tc>
          <w:tcPr>
            <w:tcW w:w="3260" w:type="dxa"/>
          </w:tcPr>
          <w:p w:rsidR="003F10DA" w:rsidRDefault="003F10DA" w:rsidP="00057F6C">
            <w:pPr>
              <w:rPr>
                <w:color w:val="000000"/>
              </w:rPr>
            </w:pPr>
            <w:r>
              <w:rPr>
                <w:color w:val="000000"/>
              </w:rPr>
              <w:t>Подбор и оформление методического материала с дальнейшим размещением на личном сайте</w:t>
            </w:r>
          </w:p>
        </w:tc>
      </w:tr>
      <w:tr w:rsidR="003F10DA" w:rsidTr="00B408B7">
        <w:tc>
          <w:tcPr>
            <w:tcW w:w="1985" w:type="dxa"/>
          </w:tcPr>
          <w:p w:rsidR="003F10DA" w:rsidRDefault="003F10DA" w:rsidP="00057F6C">
            <w:pPr>
              <w:autoSpaceDE w:val="0"/>
              <w:autoSpaceDN w:val="0"/>
              <w:adjustRightInd w:val="0"/>
              <w:rPr>
                <w:color w:val="000000"/>
              </w:rPr>
            </w:pPr>
            <w:r>
              <w:t>Шарипова М. И.</w:t>
            </w:r>
          </w:p>
        </w:tc>
        <w:tc>
          <w:tcPr>
            <w:tcW w:w="1843" w:type="dxa"/>
          </w:tcPr>
          <w:p w:rsidR="003F10DA" w:rsidRPr="00B408B7" w:rsidRDefault="003F10DA" w:rsidP="00561709">
            <w:r w:rsidRPr="00B408B7">
              <w:t>Воспитатель</w:t>
            </w:r>
          </w:p>
        </w:tc>
        <w:tc>
          <w:tcPr>
            <w:tcW w:w="3544" w:type="dxa"/>
          </w:tcPr>
          <w:p w:rsidR="003F10DA" w:rsidRPr="00B408B7" w:rsidRDefault="003F10DA" w:rsidP="003B3A2A">
            <w:pPr>
              <w:pStyle w:val="Default"/>
              <w:rPr>
                <w:rFonts w:ascii="Times New Roman" w:hAnsi="Times New Roman" w:cs="Times New Roman"/>
              </w:rPr>
            </w:pPr>
            <w:r>
              <w:rPr>
                <w:rFonts w:ascii="Times New Roman" w:hAnsi="Times New Roman" w:cs="Times New Roman"/>
              </w:rPr>
              <w:t>Балаларбакчасындаэкологиктэрбия</w:t>
            </w:r>
          </w:p>
        </w:tc>
        <w:tc>
          <w:tcPr>
            <w:tcW w:w="3260" w:type="dxa"/>
          </w:tcPr>
          <w:p w:rsidR="003F10DA" w:rsidRPr="00337158" w:rsidRDefault="003F10DA">
            <w:pPr>
              <w:rPr>
                <w:color w:val="000000"/>
              </w:rPr>
            </w:pPr>
            <w:r w:rsidRPr="00B408B7">
              <w:rPr>
                <w:color w:val="000000"/>
              </w:rPr>
              <w:t>Подбор и оформление методического материала с дальнейшим размещением на</w:t>
            </w:r>
            <w:r>
              <w:rPr>
                <w:color w:val="000000"/>
              </w:rPr>
              <w:t xml:space="preserve"> личном </w:t>
            </w:r>
            <w:r w:rsidRPr="00B408B7">
              <w:rPr>
                <w:color w:val="000000"/>
              </w:rPr>
              <w:t>сайте</w:t>
            </w:r>
          </w:p>
        </w:tc>
      </w:tr>
    </w:tbl>
    <w:p w:rsidR="003F10DA" w:rsidRDefault="003F10DA" w:rsidP="007E16BC">
      <w:pPr>
        <w:ind w:left="2124"/>
        <w:rPr>
          <w:sz w:val="32"/>
          <w:szCs w:val="32"/>
        </w:rPr>
      </w:pPr>
    </w:p>
    <w:p w:rsidR="003F10DA" w:rsidRDefault="003F10DA" w:rsidP="007E16BC">
      <w:pPr>
        <w:jc w:val="center"/>
        <w:rPr>
          <w:b/>
          <w:sz w:val="32"/>
          <w:szCs w:val="32"/>
        </w:rPr>
      </w:pPr>
    </w:p>
    <w:p w:rsidR="003F10DA" w:rsidRDefault="003F10DA" w:rsidP="007E16BC">
      <w:pPr>
        <w:jc w:val="center"/>
        <w:rPr>
          <w:b/>
          <w:sz w:val="32"/>
          <w:szCs w:val="32"/>
        </w:rPr>
      </w:pPr>
      <w:r>
        <w:rPr>
          <w:b/>
          <w:sz w:val="32"/>
          <w:szCs w:val="32"/>
        </w:rPr>
        <w:t xml:space="preserve">2.Педсоветы. Общие собрания сотрудников. </w:t>
      </w:r>
    </w:p>
    <w:p w:rsidR="003F10DA" w:rsidRDefault="003F10DA" w:rsidP="007E16BC">
      <w:pPr>
        <w:jc w:val="center"/>
        <w:rPr>
          <w:b/>
          <w:sz w:val="32"/>
          <w:szCs w:val="32"/>
        </w:rPr>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5938"/>
        <w:gridCol w:w="1440"/>
        <w:gridCol w:w="2323"/>
      </w:tblGrid>
      <w:tr w:rsidR="003F10DA" w:rsidTr="001165B1">
        <w:trPr>
          <w:trHeight w:val="825"/>
        </w:trPr>
        <w:tc>
          <w:tcPr>
            <w:tcW w:w="648" w:type="dxa"/>
          </w:tcPr>
          <w:p w:rsidR="003F10DA" w:rsidRDefault="003F10DA">
            <w:pPr>
              <w:jc w:val="center"/>
            </w:pPr>
            <w:r>
              <w:t>№ п/п</w:t>
            </w:r>
          </w:p>
        </w:tc>
        <w:tc>
          <w:tcPr>
            <w:tcW w:w="5938" w:type="dxa"/>
          </w:tcPr>
          <w:p w:rsidR="003F10DA" w:rsidRDefault="003F10DA">
            <w:pPr>
              <w:jc w:val="center"/>
              <w:rPr>
                <w:sz w:val="28"/>
                <w:szCs w:val="28"/>
              </w:rPr>
            </w:pPr>
            <w:r>
              <w:rPr>
                <w:sz w:val="28"/>
                <w:szCs w:val="28"/>
              </w:rPr>
              <w:t>Тематика</w:t>
            </w:r>
          </w:p>
        </w:tc>
        <w:tc>
          <w:tcPr>
            <w:tcW w:w="1440" w:type="dxa"/>
            <w:vAlign w:val="center"/>
          </w:tcPr>
          <w:p w:rsidR="003F10DA" w:rsidRDefault="003F10DA">
            <w:pPr>
              <w:jc w:val="center"/>
            </w:pPr>
            <w:r>
              <w:t>Сроки проведения</w:t>
            </w:r>
          </w:p>
        </w:tc>
        <w:tc>
          <w:tcPr>
            <w:tcW w:w="2323" w:type="dxa"/>
          </w:tcPr>
          <w:p w:rsidR="003F10DA" w:rsidRDefault="003F10DA">
            <w:pPr>
              <w:rPr>
                <w:sz w:val="28"/>
                <w:szCs w:val="28"/>
              </w:rPr>
            </w:pPr>
            <w:r>
              <w:rPr>
                <w:sz w:val="28"/>
                <w:szCs w:val="28"/>
              </w:rPr>
              <w:t>Ответственные</w:t>
            </w:r>
          </w:p>
        </w:tc>
      </w:tr>
      <w:tr w:rsidR="003F10DA" w:rsidTr="001165B1">
        <w:trPr>
          <w:trHeight w:val="70"/>
        </w:trPr>
        <w:tc>
          <w:tcPr>
            <w:tcW w:w="648" w:type="dxa"/>
          </w:tcPr>
          <w:p w:rsidR="003F10DA" w:rsidRDefault="003F10DA">
            <w:pPr>
              <w:jc w:val="both"/>
              <w:rPr>
                <w:sz w:val="28"/>
                <w:szCs w:val="28"/>
              </w:rPr>
            </w:pPr>
            <w:r>
              <w:rPr>
                <w:sz w:val="28"/>
                <w:szCs w:val="28"/>
              </w:rPr>
              <w:t>1.</w:t>
            </w: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p>
          <w:p w:rsidR="003F10DA" w:rsidRDefault="003F10DA">
            <w:pPr>
              <w:jc w:val="both"/>
              <w:rPr>
                <w:sz w:val="28"/>
                <w:szCs w:val="28"/>
              </w:rPr>
            </w:pPr>
            <w:r>
              <w:rPr>
                <w:sz w:val="28"/>
                <w:szCs w:val="28"/>
              </w:rPr>
              <w:t>2.</w:t>
            </w: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rsidP="00811152">
            <w:pPr>
              <w:rPr>
                <w:sz w:val="28"/>
                <w:szCs w:val="28"/>
              </w:rPr>
            </w:pPr>
            <w:r>
              <w:rPr>
                <w:sz w:val="28"/>
                <w:szCs w:val="28"/>
              </w:rPr>
              <w:t>3.</w:t>
            </w: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r>
              <w:rPr>
                <w:sz w:val="28"/>
                <w:szCs w:val="28"/>
              </w:rPr>
              <w:t>4.</w:t>
            </w: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r>
              <w:rPr>
                <w:sz w:val="28"/>
                <w:szCs w:val="28"/>
              </w:rPr>
              <w:t>1.</w:t>
            </w: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p w:rsidR="003F10DA" w:rsidRDefault="003F10DA">
            <w:pPr>
              <w:rPr>
                <w:sz w:val="28"/>
                <w:szCs w:val="28"/>
              </w:rPr>
            </w:pPr>
          </w:p>
        </w:tc>
        <w:tc>
          <w:tcPr>
            <w:tcW w:w="5938" w:type="dxa"/>
          </w:tcPr>
          <w:p w:rsidR="003F10DA" w:rsidRDefault="003F10DA">
            <w:pPr>
              <w:jc w:val="both"/>
              <w:rPr>
                <w:b/>
              </w:rPr>
            </w:pPr>
            <w:r>
              <w:rPr>
                <w:b/>
              </w:rPr>
              <w:t>Педагогический совет №1(установочный)</w:t>
            </w:r>
          </w:p>
          <w:p w:rsidR="003F10DA" w:rsidRPr="004B30AF" w:rsidRDefault="003F10DA" w:rsidP="00390D8B">
            <w:pPr>
              <w:tabs>
                <w:tab w:val="left" w:pos="903"/>
              </w:tabs>
              <w:jc w:val="both"/>
              <w:rPr>
                <w:b/>
              </w:rPr>
            </w:pPr>
            <w:r w:rsidRPr="007D351E">
              <w:t>Тема:</w:t>
            </w:r>
            <w:r>
              <w:rPr>
                <w:b/>
                <w:i/>
              </w:rPr>
              <w:t>«Педагогический старт»</w:t>
            </w:r>
          </w:p>
          <w:p w:rsidR="003F10DA" w:rsidRPr="002222DC" w:rsidRDefault="003F10DA" w:rsidP="00BF7D89">
            <w:pPr>
              <w:rPr>
                <w:b/>
              </w:rPr>
            </w:pPr>
          </w:p>
          <w:p w:rsidR="003F10DA" w:rsidRPr="00811152" w:rsidRDefault="003F10DA" w:rsidP="00811152">
            <w:pPr>
              <w:spacing w:line="294" w:lineRule="atLeast"/>
              <w:rPr>
                <w:b/>
                <w:color w:val="000000"/>
                <w:sz w:val="28"/>
                <w:szCs w:val="28"/>
              </w:rPr>
            </w:pPr>
            <w:r w:rsidRPr="00A911FA">
              <w:t>ЦЕЛЬ:</w:t>
            </w:r>
            <w:r w:rsidRPr="00811152">
              <w:rPr>
                <w:color w:val="000000"/>
              </w:rPr>
              <w:t>знакомство педагогов с итогами деятельности ДОУ за летний период, принятие и утверждения плана деятельности ДОУ на новый </w:t>
            </w:r>
            <w:r w:rsidRPr="00811152">
              <w:rPr>
                <w:bCs/>
                <w:color w:val="000000"/>
              </w:rPr>
              <w:t>учебный год</w:t>
            </w:r>
            <w:r w:rsidRPr="00811152">
              <w:rPr>
                <w:color w:val="000000"/>
              </w:rPr>
              <w:t>. Выявить уровень профессиональной подготовленности педагогов по образовательным областям.</w:t>
            </w:r>
          </w:p>
          <w:p w:rsidR="003F10DA" w:rsidRPr="000A67EF" w:rsidRDefault="003F10DA" w:rsidP="00811152">
            <w:pPr>
              <w:spacing w:line="294" w:lineRule="atLeast"/>
              <w:rPr>
                <w:color w:val="111111"/>
              </w:rPr>
            </w:pPr>
            <w:r w:rsidRPr="000A67EF">
              <w:rPr>
                <w:color w:val="111111"/>
              </w:rPr>
              <w:t xml:space="preserve">1. Анализ летней оздоровительной работы с детьми. </w:t>
            </w:r>
          </w:p>
          <w:p w:rsidR="003F10DA" w:rsidRPr="000A67EF" w:rsidRDefault="003F10DA" w:rsidP="00811152">
            <w:pPr>
              <w:spacing w:line="294" w:lineRule="atLeast"/>
              <w:rPr>
                <w:color w:val="000000"/>
              </w:rPr>
            </w:pPr>
            <w:r w:rsidRPr="000A67EF">
              <w:rPr>
                <w:color w:val="111111"/>
              </w:rPr>
              <w:t>2. Годовой план воспитательно-образовательной работы на 2022-2023 учебный год:</w:t>
            </w:r>
          </w:p>
          <w:p w:rsidR="003F10DA" w:rsidRPr="000A67EF" w:rsidRDefault="003F10DA" w:rsidP="00811152">
            <w:pPr>
              <w:pStyle w:val="ListParagraph"/>
              <w:numPr>
                <w:ilvl w:val="0"/>
                <w:numId w:val="20"/>
              </w:numPr>
              <w:spacing w:line="294" w:lineRule="atLeast"/>
              <w:rPr>
                <w:color w:val="000000"/>
              </w:rPr>
            </w:pPr>
            <w:r w:rsidRPr="000A67EF">
              <w:rPr>
                <w:color w:val="111111"/>
              </w:rPr>
              <w:t>Утверждение годового плана на 2022 – 2023 </w:t>
            </w:r>
            <w:r w:rsidRPr="000A67EF">
              <w:rPr>
                <w:bCs/>
                <w:color w:val="111111"/>
              </w:rPr>
              <w:t>учебный год</w:t>
            </w:r>
            <w:r w:rsidRPr="000A67EF">
              <w:rPr>
                <w:color w:val="111111"/>
              </w:rPr>
              <w:t>.</w:t>
            </w:r>
          </w:p>
          <w:p w:rsidR="003F10DA" w:rsidRPr="000A67EF" w:rsidRDefault="003F10DA" w:rsidP="000410F4">
            <w:pPr>
              <w:pStyle w:val="ListParagraph"/>
              <w:numPr>
                <w:ilvl w:val="0"/>
                <w:numId w:val="20"/>
              </w:numPr>
              <w:spacing w:line="294" w:lineRule="atLeast"/>
              <w:rPr>
                <w:color w:val="111111"/>
              </w:rPr>
            </w:pPr>
            <w:r w:rsidRPr="000A67EF">
              <w:rPr>
                <w:color w:val="111111"/>
              </w:rPr>
              <w:t>Утверждение сетки ООД, режима дня, </w:t>
            </w:r>
            <w:r w:rsidRPr="000A67EF">
              <w:rPr>
                <w:bCs/>
                <w:color w:val="111111"/>
              </w:rPr>
              <w:t>учебного плана</w:t>
            </w:r>
            <w:r w:rsidRPr="000A67EF">
              <w:rPr>
                <w:color w:val="111111"/>
              </w:rPr>
              <w:t>, рабочих программ, перспективного планирования специалистов, проектов.</w:t>
            </w:r>
          </w:p>
          <w:p w:rsidR="003F10DA" w:rsidRPr="000A67EF" w:rsidRDefault="003F10DA" w:rsidP="00811152">
            <w:pPr>
              <w:spacing w:line="294" w:lineRule="atLeast"/>
              <w:rPr>
                <w:color w:val="111111"/>
              </w:rPr>
            </w:pPr>
            <w:r w:rsidRPr="000A67EF">
              <w:rPr>
                <w:color w:val="111111"/>
              </w:rPr>
              <w:t>3. Должностные обязанности сотрудников</w:t>
            </w:r>
          </w:p>
          <w:p w:rsidR="003F10DA" w:rsidRPr="000A67EF" w:rsidRDefault="003F10DA" w:rsidP="00811152">
            <w:pPr>
              <w:spacing w:line="294" w:lineRule="atLeast"/>
              <w:rPr>
                <w:color w:val="111111"/>
              </w:rPr>
            </w:pPr>
            <w:r w:rsidRPr="000A67EF">
              <w:rPr>
                <w:color w:val="111111"/>
              </w:rPr>
              <w:t>4. Деловая игра для педагогов ДОУ </w:t>
            </w:r>
            <w:r w:rsidRPr="000A67EF">
              <w:rPr>
                <w:iCs/>
                <w:color w:val="111111"/>
              </w:rPr>
              <w:t>«Устами ребенка глаголет истина»</w:t>
            </w:r>
          </w:p>
          <w:p w:rsidR="003F10DA" w:rsidRPr="000A67EF" w:rsidRDefault="003F10DA" w:rsidP="00811152">
            <w:pPr>
              <w:spacing w:line="294" w:lineRule="atLeast"/>
              <w:rPr>
                <w:color w:val="000000"/>
              </w:rPr>
            </w:pPr>
            <w:r w:rsidRPr="000A67EF">
              <w:rPr>
                <w:iCs/>
                <w:color w:val="111111"/>
              </w:rPr>
              <w:t>5. Разное (Готовность групп к новому учебному году, рассмотреть кандидатуру на участие в конкурсе «Воспитатель года 2023»)</w:t>
            </w:r>
          </w:p>
          <w:p w:rsidR="003F10DA" w:rsidRDefault="003F10DA" w:rsidP="00811152">
            <w:pPr>
              <w:pStyle w:val="ListParagraph"/>
              <w:ind w:right="233"/>
              <w:jc w:val="both"/>
              <w:rPr>
                <w:rStyle w:val="12"/>
                <w:lang w:eastAsia="ru-RU"/>
              </w:rPr>
            </w:pPr>
          </w:p>
          <w:p w:rsidR="003F10DA" w:rsidRDefault="003F10DA" w:rsidP="00AB0DDB">
            <w:pPr>
              <w:jc w:val="both"/>
              <w:rPr>
                <w:b/>
                <w:highlight w:val="red"/>
              </w:rPr>
            </w:pPr>
            <w:r>
              <w:t>Проект решения Педагогического совета.</w:t>
            </w:r>
          </w:p>
          <w:p w:rsidR="003F10DA" w:rsidRDefault="003F10DA" w:rsidP="00AB0DDB">
            <w:pPr>
              <w:jc w:val="both"/>
              <w:rPr>
                <w:b/>
                <w:highlight w:val="red"/>
              </w:rPr>
            </w:pPr>
          </w:p>
          <w:p w:rsidR="003F10DA" w:rsidRPr="00AB0DDB" w:rsidRDefault="003F10DA" w:rsidP="00811152">
            <w:pPr>
              <w:jc w:val="both"/>
              <w:rPr>
                <w:b/>
              </w:rPr>
            </w:pPr>
            <w:r w:rsidRPr="00AB0DDB">
              <w:t xml:space="preserve">Тема:  </w:t>
            </w:r>
            <w:r w:rsidRPr="00AB0DDB">
              <w:rPr>
                <w:b/>
                <w:i/>
              </w:rPr>
              <w:t>«</w:t>
            </w:r>
            <w:r>
              <w:rPr>
                <w:b/>
                <w:i/>
              </w:rPr>
              <w:t>Формирование у детей представлений об окружающем мире через проектную деятельность</w:t>
            </w:r>
            <w:r w:rsidRPr="00AB0DDB">
              <w:rPr>
                <w:b/>
                <w:i/>
              </w:rPr>
              <w:t>»</w:t>
            </w:r>
          </w:p>
          <w:p w:rsidR="003F10DA" w:rsidRPr="00D54877" w:rsidRDefault="003F10DA" w:rsidP="00811152">
            <w:pPr>
              <w:jc w:val="both"/>
            </w:pPr>
            <w:r w:rsidRPr="00AB0DDB">
              <w:rPr>
                <w:b/>
              </w:rPr>
              <w:t xml:space="preserve">Цель: </w:t>
            </w:r>
            <w:r w:rsidRPr="00D54877">
              <w:t>совершенствовать педагогическое мастерство воспитателей, повышать методический уровень, способствовать творческому поиску.</w:t>
            </w:r>
          </w:p>
          <w:p w:rsidR="003F10DA" w:rsidRPr="00EB56BE" w:rsidRDefault="003F10DA" w:rsidP="00811152">
            <w:pPr>
              <w:numPr>
                <w:ilvl w:val="0"/>
                <w:numId w:val="19"/>
              </w:numPr>
              <w:jc w:val="both"/>
            </w:pPr>
            <w:r>
              <w:t>Вступительное слово заведующего</w:t>
            </w:r>
          </w:p>
          <w:p w:rsidR="003F10DA" w:rsidRPr="00EB56BE" w:rsidRDefault="003F10DA" w:rsidP="00811152">
            <w:pPr>
              <w:numPr>
                <w:ilvl w:val="0"/>
                <w:numId w:val="19"/>
              </w:numPr>
              <w:jc w:val="both"/>
            </w:pPr>
            <w:r>
              <w:t>Создание проекта.</w:t>
            </w:r>
          </w:p>
          <w:p w:rsidR="003F10DA" w:rsidRDefault="003F10DA" w:rsidP="00811152">
            <w:pPr>
              <w:numPr>
                <w:ilvl w:val="0"/>
                <w:numId w:val="19"/>
              </w:numPr>
              <w:jc w:val="both"/>
            </w:pPr>
            <w:r>
              <w:t>Обмен опытом:</w:t>
            </w:r>
          </w:p>
          <w:p w:rsidR="003F10DA" w:rsidRDefault="003F10DA" w:rsidP="00811152">
            <w:pPr>
              <w:ind w:left="720"/>
              <w:jc w:val="both"/>
            </w:pPr>
            <w:r>
              <w:t>Презентация проектов.</w:t>
            </w:r>
          </w:p>
          <w:p w:rsidR="003F10DA" w:rsidRDefault="003F10DA" w:rsidP="00811152">
            <w:pPr>
              <w:jc w:val="both"/>
            </w:pPr>
            <w:r>
              <w:t xml:space="preserve">      4.Рефлексия. Оценка своего участия в педсовете</w:t>
            </w:r>
          </w:p>
          <w:p w:rsidR="003F10DA" w:rsidRPr="00AB0DDB" w:rsidRDefault="003F10DA" w:rsidP="00811152">
            <w:pPr>
              <w:jc w:val="both"/>
            </w:pPr>
          </w:p>
          <w:p w:rsidR="003F10DA" w:rsidRPr="00811152" w:rsidRDefault="003F10DA" w:rsidP="00811152">
            <w:pPr>
              <w:ind w:left="770" w:hanging="345"/>
            </w:pPr>
            <w:r>
              <w:t>Проект  решения П</w:t>
            </w:r>
            <w:r w:rsidRPr="00AB0DDB">
              <w:t>едагогического  совета.</w:t>
            </w:r>
          </w:p>
          <w:p w:rsidR="003F10DA" w:rsidRDefault="003F10DA" w:rsidP="00811152">
            <w:pPr>
              <w:jc w:val="both"/>
              <w:rPr>
                <w:b/>
                <w:highlight w:val="red"/>
              </w:rPr>
            </w:pPr>
          </w:p>
          <w:p w:rsidR="003F10DA" w:rsidRDefault="003F10DA" w:rsidP="00811152">
            <w:pPr>
              <w:jc w:val="both"/>
              <w:rPr>
                <w:b/>
                <w:highlight w:val="red"/>
              </w:rPr>
            </w:pPr>
          </w:p>
          <w:p w:rsidR="003F10DA" w:rsidRPr="00AB0DDB" w:rsidRDefault="003F10DA" w:rsidP="00811152">
            <w:pPr>
              <w:jc w:val="both"/>
              <w:rPr>
                <w:b/>
              </w:rPr>
            </w:pPr>
            <w:r w:rsidRPr="00AB0DDB">
              <w:rPr>
                <w:b/>
              </w:rPr>
              <w:t xml:space="preserve">Педагогический совет № </w:t>
            </w:r>
            <w:r>
              <w:rPr>
                <w:b/>
              </w:rPr>
              <w:t>3</w:t>
            </w:r>
          </w:p>
          <w:p w:rsidR="003F10DA" w:rsidRDefault="003F10DA" w:rsidP="00811152">
            <w:pPr>
              <w:jc w:val="both"/>
              <w:rPr>
                <w:b/>
              </w:rPr>
            </w:pPr>
            <w:r w:rsidRPr="00146AC3">
              <w:t>Тема:</w:t>
            </w:r>
            <w:r w:rsidRPr="00AB0DDB">
              <w:rPr>
                <w:b/>
                <w:i/>
                <w:iCs/>
                <w:sz w:val="23"/>
                <w:szCs w:val="23"/>
              </w:rPr>
              <w:t>«</w:t>
            </w:r>
            <w:r>
              <w:rPr>
                <w:b/>
                <w:i/>
                <w:iCs/>
                <w:sz w:val="23"/>
                <w:szCs w:val="23"/>
              </w:rPr>
              <w:t>Стратегия взаимодействия ДОУ и семьи</w:t>
            </w:r>
            <w:r w:rsidRPr="00AB0DDB">
              <w:rPr>
                <w:b/>
                <w:i/>
                <w:iCs/>
                <w:sz w:val="23"/>
                <w:szCs w:val="23"/>
              </w:rPr>
              <w:t>».</w:t>
            </w:r>
          </w:p>
          <w:p w:rsidR="003F10DA" w:rsidRDefault="003F10DA" w:rsidP="00811152">
            <w:pPr>
              <w:contextualSpacing/>
            </w:pPr>
            <w:r>
              <w:rPr>
                <w:b/>
              </w:rPr>
              <w:t xml:space="preserve">Цель: </w:t>
            </w:r>
            <w:r>
              <w:rPr>
                <w:bCs/>
              </w:rPr>
              <w:t>формировать у педагогов профессиональную компетентность  в работе с родителями</w:t>
            </w:r>
            <w:r>
              <w:t>.</w:t>
            </w:r>
          </w:p>
          <w:p w:rsidR="003F10DA" w:rsidRPr="00B510C4" w:rsidRDefault="003F10DA" w:rsidP="00811152">
            <w:pPr>
              <w:contextualSpacing/>
              <w:rPr>
                <w:i/>
              </w:rPr>
            </w:pPr>
            <w:r>
              <w:rPr>
                <w:i/>
              </w:rPr>
              <w:t>(К.Ю.Белая .Педагогический совет и деловые игры в ДОО»,стр.45)</w:t>
            </w:r>
          </w:p>
          <w:p w:rsidR="003F10DA" w:rsidRPr="00742D57" w:rsidRDefault="003F10DA" w:rsidP="00811152">
            <w:pPr>
              <w:jc w:val="both"/>
            </w:pPr>
            <w:r w:rsidRPr="00742D57">
              <w:t>1.Вступительное слово заведующего детским садом.</w:t>
            </w:r>
          </w:p>
          <w:p w:rsidR="003F10DA" w:rsidRDefault="003F10DA" w:rsidP="00811152">
            <w:pPr>
              <w:jc w:val="both"/>
            </w:pPr>
            <w:r>
              <w:t xml:space="preserve">2.Итоги тематического контроля  «Социальное развитие детей дошкольного возраста». </w:t>
            </w:r>
          </w:p>
          <w:p w:rsidR="003F10DA" w:rsidRDefault="003F10DA" w:rsidP="00811152">
            <w:pPr>
              <w:jc w:val="both"/>
            </w:pPr>
            <w:r>
              <w:t>3. Деловая игра: составление коллажа, разминка, педагогический ринг, формы организации общения педагогов и родителей, игра-упражнение «Одновременность».</w:t>
            </w:r>
          </w:p>
          <w:p w:rsidR="003F10DA" w:rsidRDefault="003F10DA" w:rsidP="00811152">
            <w:r>
              <w:t>4. Решение кроссворда «Социокультурные факторы, определяющие  формирование родительства»</w:t>
            </w:r>
          </w:p>
          <w:p w:rsidR="003F10DA" w:rsidRDefault="003F10DA" w:rsidP="00811152">
            <w:r>
              <w:t>5. Решение психолого-педагогических ситуаций.</w:t>
            </w:r>
          </w:p>
          <w:p w:rsidR="003F10DA" w:rsidRDefault="003F10DA" w:rsidP="00811152">
            <w:pPr>
              <w:jc w:val="both"/>
            </w:pPr>
          </w:p>
          <w:p w:rsidR="003F10DA" w:rsidRPr="00F3168B" w:rsidRDefault="003F10DA" w:rsidP="00811152">
            <w:pPr>
              <w:jc w:val="both"/>
            </w:pPr>
            <w:r>
              <w:t xml:space="preserve">Проект </w:t>
            </w:r>
            <w:r w:rsidRPr="002612AC">
              <w:t xml:space="preserve"> решени</w:t>
            </w:r>
            <w:r>
              <w:t>я П</w:t>
            </w:r>
            <w:r w:rsidRPr="002612AC">
              <w:t>едагогического  совета</w:t>
            </w:r>
            <w:r>
              <w:t>.</w:t>
            </w:r>
          </w:p>
          <w:p w:rsidR="003F10DA" w:rsidRPr="00DF34F0" w:rsidRDefault="003F10DA" w:rsidP="00811152">
            <w:pPr>
              <w:jc w:val="both"/>
              <w:rPr>
                <w:b/>
                <w:highlight w:val="red"/>
              </w:rPr>
            </w:pPr>
          </w:p>
          <w:p w:rsidR="003F10DA" w:rsidRDefault="003F10DA" w:rsidP="00811152">
            <w:pPr>
              <w:jc w:val="both"/>
              <w:rPr>
                <w:b/>
              </w:rPr>
            </w:pPr>
          </w:p>
          <w:p w:rsidR="003F10DA" w:rsidRPr="00FB01C8" w:rsidRDefault="003F10DA" w:rsidP="00811152">
            <w:pPr>
              <w:jc w:val="both"/>
              <w:rPr>
                <w:b/>
              </w:rPr>
            </w:pPr>
            <w:r w:rsidRPr="00FB01C8">
              <w:rPr>
                <w:b/>
              </w:rPr>
              <w:t>Педагогический совет №4 (итоговый)</w:t>
            </w:r>
          </w:p>
          <w:p w:rsidR="003F10DA" w:rsidRPr="00FB01C8" w:rsidRDefault="003F10DA" w:rsidP="00811152">
            <w:pPr>
              <w:spacing w:line="276" w:lineRule="auto"/>
              <w:rPr>
                <w:b/>
                <w:szCs w:val="27"/>
                <w:lang w:eastAsia="en-US"/>
              </w:rPr>
            </w:pPr>
            <w:r w:rsidRPr="00FB01C8">
              <w:rPr>
                <w:b/>
                <w:lang w:eastAsia="en-US"/>
              </w:rPr>
              <w:t xml:space="preserve">Тема: </w:t>
            </w:r>
            <w:r w:rsidRPr="00FB01C8">
              <w:rPr>
                <w:b/>
                <w:szCs w:val="27"/>
                <w:lang w:eastAsia="en-US"/>
              </w:rPr>
              <w:t>«Итоги учебного года»</w:t>
            </w:r>
          </w:p>
          <w:p w:rsidR="003F10DA" w:rsidRPr="00AD6FD4" w:rsidRDefault="003F10DA" w:rsidP="00811152">
            <w:pPr>
              <w:spacing w:line="276" w:lineRule="auto"/>
              <w:rPr>
                <w:szCs w:val="27"/>
                <w:lang w:eastAsia="en-US"/>
              </w:rPr>
            </w:pPr>
            <w:r w:rsidRPr="00FB01C8">
              <w:rPr>
                <w:b/>
                <w:szCs w:val="27"/>
                <w:lang w:eastAsia="en-US"/>
              </w:rPr>
              <w:t>Цель:</w:t>
            </w:r>
            <w:r w:rsidRPr="00FB01C8">
              <w:rPr>
                <w:szCs w:val="27"/>
                <w:lang w:eastAsia="en-US"/>
              </w:rPr>
              <w:t>подведение итогов работы учреждения за 20</w:t>
            </w:r>
            <w:r>
              <w:rPr>
                <w:szCs w:val="27"/>
                <w:lang w:eastAsia="en-US"/>
              </w:rPr>
              <w:t>22</w:t>
            </w:r>
            <w:r w:rsidRPr="00FB01C8">
              <w:rPr>
                <w:szCs w:val="27"/>
                <w:lang w:eastAsia="en-US"/>
              </w:rPr>
              <w:t>-202</w:t>
            </w:r>
            <w:r>
              <w:rPr>
                <w:szCs w:val="27"/>
                <w:lang w:eastAsia="en-US"/>
              </w:rPr>
              <w:t>3</w:t>
            </w:r>
            <w:r w:rsidRPr="00FB01C8">
              <w:rPr>
                <w:szCs w:val="27"/>
                <w:lang w:eastAsia="en-US"/>
              </w:rPr>
              <w:t>учебный год, утверждение планов</w:t>
            </w:r>
            <w:r w:rsidRPr="00AD6FD4">
              <w:rPr>
                <w:szCs w:val="27"/>
                <w:lang w:eastAsia="en-US"/>
              </w:rPr>
              <w:t xml:space="preserve"> работы ДОУ на </w:t>
            </w:r>
            <w:r>
              <w:rPr>
                <w:szCs w:val="27"/>
                <w:lang w:eastAsia="en-US"/>
              </w:rPr>
              <w:t>летний период.</w:t>
            </w:r>
          </w:p>
          <w:p w:rsidR="003F10DA" w:rsidRDefault="003F10DA" w:rsidP="00811152">
            <w:pPr>
              <w:spacing w:line="276" w:lineRule="auto"/>
              <w:rPr>
                <w:szCs w:val="27"/>
                <w:lang w:eastAsia="en-US"/>
              </w:rPr>
            </w:pPr>
            <w:r>
              <w:rPr>
                <w:szCs w:val="27"/>
                <w:lang w:eastAsia="en-US"/>
              </w:rPr>
              <w:t>1.Анализ выполнения программных задач за учебный год с использованием диагностики  знания детей по всем образовательным областям.</w:t>
            </w:r>
          </w:p>
          <w:p w:rsidR="003F10DA" w:rsidRDefault="003F10DA" w:rsidP="00811152">
            <w:pPr>
              <w:spacing w:line="276" w:lineRule="auto"/>
              <w:rPr>
                <w:szCs w:val="27"/>
                <w:lang w:eastAsia="en-US"/>
              </w:rPr>
            </w:pPr>
            <w:r>
              <w:rPr>
                <w:szCs w:val="27"/>
                <w:lang w:eastAsia="en-US"/>
              </w:rPr>
              <w:t>2.Оценка готовности детей подготовительной группы к обучению в школе.</w:t>
            </w:r>
          </w:p>
          <w:p w:rsidR="003F10DA" w:rsidRDefault="003F10DA" w:rsidP="00811152">
            <w:pPr>
              <w:spacing w:line="276" w:lineRule="auto"/>
            </w:pPr>
            <w:r>
              <w:t>3.</w:t>
            </w:r>
            <w:r w:rsidRPr="0041401C">
              <w:t>Анализ заболеваемости  детей и проведения оздоровительной работы за 20</w:t>
            </w:r>
            <w:r>
              <w:t>22</w:t>
            </w:r>
            <w:r w:rsidRPr="0041401C">
              <w:t>-20</w:t>
            </w:r>
            <w:r>
              <w:t>23</w:t>
            </w:r>
            <w:r w:rsidRPr="0041401C">
              <w:t xml:space="preserve"> учебный год.</w:t>
            </w:r>
          </w:p>
          <w:p w:rsidR="003F10DA" w:rsidRPr="00FB01C8" w:rsidRDefault="003F10DA" w:rsidP="00811152">
            <w:pPr>
              <w:jc w:val="both"/>
              <w:rPr>
                <w:b/>
              </w:rPr>
            </w:pPr>
            <w:r>
              <w:t>4.</w:t>
            </w:r>
            <w:r w:rsidRPr="00E06062">
              <w:t>Общий анализ деятельности педагогического коллектива за 20</w:t>
            </w:r>
            <w:r>
              <w:t>22-</w:t>
            </w:r>
            <w:r w:rsidRPr="00E06062">
              <w:t>20</w:t>
            </w:r>
            <w:r>
              <w:t>23</w:t>
            </w:r>
            <w:r w:rsidRPr="00E06062">
              <w:t xml:space="preserve">учебный год, награждение по итогам года; </w:t>
            </w:r>
          </w:p>
          <w:p w:rsidR="003F10DA" w:rsidRDefault="003F10DA" w:rsidP="00811152">
            <w:pPr>
              <w:spacing w:line="276" w:lineRule="auto"/>
              <w:rPr>
                <w:lang w:eastAsia="en-US"/>
              </w:rPr>
            </w:pPr>
            <w:r>
              <w:rPr>
                <w:szCs w:val="27"/>
                <w:lang w:eastAsia="en-US"/>
              </w:rPr>
              <w:t>5.Обсуждение и утверждение плана работы, режима дня и графика ООД на летний оздоровительный период.</w:t>
            </w:r>
          </w:p>
          <w:p w:rsidR="003F10DA" w:rsidRPr="00C649C2" w:rsidRDefault="003F10DA" w:rsidP="00811152">
            <w:pPr>
              <w:jc w:val="both"/>
            </w:pPr>
            <w:r>
              <w:t xml:space="preserve">Проект </w:t>
            </w:r>
            <w:r w:rsidRPr="002612AC">
              <w:t xml:space="preserve"> решени</w:t>
            </w:r>
            <w:r>
              <w:t>я п</w:t>
            </w:r>
            <w:r w:rsidRPr="002612AC">
              <w:t>едагогического  совета</w:t>
            </w:r>
            <w:r>
              <w:t>.</w:t>
            </w:r>
          </w:p>
          <w:p w:rsidR="003F10DA" w:rsidRDefault="003F10DA" w:rsidP="002E3732">
            <w:pPr>
              <w:rPr>
                <w:b/>
                <w:sz w:val="28"/>
                <w:szCs w:val="28"/>
              </w:rPr>
            </w:pPr>
          </w:p>
          <w:p w:rsidR="003F10DA" w:rsidRDefault="003F10DA" w:rsidP="00406735">
            <w:pPr>
              <w:jc w:val="center"/>
              <w:rPr>
                <w:b/>
                <w:sz w:val="28"/>
                <w:szCs w:val="28"/>
              </w:rPr>
            </w:pPr>
            <w:r>
              <w:rPr>
                <w:b/>
                <w:sz w:val="28"/>
                <w:szCs w:val="28"/>
              </w:rPr>
              <w:t>Общие собрания сотрудников</w:t>
            </w:r>
          </w:p>
          <w:p w:rsidR="003F10DA" w:rsidRPr="00AF6072" w:rsidRDefault="003F10DA">
            <w:pPr>
              <w:jc w:val="both"/>
              <w:rPr>
                <w:b/>
              </w:rPr>
            </w:pPr>
            <w:r>
              <w:rPr>
                <w:b/>
              </w:rPr>
              <w:t>Общее собрание работников</w:t>
            </w:r>
          </w:p>
          <w:p w:rsidR="003F10DA" w:rsidRDefault="003F10DA" w:rsidP="00B302A2">
            <w:pPr>
              <w:jc w:val="both"/>
            </w:pPr>
          </w:p>
          <w:p w:rsidR="003F10DA" w:rsidRDefault="003F10DA" w:rsidP="00607A70">
            <w:pPr>
              <w:jc w:val="both"/>
              <w:rPr>
                <w:lang w:val="tt-RU"/>
              </w:rPr>
            </w:pPr>
            <w:r w:rsidRPr="00607A70">
              <w:t xml:space="preserve">1. </w:t>
            </w:r>
            <w:r w:rsidRPr="00607A70">
              <w:rPr>
                <w:lang w:val="tt-RU"/>
              </w:rPr>
              <w:t>Подведение итогов летней оздоровительной работы</w:t>
            </w:r>
            <w:r>
              <w:rPr>
                <w:lang w:val="tt-RU"/>
              </w:rPr>
              <w:t>.</w:t>
            </w:r>
          </w:p>
          <w:p w:rsidR="003F10DA" w:rsidRPr="00766021" w:rsidRDefault="003F10DA" w:rsidP="00607A70">
            <w:pPr>
              <w:jc w:val="both"/>
            </w:pPr>
            <w:r w:rsidRPr="00607A70">
              <w:rPr>
                <w:lang w:val="tt-RU"/>
              </w:rPr>
              <w:t xml:space="preserve">2. </w:t>
            </w:r>
            <w:r w:rsidRPr="00607A70">
              <w:t>Итоги подготовки групп</w:t>
            </w:r>
            <w:r>
              <w:t>ы</w:t>
            </w:r>
            <w:r w:rsidRPr="00607A70">
              <w:t xml:space="preserve">, детского сада к началу нового учебного года. </w:t>
            </w:r>
          </w:p>
          <w:p w:rsidR="003F10DA" w:rsidRDefault="003F10DA" w:rsidP="007E4840">
            <w:pPr>
              <w:autoSpaceDE w:val="0"/>
              <w:autoSpaceDN w:val="0"/>
              <w:adjustRightInd w:val="0"/>
              <w:rPr>
                <w:lang w:eastAsia="en-US"/>
              </w:rPr>
            </w:pPr>
            <w:r>
              <w:rPr>
                <w:lang w:val="tt-RU"/>
              </w:rPr>
              <w:t>3</w:t>
            </w:r>
            <w:r w:rsidRPr="00607A70">
              <w:rPr>
                <w:lang w:val="tt-RU"/>
              </w:rPr>
              <w:t>. Текущие организационные вопросы. Обсуждение и принятие локальных нормативны</w:t>
            </w:r>
            <w:r>
              <w:rPr>
                <w:lang w:val="tt-RU"/>
              </w:rPr>
              <w:t>х актов (по мере необходимости).</w:t>
            </w:r>
          </w:p>
          <w:p w:rsidR="003F10DA" w:rsidRDefault="003F10DA" w:rsidP="007E4840">
            <w:pPr>
              <w:autoSpaceDE w:val="0"/>
              <w:autoSpaceDN w:val="0"/>
              <w:adjustRightInd w:val="0"/>
              <w:rPr>
                <w:lang w:eastAsia="en-US"/>
              </w:rPr>
            </w:pPr>
            <w:r>
              <w:rPr>
                <w:lang w:eastAsia="en-US"/>
              </w:rPr>
              <w:t>4. Принятие графика работы сотрудников.</w:t>
            </w:r>
          </w:p>
          <w:p w:rsidR="003F10DA" w:rsidRPr="00B852BC" w:rsidRDefault="003F10DA" w:rsidP="00411053">
            <w:pPr>
              <w:autoSpaceDE w:val="0"/>
              <w:autoSpaceDN w:val="0"/>
              <w:adjustRightInd w:val="0"/>
              <w:rPr>
                <w:b/>
              </w:rPr>
            </w:pPr>
            <w:r>
              <w:rPr>
                <w:lang w:eastAsia="en-US"/>
              </w:rPr>
              <w:t>5. Инструктаж по охране жизни и здоровья воспитанников.</w:t>
            </w:r>
          </w:p>
        </w:tc>
        <w:tc>
          <w:tcPr>
            <w:tcW w:w="1440" w:type="dxa"/>
            <w:vAlign w:val="center"/>
          </w:tcPr>
          <w:p w:rsidR="003F10DA" w:rsidRDefault="003F10DA">
            <w:r>
              <w:t>Август 2022</w:t>
            </w:r>
          </w:p>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r>
              <w:t>Ноябрь</w:t>
            </w:r>
          </w:p>
          <w:p w:rsidR="003F10DA" w:rsidRDefault="003F10DA">
            <w:smartTag w:uri="urn:schemas-microsoft-com:office:smarttags" w:element="metricconverter">
              <w:smartTagPr>
                <w:attr w:name="ProductID" w:val="2022 г"/>
              </w:smartTagPr>
              <w:r>
                <w:t>2022 г</w:t>
              </w:r>
            </w:smartTag>
            <w:r>
              <w:t>.</w:t>
            </w:r>
          </w:p>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r>
              <w:t>Февраль 2022</w:t>
            </w:r>
          </w:p>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r>
              <w:t>Май</w:t>
            </w:r>
          </w:p>
          <w:p w:rsidR="003F10DA" w:rsidRDefault="003F10DA">
            <w:r>
              <w:t>2022г.</w:t>
            </w:r>
          </w:p>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r>
              <w:t>Август</w:t>
            </w:r>
          </w:p>
          <w:p w:rsidR="003F10DA" w:rsidRPr="00AF6072" w:rsidRDefault="003F10DA" w:rsidP="00521C12">
            <w:smartTag w:uri="urn:schemas-microsoft-com:office:smarttags" w:element="metricconverter">
              <w:smartTagPr>
                <w:attr w:name="ProductID" w:val="2022 г"/>
              </w:smartTagPr>
              <w:r>
                <w:t>2022 г</w:t>
              </w:r>
            </w:smartTag>
          </w:p>
        </w:tc>
        <w:tc>
          <w:tcPr>
            <w:tcW w:w="2323" w:type="dxa"/>
          </w:tcPr>
          <w:p w:rsidR="003F10DA" w:rsidRDefault="003F10DA">
            <w:r>
              <w:t>Заведующий ДОУ</w:t>
            </w:r>
          </w:p>
          <w:p w:rsidR="003F10DA" w:rsidRDefault="003F10DA">
            <w:r>
              <w:t>Воспитатели.</w:t>
            </w:r>
          </w:p>
          <w:p w:rsidR="003F10DA" w:rsidRDefault="003F10DA"/>
          <w:p w:rsidR="003F10DA" w:rsidRDefault="003F10DA">
            <w:pPr>
              <w:pStyle w:val="Default"/>
              <w:rPr>
                <w:rFonts w:ascii="Times New Roman" w:hAnsi="Times New Roman" w:cs="Times New Roman"/>
              </w:rPr>
            </w:pPr>
          </w:p>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rsidP="0056186D"/>
          <w:p w:rsidR="003F10DA" w:rsidRDefault="003F10DA" w:rsidP="0056186D"/>
          <w:p w:rsidR="003F10DA" w:rsidRDefault="003F10DA" w:rsidP="0056186D"/>
          <w:p w:rsidR="003F10DA" w:rsidRDefault="003F10DA" w:rsidP="0056186D"/>
          <w:p w:rsidR="003F10DA" w:rsidRDefault="003F10DA" w:rsidP="0056186D"/>
          <w:p w:rsidR="003F10DA" w:rsidRDefault="003F10DA" w:rsidP="0056186D"/>
          <w:p w:rsidR="003F10DA" w:rsidRDefault="003F10DA" w:rsidP="0056186D"/>
          <w:p w:rsidR="003F10DA" w:rsidRDefault="003F10DA" w:rsidP="0056186D">
            <w:r>
              <w:t>Заведующий ДОУ</w:t>
            </w:r>
          </w:p>
          <w:p w:rsidR="003F10DA" w:rsidRDefault="003F10DA" w:rsidP="0056186D">
            <w:r>
              <w:t>Воспитатели.</w:t>
            </w:r>
          </w:p>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rsidP="0056186D"/>
          <w:p w:rsidR="003F10DA" w:rsidRDefault="003F10DA" w:rsidP="0056186D"/>
          <w:p w:rsidR="003F10DA" w:rsidRDefault="003F10DA" w:rsidP="0056186D">
            <w:r>
              <w:t>Заведующий ДОУ</w:t>
            </w:r>
          </w:p>
          <w:p w:rsidR="003F10DA" w:rsidRDefault="003F10DA" w:rsidP="0056186D">
            <w:r>
              <w:t>Воспитатели.</w:t>
            </w:r>
          </w:p>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rsidP="0056186D"/>
          <w:p w:rsidR="003F10DA" w:rsidRDefault="003F10DA" w:rsidP="0056186D"/>
          <w:p w:rsidR="003F10DA" w:rsidRDefault="003F10DA" w:rsidP="0056186D"/>
          <w:p w:rsidR="003F10DA" w:rsidRDefault="003F10DA" w:rsidP="0056186D"/>
          <w:p w:rsidR="003F10DA" w:rsidRDefault="003F10DA" w:rsidP="0056186D"/>
          <w:p w:rsidR="003F10DA" w:rsidRDefault="003F10DA" w:rsidP="0056186D"/>
          <w:p w:rsidR="003F10DA" w:rsidRDefault="003F10DA" w:rsidP="0056186D"/>
          <w:p w:rsidR="003F10DA" w:rsidRDefault="003F10DA" w:rsidP="0056186D"/>
          <w:p w:rsidR="003F10DA" w:rsidRDefault="003F10DA" w:rsidP="0056186D">
            <w:r>
              <w:t>Заведующий ДОУ</w:t>
            </w:r>
          </w:p>
          <w:p w:rsidR="003F10DA" w:rsidRDefault="003F10DA" w:rsidP="0056186D">
            <w:r>
              <w:t>Воспитатели.</w:t>
            </w:r>
          </w:p>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B852BC"/>
          <w:p w:rsidR="003F10DA" w:rsidRDefault="003F10DA" w:rsidP="0056186D"/>
          <w:p w:rsidR="003F10DA" w:rsidRDefault="003F10DA" w:rsidP="0056186D"/>
          <w:p w:rsidR="003F10DA" w:rsidRDefault="003F10DA" w:rsidP="0056186D">
            <w:r>
              <w:t>Заведующий ДОУ</w:t>
            </w:r>
          </w:p>
          <w:p w:rsidR="003F10DA" w:rsidRDefault="003F10DA" w:rsidP="0056186D">
            <w:r>
              <w:t>Воспитатели.</w:t>
            </w:r>
          </w:p>
          <w:p w:rsidR="003F10DA" w:rsidRPr="00B302A2" w:rsidRDefault="003F10DA" w:rsidP="00B302A2">
            <w:r>
              <w:t>Профком</w:t>
            </w:r>
          </w:p>
        </w:tc>
      </w:tr>
      <w:tr w:rsidR="003F10DA" w:rsidTr="001165B1">
        <w:trPr>
          <w:trHeight w:val="70"/>
        </w:trPr>
        <w:tc>
          <w:tcPr>
            <w:tcW w:w="648" w:type="dxa"/>
          </w:tcPr>
          <w:p w:rsidR="003F10DA" w:rsidRDefault="003F10DA">
            <w:pPr>
              <w:jc w:val="both"/>
              <w:rPr>
                <w:sz w:val="28"/>
                <w:szCs w:val="28"/>
              </w:rPr>
            </w:pPr>
            <w:r>
              <w:rPr>
                <w:sz w:val="28"/>
                <w:szCs w:val="28"/>
              </w:rPr>
              <w:t>2.</w:t>
            </w:r>
          </w:p>
        </w:tc>
        <w:tc>
          <w:tcPr>
            <w:tcW w:w="5938" w:type="dxa"/>
          </w:tcPr>
          <w:p w:rsidR="003F10DA" w:rsidRDefault="003F10DA" w:rsidP="00D54D71">
            <w:pPr>
              <w:jc w:val="both"/>
              <w:rPr>
                <w:b/>
              </w:rPr>
            </w:pPr>
            <w:r>
              <w:rPr>
                <w:b/>
              </w:rPr>
              <w:t>Общее собрание.</w:t>
            </w:r>
          </w:p>
          <w:p w:rsidR="003F10DA" w:rsidRPr="00821539" w:rsidRDefault="003F10DA" w:rsidP="00821539">
            <w:pPr>
              <w:jc w:val="both"/>
              <w:rPr>
                <w:lang w:val="tt-RU"/>
              </w:rPr>
            </w:pPr>
            <w:r>
              <w:t>1</w:t>
            </w:r>
            <w:r w:rsidRPr="00821539">
              <w:t>. Утверждение графика отпусков на 20</w:t>
            </w:r>
            <w:r>
              <w:t>22</w:t>
            </w:r>
            <w:r w:rsidRPr="00821539">
              <w:t xml:space="preserve"> год </w:t>
            </w:r>
          </w:p>
          <w:p w:rsidR="003F10DA" w:rsidRDefault="003F10DA" w:rsidP="00821539">
            <w:pPr>
              <w:jc w:val="both"/>
              <w:rPr>
                <w:lang w:val="tt-RU"/>
              </w:rPr>
            </w:pPr>
            <w:r>
              <w:rPr>
                <w:lang w:val="tt-RU"/>
              </w:rPr>
              <w:t>2</w:t>
            </w:r>
            <w:r w:rsidRPr="00821539">
              <w:t xml:space="preserve">. </w:t>
            </w:r>
            <w:r>
              <w:t>Подготовка и проведение новогодних мероприятий</w:t>
            </w:r>
            <w:r w:rsidRPr="00821539">
              <w:rPr>
                <w:lang w:val="tt-RU"/>
              </w:rPr>
              <w:t>.</w:t>
            </w:r>
          </w:p>
          <w:p w:rsidR="003F10DA" w:rsidRDefault="003F10DA" w:rsidP="00766021">
            <w:pPr>
              <w:jc w:val="both"/>
            </w:pPr>
            <w:r>
              <w:rPr>
                <w:lang w:val="tt-RU"/>
              </w:rPr>
              <w:t>3</w:t>
            </w:r>
            <w:r w:rsidRPr="00607A70">
              <w:t>.Проведение инструктаж</w:t>
            </w:r>
            <w:r>
              <w:t>ей по ОТ и ПБ.</w:t>
            </w:r>
          </w:p>
          <w:p w:rsidR="003F10DA" w:rsidRDefault="003F10DA" w:rsidP="00411053">
            <w:pPr>
              <w:jc w:val="both"/>
              <w:rPr>
                <w:b/>
              </w:rPr>
            </w:pPr>
            <w:r>
              <w:t>4.А</w:t>
            </w:r>
            <w:r w:rsidRPr="00766021">
              <w:t xml:space="preserve">нализ заболеваемости за </w:t>
            </w:r>
            <w:r>
              <w:t>2021 год.</w:t>
            </w:r>
          </w:p>
        </w:tc>
        <w:tc>
          <w:tcPr>
            <w:tcW w:w="1440" w:type="dxa"/>
            <w:vAlign w:val="center"/>
          </w:tcPr>
          <w:p w:rsidR="003F10DA" w:rsidRDefault="003F10DA" w:rsidP="00775E47">
            <w:pPr>
              <w:jc w:val="both"/>
            </w:pPr>
            <w:r>
              <w:t xml:space="preserve">Декабрь </w:t>
            </w:r>
          </w:p>
          <w:p w:rsidR="003F10DA" w:rsidRDefault="003F10DA" w:rsidP="00521C12">
            <w:r>
              <w:t>2022г</w:t>
            </w:r>
          </w:p>
        </w:tc>
        <w:tc>
          <w:tcPr>
            <w:tcW w:w="2323" w:type="dxa"/>
          </w:tcPr>
          <w:p w:rsidR="003F10DA" w:rsidRDefault="003F10DA" w:rsidP="00411053">
            <w:r>
              <w:t>Заведующий ДОУ</w:t>
            </w:r>
          </w:p>
          <w:p w:rsidR="003F10DA" w:rsidRDefault="003F10DA" w:rsidP="00411053">
            <w:r>
              <w:t>Воспитатели.</w:t>
            </w:r>
          </w:p>
          <w:p w:rsidR="003F10DA" w:rsidRDefault="003F10DA" w:rsidP="00411053">
            <w:r>
              <w:t>Профком</w:t>
            </w:r>
          </w:p>
        </w:tc>
      </w:tr>
      <w:tr w:rsidR="003F10DA" w:rsidTr="001165B1">
        <w:tc>
          <w:tcPr>
            <w:tcW w:w="648" w:type="dxa"/>
          </w:tcPr>
          <w:p w:rsidR="003F10DA" w:rsidRDefault="003F10DA">
            <w:pPr>
              <w:jc w:val="both"/>
              <w:rPr>
                <w:sz w:val="28"/>
                <w:szCs w:val="28"/>
              </w:rPr>
            </w:pPr>
            <w:r>
              <w:rPr>
                <w:sz w:val="28"/>
                <w:szCs w:val="28"/>
              </w:rPr>
              <w:t>3.</w:t>
            </w:r>
          </w:p>
        </w:tc>
        <w:tc>
          <w:tcPr>
            <w:tcW w:w="5938" w:type="dxa"/>
          </w:tcPr>
          <w:p w:rsidR="003F10DA" w:rsidRDefault="003F10DA" w:rsidP="00942A5D">
            <w:pPr>
              <w:jc w:val="both"/>
              <w:rPr>
                <w:b/>
              </w:rPr>
            </w:pPr>
            <w:r>
              <w:rPr>
                <w:b/>
              </w:rPr>
              <w:t>Общее собрание.</w:t>
            </w:r>
          </w:p>
          <w:p w:rsidR="003F10DA" w:rsidRDefault="003F10DA" w:rsidP="00942A5D">
            <w:pPr>
              <w:jc w:val="both"/>
            </w:pPr>
            <w:r>
              <w:t xml:space="preserve">1. </w:t>
            </w:r>
            <w:r>
              <w:rPr>
                <w:lang w:eastAsia="en-US"/>
              </w:rPr>
              <w:t>О подготовке к летней оздоровительной работе</w:t>
            </w:r>
          </w:p>
          <w:p w:rsidR="003F10DA" w:rsidRDefault="003F10DA" w:rsidP="00942A5D">
            <w:pPr>
              <w:jc w:val="both"/>
            </w:pPr>
            <w:r>
              <w:t>2.Организационные и кадровые вопросы (отпуска, замещения, летний отдых, ремонт и покраска оборудования и т.д.)</w:t>
            </w:r>
          </w:p>
          <w:p w:rsidR="003F10DA" w:rsidRDefault="003F10DA" w:rsidP="007E4840">
            <w:pPr>
              <w:autoSpaceDE w:val="0"/>
              <w:autoSpaceDN w:val="0"/>
              <w:adjustRightInd w:val="0"/>
              <w:rPr>
                <w:lang w:eastAsia="en-US"/>
              </w:rPr>
            </w:pPr>
            <w:r>
              <w:rPr>
                <w:lang w:eastAsia="en-US"/>
              </w:rPr>
              <w:t>3. Обеспечение охраны труда и безопасности</w:t>
            </w:r>
          </w:p>
          <w:p w:rsidR="003F10DA" w:rsidRDefault="003F10DA" w:rsidP="007E4840">
            <w:pPr>
              <w:autoSpaceDE w:val="0"/>
              <w:autoSpaceDN w:val="0"/>
              <w:adjustRightInd w:val="0"/>
              <w:rPr>
                <w:lang w:eastAsia="en-US"/>
              </w:rPr>
            </w:pPr>
            <w:r>
              <w:rPr>
                <w:lang w:eastAsia="en-US"/>
              </w:rPr>
              <w:t>жизнедеятельности детей и сотрудников ДОУ.</w:t>
            </w:r>
          </w:p>
          <w:p w:rsidR="003F10DA" w:rsidRDefault="003F10DA" w:rsidP="007E4840">
            <w:pPr>
              <w:jc w:val="both"/>
            </w:pPr>
          </w:p>
        </w:tc>
        <w:tc>
          <w:tcPr>
            <w:tcW w:w="1440" w:type="dxa"/>
          </w:tcPr>
          <w:p w:rsidR="003F10DA" w:rsidRDefault="003F10DA" w:rsidP="007E4840">
            <w:r>
              <w:t>Май</w:t>
            </w:r>
          </w:p>
          <w:p w:rsidR="003F10DA" w:rsidRDefault="003F10DA" w:rsidP="00521C12">
            <w:r>
              <w:t>2023г</w:t>
            </w:r>
          </w:p>
        </w:tc>
        <w:tc>
          <w:tcPr>
            <w:tcW w:w="2323" w:type="dxa"/>
          </w:tcPr>
          <w:p w:rsidR="003F10DA" w:rsidRDefault="003F10DA" w:rsidP="00411053">
            <w:r>
              <w:t>Заведующий ДОУ</w:t>
            </w:r>
          </w:p>
          <w:p w:rsidR="003F10DA" w:rsidRDefault="003F10DA" w:rsidP="00411053">
            <w:r>
              <w:t>Воспитатели.</w:t>
            </w:r>
          </w:p>
          <w:p w:rsidR="003F10DA" w:rsidRDefault="003F10DA" w:rsidP="00411053">
            <w:r>
              <w:t>Профком</w:t>
            </w:r>
          </w:p>
        </w:tc>
      </w:tr>
      <w:tr w:rsidR="003F10DA" w:rsidTr="001165B1">
        <w:tc>
          <w:tcPr>
            <w:tcW w:w="648" w:type="dxa"/>
          </w:tcPr>
          <w:p w:rsidR="003F10DA" w:rsidRDefault="003F10DA">
            <w:pPr>
              <w:jc w:val="both"/>
              <w:rPr>
                <w:sz w:val="28"/>
                <w:szCs w:val="28"/>
              </w:rPr>
            </w:pPr>
            <w:r>
              <w:rPr>
                <w:sz w:val="28"/>
                <w:szCs w:val="28"/>
              </w:rPr>
              <w:t>4.</w:t>
            </w:r>
          </w:p>
        </w:tc>
        <w:tc>
          <w:tcPr>
            <w:tcW w:w="5938" w:type="dxa"/>
          </w:tcPr>
          <w:p w:rsidR="003F10DA" w:rsidRDefault="003F10DA" w:rsidP="005C7E89">
            <w:pPr>
              <w:autoSpaceDE w:val="0"/>
              <w:autoSpaceDN w:val="0"/>
              <w:adjustRightInd w:val="0"/>
              <w:rPr>
                <w:rFonts w:ascii="Times New Roman Полужирный" w:hAnsi="Times New Roman Полужирный" w:cs="Times New Roman Полужирный"/>
                <w:lang w:eastAsia="en-US"/>
              </w:rPr>
            </w:pPr>
            <w:r>
              <w:rPr>
                <w:rFonts w:ascii="Times New Roman Полужирный" w:hAnsi="Times New Roman Полужирный" w:cs="Times New Roman Полужирный"/>
                <w:lang w:eastAsia="en-US"/>
              </w:rPr>
              <w:t>Внеплановые общие собрания работников</w:t>
            </w:r>
          </w:p>
          <w:p w:rsidR="003F10DA" w:rsidRDefault="003F10DA" w:rsidP="005C7E89">
            <w:pPr>
              <w:autoSpaceDE w:val="0"/>
              <w:autoSpaceDN w:val="0"/>
              <w:adjustRightInd w:val="0"/>
              <w:rPr>
                <w:lang w:eastAsia="en-US"/>
              </w:rPr>
            </w:pPr>
            <w:r>
              <w:rPr>
                <w:lang w:eastAsia="en-US"/>
              </w:rPr>
              <w:t>По необходимости</w:t>
            </w:r>
          </w:p>
          <w:p w:rsidR="003F10DA" w:rsidRDefault="003F10DA" w:rsidP="005C7E89">
            <w:pPr>
              <w:jc w:val="both"/>
              <w:rPr>
                <w:b/>
              </w:rPr>
            </w:pPr>
          </w:p>
        </w:tc>
        <w:tc>
          <w:tcPr>
            <w:tcW w:w="1440" w:type="dxa"/>
          </w:tcPr>
          <w:p w:rsidR="003F10DA" w:rsidRDefault="003F10DA" w:rsidP="005C7E89">
            <w:pPr>
              <w:autoSpaceDE w:val="0"/>
              <w:autoSpaceDN w:val="0"/>
              <w:adjustRightInd w:val="0"/>
              <w:rPr>
                <w:lang w:eastAsia="en-US"/>
              </w:rPr>
            </w:pPr>
            <w:r>
              <w:rPr>
                <w:lang w:eastAsia="en-US"/>
              </w:rPr>
              <w:t>В течение</w:t>
            </w:r>
          </w:p>
          <w:p w:rsidR="003F10DA" w:rsidRDefault="003F10DA" w:rsidP="005C7E89">
            <w:pPr>
              <w:autoSpaceDE w:val="0"/>
              <w:autoSpaceDN w:val="0"/>
              <w:adjustRightInd w:val="0"/>
              <w:rPr>
                <w:lang w:eastAsia="en-US"/>
              </w:rPr>
            </w:pPr>
            <w:r>
              <w:rPr>
                <w:lang w:eastAsia="en-US"/>
              </w:rPr>
              <w:t>учебного</w:t>
            </w:r>
          </w:p>
          <w:p w:rsidR="003F10DA" w:rsidRDefault="003F10DA" w:rsidP="00775E47">
            <w:pPr>
              <w:autoSpaceDE w:val="0"/>
              <w:autoSpaceDN w:val="0"/>
              <w:adjustRightInd w:val="0"/>
              <w:rPr>
                <w:lang w:eastAsia="en-US"/>
              </w:rPr>
            </w:pPr>
            <w:r>
              <w:rPr>
                <w:lang w:eastAsia="en-US"/>
              </w:rPr>
              <w:t>года</w:t>
            </w:r>
          </w:p>
        </w:tc>
        <w:tc>
          <w:tcPr>
            <w:tcW w:w="2323" w:type="dxa"/>
          </w:tcPr>
          <w:p w:rsidR="003F10DA" w:rsidRDefault="003F10DA" w:rsidP="00942A5D">
            <w:r>
              <w:rPr>
                <w:lang w:eastAsia="en-US"/>
              </w:rPr>
              <w:t>Заведующий</w:t>
            </w:r>
          </w:p>
        </w:tc>
      </w:tr>
    </w:tbl>
    <w:p w:rsidR="003F10DA" w:rsidRDefault="003F10DA" w:rsidP="007E16BC">
      <w:pPr>
        <w:ind w:firstLine="540"/>
        <w:jc w:val="both"/>
      </w:pPr>
    </w:p>
    <w:p w:rsidR="003F10DA" w:rsidRDefault="003F10DA" w:rsidP="00821672">
      <w:pPr>
        <w:ind w:left="900"/>
        <w:jc w:val="center"/>
        <w:rPr>
          <w:b/>
          <w:sz w:val="32"/>
          <w:szCs w:val="32"/>
        </w:rPr>
      </w:pPr>
    </w:p>
    <w:p w:rsidR="003F10DA" w:rsidRPr="00821672" w:rsidRDefault="003F10DA" w:rsidP="00821672">
      <w:pPr>
        <w:ind w:left="900"/>
        <w:jc w:val="center"/>
        <w:rPr>
          <w:b/>
          <w:sz w:val="32"/>
          <w:szCs w:val="32"/>
        </w:rPr>
      </w:pPr>
      <w:r>
        <w:rPr>
          <w:b/>
          <w:sz w:val="32"/>
          <w:szCs w:val="32"/>
        </w:rPr>
        <w:t>4.Консультации</w:t>
      </w:r>
    </w:p>
    <w:tbl>
      <w:tblPr>
        <w:tblW w:w="0" w:type="auto"/>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6020"/>
        <w:gridCol w:w="1401"/>
        <w:gridCol w:w="2199"/>
      </w:tblGrid>
      <w:tr w:rsidR="003F10DA" w:rsidTr="00811152">
        <w:trPr>
          <w:jc w:val="center"/>
        </w:trPr>
        <w:tc>
          <w:tcPr>
            <w:tcW w:w="900" w:type="dxa"/>
          </w:tcPr>
          <w:p w:rsidR="003F10DA" w:rsidRDefault="003F10DA">
            <w:pPr>
              <w:jc w:val="center"/>
            </w:pPr>
            <w:r>
              <w:t>№ п/п</w:t>
            </w:r>
          </w:p>
        </w:tc>
        <w:tc>
          <w:tcPr>
            <w:tcW w:w="0" w:type="auto"/>
          </w:tcPr>
          <w:p w:rsidR="003F10DA" w:rsidRDefault="003F10DA">
            <w:pPr>
              <w:jc w:val="center"/>
              <w:rPr>
                <w:sz w:val="28"/>
                <w:szCs w:val="28"/>
              </w:rPr>
            </w:pPr>
            <w:r>
              <w:rPr>
                <w:sz w:val="28"/>
                <w:szCs w:val="28"/>
              </w:rPr>
              <w:t>Тематика</w:t>
            </w:r>
          </w:p>
        </w:tc>
        <w:tc>
          <w:tcPr>
            <w:tcW w:w="1401" w:type="dxa"/>
          </w:tcPr>
          <w:p w:rsidR="003F10DA" w:rsidRDefault="003F10DA">
            <w:pPr>
              <w:jc w:val="center"/>
            </w:pPr>
            <w:r>
              <w:t>Сроки проведения</w:t>
            </w:r>
          </w:p>
        </w:tc>
        <w:tc>
          <w:tcPr>
            <w:tcW w:w="2199" w:type="dxa"/>
          </w:tcPr>
          <w:p w:rsidR="003F10DA" w:rsidRDefault="003F10DA">
            <w:pPr>
              <w:jc w:val="center"/>
              <w:rPr>
                <w:sz w:val="28"/>
                <w:szCs w:val="28"/>
              </w:rPr>
            </w:pPr>
            <w:r>
              <w:rPr>
                <w:sz w:val="28"/>
                <w:szCs w:val="28"/>
              </w:rPr>
              <w:t>Ответственные</w:t>
            </w:r>
          </w:p>
        </w:tc>
      </w:tr>
      <w:tr w:rsidR="003F10DA" w:rsidTr="00811152">
        <w:trPr>
          <w:jc w:val="center"/>
        </w:trPr>
        <w:tc>
          <w:tcPr>
            <w:tcW w:w="900" w:type="dxa"/>
          </w:tcPr>
          <w:p w:rsidR="003F10DA" w:rsidRDefault="003F10DA" w:rsidP="00811152">
            <w:pPr>
              <w:jc w:val="center"/>
            </w:pPr>
            <w:r>
              <w:t>1</w:t>
            </w:r>
          </w:p>
        </w:tc>
        <w:tc>
          <w:tcPr>
            <w:tcW w:w="0" w:type="auto"/>
          </w:tcPr>
          <w:p w:rsidR="003F10DA" w:rsidRPr="00ED1C5C" w:rsidRDefault="003F10DA" w:rsidP="0030009D">
            <w:r>
              <w:t>Консультация «</w:t>
            </w:r>
            <w:r w:rsidRPr="0030009D">
              <w:t>Формирование у детей представлений об окружающем мире через проектную деятельность</w:t>
            </w:r>
            <w:r w:rsidRPr="0030009D">
              <w:rPr>
                <w:i/>
              </w:rPr>
              <w:t>»</w:t>
            </w:r>
          </w:p>
        </w:tc>
        <w:tc>
          <w:tcPr>
            <w:tcW w:w="1401" w:type="dxa"/>
          </w:tcPr>
          <w:p w:rsidR="003F10DA" w:rsidRDefault="003F10DA" w:rsidP="000410F4">
            <w:r>
              <w:t>ноябрь</w:t>
            </w:r>
          </w:p>
        </w:tc>
        <w:tc>
          <w:tcPr>
            <w:tcW w:w="2199" w:type="dxa"/>
          </w:tcPr>
          <w:p w:rsidR="003F10DA" w:rsidRDefault="003F10DA" w:rsidP="0030009D">
            <w:r>
              <w:t>Шарипова М. И.</w:t>
            </w:r>
          </w:p>
        </w:tc>
      </w:tr>
      <w:tr w:rsidR="003F10DA" w:rsidTr="00811152">
        <w:trPr>
          <w:jc w:val="center"/>
        </w:trPr>
        <w:tc>
          <w:tcPr>
            <w:tcW w:w="900" w:type="dxa"/>
          </w:tcPr>
          <w:p w:rsidR="003F10DA" w:rsidRDefault="003F10DA" w:rsidP="00811152">
            <w:pPr>
              <w:jc w:val="center"/>
            </w:pPr>
            <w:r>
              <w:t>2</w:t>
            </w:r>
          </w:p>
        </w:tc>
        <w:tc>
          <w:tcPr>
            <w:tcW w:w="0" w:type="auto"/>
          </w:tcPr>
          <w:p w:rsidR="003F10DA" w:rsidRPr="002960BC" w:rsidRDefault="003F10DA" w:rsidP="0030009D">
            <w:pPr>
              <w:rPr>
                <w:highlight w:val="yellow"/>
              </w:rPr>
            </w:pPr>
            <w:r>
              <w:t>Консультация «</w:t>
            </w:r>
            <w:r w:rsidRPr="000D2AA7">
              <w:t>Речевая агрессия у детей</w:t>
            </w:r>
            <w:r>
              <w:t>»</w:t>
            </w:r>
          </w:p>
        </w:tc>
        <w:tc>
          <w:tcPr>
            <w:tcW w:w="1401" w:type="dxa"/>
          </w:tcPr>
          <w:p w:rsidR="003F10DA" w:rsidRDefault="003F10DA" w:rsidP="000410F4">
            <w:r>
              <w:t>март</w:t>
            </w:r>
          </w:p>
        </w:tc>
        <w:tc>
          <w:tcPr>
            <w:tcW w:w="2199" w:type="dxa"/>
          </w:tcPr>
          <w:p w:rsidR="003F10DA" w:rsidRDefault="003F10DA" w:rsidP="0030009D">
            <w:r>
              <w:t>Рахимуллина Э.Т.</w:t>
            </w:r>
          </w:p>
        </w:tc>
      </w:tr>
    </w:tbl>
    <w:p w:rsidR="003F10DA" w:rsidRDefault="003F10DA" w:rsidP="007E16BC">
      <w:pPr>
        <w:jc w:val="center"/>
        <w:rPr>
          <w:b/>
          <w:sz w:val="32"/>
          <w:szCs w:val="32"/>
        </w:rPr>
      </w:pPr>
    </w:p>
    <w:p w:rsidR="003F10DA" w:rsidRDefault="003F10DA" w:rsidP="007E16BC">
      <w:pPr>
        <w:jc w:val="center"/>
        <w:rPr>
          <w:b/>
          <w:sz w:val="32"/>
          <w:szCs w:val="32"/>
        </w:rPr>
      </w:pPr>
      <w:r>
        <w:rPr>
          <w:b/>
          <w:sz w:val="32"/>
          <w:szCs w:val="32"/>
        </w:rPr>
        <w:t>5.Открытые  просмотры педагогической деятельности воспитателей</w:t>
      </w:r>
    </w:p>
    <w:p w:rsidR="003F10DA" w:rsidRDefault="003F10DA" w:rsidP="007E16BC">
      <w:pPr>
        <w:jc w:val="both"/>
        <w:rPr>
          <w:b/>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46"/>
        <w:gridCol w:w="5400"/>
        <w:gridCol w:w="1440"/>
        <w:gridCol w:w="2340"/>
      </w:tblGrid>
      <w:tr w:rsidR="003F10DA" w:rsidTr="001165B1">
        <w:tc>
          <w:tcPr>
            <w:tcW w:w="1146" w:type="dxa"/>
          </w:tcPr>
          <w:p w:rsidR="003F10DA" w:rsidRDefault="003F10DA">
            <w:pPr>
              <w:jc w:val="center"/>
            </w:pPr>
            <w:r>
              <w:t>№ п/п</w:t>
            </w:r>
          </w:p>
        </w:tc>
        <w:tc>
          <w:tcPr>
            <w:tcW w:w="5400" w:type="dxa"/>
          </w:tcPr>
          <w:p w:rsidR="003F10DA" w:rsidRDefault="003F10DA">
            <w:pPr>
              <w:jc w:val="center"/>
              <w:rPr>
                <w:sz w:val="28"/>
                <w:szCs w:val="28"/>
              </w:rPr>
            </w:pPr>
            <w:r>
              <w:rPr>
                <w:sz w:val="28"/>
                <w:szCs w:val="28"/>
              </w:rPr>
              <w:t>Тематика занятий</w:t>
            </w:r>
          </w:p>
          <w:p w:rsidR="003F10DA" w:rsidRDefault="003F10DA">
            <w:pPr>
              <w:jc w:val="center"/>
              <w:rPr>
                <w:sz w:val="28"/>
                <w:szCs w:val="28"/>
              </w:rPr>
            </w:pPr>
          </w:p>
        </w:tc>
        <w:tc>
          <w:tcPr>
            <w:tcW w:w="1440" w:type="dxa"/>
            <w:vAlign w:val="center"/>
          </w:tcPr>
          <w:p w:rsidR="003F10DA" w:rsidRPr="006E3389" w:rsidRDefault="003F10DA">
            <w:pPr>
              <w:jc w:val="center"/>
            </w:pPr>
            <w:r w:rsidRPr="006E3389">
              <w:t>Сроки проведения</w:t>
            </w:r>
          </w:p>
        </w:tc>
        <w:tc>
          <w:tcPr>
            <w:tcW w:w="2340" w:type="dxa"/>
          </w:tcPr>
          <w:p w:rsidR="003F10DA" w:rsidRDefault="003F10DA"/>
          <w:p w:rsidR="003F10DA" w:rsidRPr="00890B52" w:rsidRDefault="003F10DA">
            <w:r w:rsidRPr="00890B52">
              <w:t>Педагоги</w:t>
            </w:r>
          </w:p>
        </w:tc>
      </w:tr>
      <w:tr w:rsidR="003F10DA" w:rsidTr="001165B1">
        <w:trPr>
          <w:trHeight w:val="426"/>
        </w:trPr>
        <w:tc>
          <w:tcPr>
            <w:tcW w:w="1146" w:type="dxa"/>
          </w:tcPr>
          <w:p w:rsidR="003F10DA" w:rsidRDefault="003F10DA">
            <w:pPr>
              <w:jc w:val="center"/>
            </w:pPr>
            <w:r>
              <w:t>1</w:t>
            </w:r>
          </w:p>
        </w:tc>
        <w:tc>
          <w:tcPr>
            <w:tcW w:w="5400" w:type="dxa"/>
          </w:tcPr>
          <w:p w:rsidR="003F10DA" w:rsidRPr="00811152" w:rsidRDefault="003F10DA" w:rsidP="000410F4">
            <w:pPr>
              <w:rPr>
                <w:color w:val="000000"/>
                <w:lang w:val="tt-RU"/>
              </w:rPr>
            </w:pPr>
            <w:r w:rsidRPr="00811152">
              <w:rPr>
                <w:color w:val="000000"/>
              </w:rPr>
              <w:t>«Юлда</w:t>
            </w:r>
            <w:r w:rsidRPr="00811152">
              <w:rPr>
                <w:color w:val="000000"/>
                <w:lang w:val="tt-RU"/>
              </w:rPr>
              <w:t xml:space="preserve"> һәрчак бул уяу!</w:t>
            </w:r>
            <w:r w:rsidRPr="00811152">
              <w:rPr>
                <w:color w:val="000000"/>
              </w:rPr>
              <w:t>»</w:t>
            </w:r>
            <w:r w:rsidRPr="00811152">
              <w:rPr>
                <w:color w:val="000000"/>
                <w:lang w:val="tt-RU"/>
              </w:rPr>
              <w:t>Бәйрәм иртәсе.</w:t>
            </w:r>
          </w:p>
        </w:tc>
        <w:tc>
          <w:tcPr>
            <w:tcW w:w="1440" w:type="dxa"/>
            <w:vAlign w:val="center"/>
          </w:tcPr>
          <w:p w:rsidR="003F10DA" w:rsidRPr="00811152" w:rsidRDefault="003F10DA" w:rsidP="000410F4">
            <w:r w:rsidRPr="00811152">
              <w:rPr>
                <w:noProof/>
                <w:lang w:val="tt-RU"/>
              </w:rPr>
              <w:t>октябрь</w:t>
            </w:r>
          </w:p>
        </w:tc>
        <w:tc>
          <w:tcPr>
            <w:tcW w:w="2340" w:type="dxa"/>
          </w:tcPr>
          <w:p w:rsidR="003F10DA" w:rsidRPr="008374CB" w:rsidRDefault="003F10DA" w:rsidP="000410F4">
            <w:r>
              <w:t xml:space="preserve">Воспитатели </w:t>
            </w:r>
          </w:p>
        </w:tc>
      </w:tr>
      <w:tr w:rsidR="003F10DA" w:rsidTr="001165B1">
        <w:tc>
          <w:tcPr>
            <w:tcW w:w="1146" w:type="dxa"/>
          </w:tcPr>
          <w:p w:rsidR="003F10DA" w:rsidRDefault="003F10DA">
            <w:pPr>
              <w:jc w:val="center"/>
            </w:pPr>
            <w:r>
              <w:t>2</w:t>
            </w:r>
          </w:p>
        </w:tc>
        <w:tc>
          <w:tcPr>
            <w:tcW w:w="5400" w:type="dxa"/>
          </w:tcPr>
          <w:p w:rsidR="003F10DA" w:rsidRPr="00811152" w:rsidRDefault="003F10DA" w:rsidP="000410F4">
            <w:pPr>
              <w:rPr>
                <w:lang w:val="tt-RU"/>
              </w:rPr>
            </w:pPr>
            <w:r w:rsidRPr="00811152">
              <w:rPr>
                <w:lang w:val="tt-RU"/>
              </w:rPr>
              <w:t>Бәйрәм иртәсе:</w:t>
            </w:r>
          </w:p>
          <w:p w:rsidR="003F10DA" w:rsidRPr="00811152" w:rsidRDefault="003F10DA" w:rsidP="000410F4">
            <w:pPr>
              <w:rPr>
                <w:lang w:val="tt-RU"/>
              </w:rPr>
            </w:pPr>
            <w:r w:rsidRPr="00811152">
              <w:rPr>
                <w:lang w:val="tt-RU"/>
              </w:rPr>
              <w:t xml:space="preserve"> “Әниемнең җылы кочагы”</w:t>
            </w:r>
          </w:p>
        </w:tc>
        <w:tc>
          <w:tcPr>
            <w:tcW w:w="1440" w:type="dxa"/>
            <w:vAlign w:val="center"/>
          </w:tcPr>
          <w:p w:rsidR="003F10DA" w:rsidRPr="00811152" w:rsidRDefault="003F10DA" w:rsidP="000410F4">
            <w:r w:rsidRPr="00811152">
              <w:t>ноябрь</w:t>
            </w:r>
          </w:p>
        </w:tc>
        <w:tc>
          <w:tcPr>
            <w:tcW w:w="2340" w:type="dxa"/>
          </w:tcPr>
          <w:p w:rsidR="003F10DA" w:rsidRPr="006E3389" w:rsidRDefault="003F10DA" w:rsidP="000410F4">
            <w:pPr>
              <w:rPr>
                <w:sz w:val="28"/>
                <w:szCs w:val="28"/>
              </w:rPr>
            </w:pPr>
            <w:r>
              <w:t>Воспитатели</w:t>
            </w:r>
          </w:p>
        </w:tc>
      </w:tr>
      <w:tr w:rsidR="003F10DA" w:rsidTr="001165B1">
        <w:tc>
          <w:tcPr>
            <w:tcW w:w="1146" w:type="dxa"/>
          </w:tcPr>
          <w:p w:rsidR="003F10DA" w:rsidRDefault="003F10DA">
            <w:pPr>
              <w:jc w:val="center"/>
            </w:pPr>
            <w:r>
              <w:t>3</w:t>
            </w:r>
          </w:p>
        </w:tc>
        <w:tc>
          <w:tcPr>
            <w:tcW w:w="5400" w:type="dxa"/>
          </w:tcPr>
          <w:p w:rsidR="003F10DA" w:rsidRPr="00811152" w:rsidRDefault="003F10DA" w:rsidP="000410F4">
            <w:pPr>
              <w:spacing w:line="179" w:lineRule="atLeast"/>
            </w:pPr>
            <w:r w:rsidRPr="00811152">
              <w:t xml:space="preserve"> Тематический праздник </w:t>
            </w:r>
          </w:p>
          <w:p w:rsidR="003F10DA" w:rsidRPr="00811152" w:rsidRDefault="003F10DA" w:rsidP="000410F4">
            <w:r w:rsidRPr="00811152">
              <w:rPr>
                <w:lang w:val="tt-RU"/>
              </w:rPr>
              <w:t xml:space="preserve"> “Хуш киләсең Яңа ел”</w:t>
            </w:r>
          </w:p>
        </w:tc>
        <w:tc>
          <w:tcPr>
            <w:tcW w:w="1440" w:type="dxa"/>
            <w:vAlign w:val="center"/>
          </w:tcPr>
          <w:p w:rsidR="003F10DA" w:rsidRPr="00811152" w:rsidRDefault="003F10DA" w:rsidP="000410F4">
            <w:r w:rsidRPr="00811152">
              <w:t>декабрь</w:t>
            </w:r>
          </w:p>
        </w:tc>
        <w:tc>
          <w:tcPr>
            <w:tcW w:w="2340" w:type="dxa"/>
          </w:tcPr>
          <w:p w:rsidR="003F10DA" w:rsidRDefault="003F10DA" w:rsidP="000410F4">
            <w:pPr>
              <w:rPr>
                <w:sz w:val="28"/>
                <w:szCs w:val="28"/>
              </w:rPr>
            </w:pPr>
            <w:r>
              <w:t>Воспитатели</w:t>
            </w:r>
          </w:p>
        </w:tc>
      </w:tr>
      <w:tr w:rsidR="003F10DA" w:rsidTr="001165B1">
        <w:tc>
          <w:tcPr>
            <w:tcW w:w="1146" w:type="dxa"/>
          </w:tcPr>
          <w:p w:rsidR="003F10DA" w:rsidRDefault="003F10DA">
            <w:pPr>
              <w:jc w:val="center"/>
            </w:pPr>
            <w:r>
              <w:t>4</w:t>
            </w:r>
          </w:p>
        </w:tc>
        <w:tc>
          <w:tcPr>
            <w:tcW w:w="5400" w:type="dxa"/>
          </w:tcPr>
          <w:p w:rsidR="003F10DA" w:rsidRPr="00811152" w:rsidRDefault="003F10DA" w:rsidP="000410F4">
            <w:pPr>
              <w:rPr>
                <w:lang w:val="tt-RU"/>
              </w:rPr>
            </w:pPr>
            <w:r w:rsidRPr="00811152">
              <w:rPr>
                <w:lang w:val="tt-RU"/>
              </w:rPr>
              <w:t>“Бәхетле гаилә серләре” – әти-әниләр белән берлектә гаилә бәрәме.</w:t>
            </w:r>
          </w:p>
        </w:tc>
        <w:tc>
          <w:tcPr>
            <w:tcW w:w="1440" w:type="dxa"/>
            <w:vAlign w:val="center"/>
          </w:tcPr>
          <w:p w:rsidR="003F10DA" w:rsidRPr="00811152" w:rsidRDefault="003F10DA" w:rsidP="000410F4">
            <w:r w:rsidRPr="00811152">
              <w:rPr>
                <w:noProof/>
                <w:lang w:val="tt-RU"/>
              </w:rPr>
              <w:t>март</w:t>
            </w:r>
          </w:p>
        </w:tc>
        <w:tc>
          <w:tcPr>
            <w:tcW w:w="2340" w:type="dxa"/>
          </w:tcPr>
          <w:p w:rsidR="003F10DA" w:rsidRDefault="003F10DA" w:rsidP="000410F4">
            <w:pPr>
              <w:rPr>
                <w:sz w:val="28"/>
                <w:szCs w:val="28"/>
              </w:rPr>
            </w:pPr>
            <w:r>
              <w:t>Воспитатели</w:t>
            </w:r>
          </w:p>
        </w:tc>
      </w:tr>
      <w:tr w:rsidR="003F10DA" w:rsidTr="001165B1">
        <w:tc>
          <w:tcPr>
            <w:tcW w:w="1146" w:type="dxa"/>
          </w:tcPr>
          <w:p w:rsidR="003F10DA" w:rsidRDefault="003F10DA">
            <w:pPr>
              <w:jc w:val="center"/>
            </w:pPr>
            <w:r>
              <w:t>5</w:t>
            </w:r>
          </w:p>
        </w:tc>
        <w:tc>
          <w:tcPr>
            <w:tcW w:w="5400" w:type="dxa"/>
          </w:tcPr>
          <w:p w:rsidR="003F10DA" w:rsidRPr="00811152" w:rsidRDefault="003F10DA" w:rsidP="000410F4">
            <w:pPr>
              <w:pStyle w:val="NoSpacing1"/>
              <w:rPr>
                <w:rFonts w:ascii="Times New Roman" w:hAnsi="Times New Roman"/>
                <w:sz w:val="24"/>
                <w:szCs w:val="24"/>
                <w:lang w:val="tt-RU"/>
              </w:rPr>
            </w:pPr>
            <w:r w:rsidRPr="00811152">
              <w:rPr>
                <w:rFonts w:ascii="Times New Roman" w:hAnsi="Times New Roman"/>
                <w:sz w:val="24"/>
                <w:szCs w:val="24"/>
                <w:lang w:val="tt-RU"/>
              </w:rPr>
              <w:t>Г.Тукай – безнең күңелләрдә”шигырь бәйрәме.</w:t>
            </w:r>
          </w:p>
        </w:tc>
        <w:tc>
          <w:tcPr>
            <w:tcW w:w="1440" w:type="dxa"/>
            <w:vAlign w:val="center"/>
          </w:tcPr>
          <w:p w:rsidR="003F10DA" w:rsidRPr="00811152" w:rsidRDefault="003F10DA" w:rsidP="000410F4">
            <w:r w:rsidRPr="00811152">
              <w:rPr>
                <w:noProof/>
                <w:lang w:val="tt-RU"/>
              </w:rPr>
              <w:t>апрель</w:t>
            </w:r>
          </w:p>
        </w:tc>
        <w:tc>
          <w:tcPr>
            <w:tcW w:w="2340" w:type="dxa"/>
          </w:tcPr>
          <w:p w:rsidR="003F10DA" w:rsidRDefault="003F10DA" w:rsidP="000410F4">
            <w:pPr>
              <w:rPr>
                <w:sz w:val="28"/>
                <w:szCs w:val="28"/>
              </w:rPr>
            </w:pPr>
            <w:r>
              <w:t>Воспитатели</w:t>
            </w:r>
          </w:p>
        </w:tc>
      </w:tr>
      <w:tr w:rsidR="003F10DA" w:rsidTr="001165B1">
        <w:tc>
          <w:tcPr>
            <w:tcW w:w="1146" w:type="dxa"/>
          </w:tcPr>
          <w:p w:rsidR="003F10DA" w:rsidRDefault="003F10DA">
            <w:pPr>
              <w:jc w:val="center"/>
            </w:pPr>
            <w:r>
              <w:t>6</w:t>
            </w:r>
          </w:p>
        </w:tc>
        <w:tc>
          <w:tcPr>
            <w:tcW w:w="5400" w:type="dxa"/>
          </w:tcPr>
          <w:p w:rsidR="003F10DA" w:rsidRPr="00811152" w:rsidRDefault="003F10DA" w:rsidP="000410F4">
            <w:pPr>
              <w:rPr>
                <w:lang w:val="tt-RU"/>
              </w:rPr>
            </w:pPr>
            <w:r w:rsidRPr="00811152">
              <w:rPr>
                <w:lang w:val="tt-RU"/>
              </w:rPr>
              <w:t>“Хуш, сөекле бакчабыз” – мәктәпкә хәзерлек төркеменең чыгарылыш кичәсе.</w:t>
            </w:r>
          </w:p>
        </w:tc>
        <w:tc>
          <w:tcPr>
            <w:tcW w:w="1440" w:type="dxa"/>
            <w:vAlign w:val="center"/>
          </w:tcPr>
          <w:p w:rsidR="003F10DA" w:rsidRPr="00811152" w:rsidRDefault="003F10DA" w:rsidP="000410F4">
            <w:r w:rsidRPr="00811152">
              <w:rPr>
                <w:noProof/>
                <w:lang w:val="tt-RU"/>
              </w:rPr>
              <w:t>май</w:t>
            </w:r>
          </w:p>
        </w:tc>
        <w:tc>
          <w:tcPr>
            <w:tcW w:w="2340" w:type="dxa"/>
          </w:tcPr>
          <w:p w:rsidR="003F10DA" w:rsidRDefault="003F10DA" w:rsidP="000410F4">
            <w:pPr>
              <w:rPr>
                <w:sz w:val="28"/>
                <w:szCs w:val="28"/>
              </w:rPr>
            </w:pPr>
            <w:r>
              <w:t>Воспитатели</w:t>
            </w:r>
          </w:p>
        </w:tc>
      </w:tr>
    </w:tbl>
    <w:p w:rsidR="003F10DA" w:rsidRDefault="003F10DA" w:rsidP="009366B9">
      <w:pPr>
        <w:jc w:val="center"/>
        <w:rPr>
          <w:b/>
          <w:sz w:val="32"/>
          <w:szCs w:val="32"/>
        </w:rPr>
      </w:pPr>
    </w:p>
    <w:p w:rsidR="003F10DA" w:rsidRDefault="003F10DA" w:rsidP="009366B9">
      <w:pPr>
        <w:jc w:val="center"/>
        <w:rPr>
          <w:b/>
          <w:sz w:val="32"/>
          <w:szCs w:val="32"/>
        </w:rPr>
      </w:pPr>
      <w:r>
        <w:rPr>
          <w:b/>
          <w:sz w:val="32"/>
          <w:szCs w:val="32"/>
        </w:rPr>
        <w:t>5.1. Просмотры открытых занятий</w:t>
      </w:r>
    </w:p>
    <w:p w:rsidR="003F10DA" w:rsidRDefault="003F10DA" w:rsidP="009366B9">
      <w:pPr>
        <w:jc w:val="center"/>
        <w:rPr>
          <w:b/>
          <w:sz w:val="32"/>
          <w:szCs w:val="32"/>
        </w:rPr>
      </w:pPr>
      <w:r>
        <w:rPr>
          <w:b/>
          <w:sz w:val="32"/>
          <w:szCs w:val="32"/>
        </w:rPr>
        <w:t>по изучению специальных предметов</w:t>
      </w:r>
    </w:p>
    <w:p w:rsidR="003F10DA" w:rsidRDefault="003F10DA" w:rsidP="009366B9">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2"/>
        <w:gridCol w:w="2219"/>
        <w:gridCol w:w="2769"/>
        <w:gridCol w:w="1791"/>
        <w:gridCol w:w="2210"/>
      </w:tblGrid>
      <w:tr w:rsidR="003F10DA" w:rsidTr="009366B9">
        <w:trPr>
          <w:trHeight w:val="613"/>
        </w:trPr>
        <w:tc>
          <w:tcPr>
            <w:tcW w:w="1062" w:type="dxa"/>
          </w:tcPr>
          <w:p w:rsidR="003F10DA" w:rsidRDefault="003F10DA" w:rsidP="008673A7">
            <w:pPr>
              <w:jc w:val="both"/>
            </w:pPr>
            <w:r>
              <w:t>№ п/п</w:t>
            </w:r>
          </w:p>
        </w:tc>
        <w:tc>
          <w:tcPr>
            <w:tcW w:w="2219" w:type="dxa"/>
          </w:tcPr>
          <w:p w:rsidR="003F10DA" w:rsidRDefault="003F10DA" w:rsidP="008673A7">
            <w:pPr>
              <w:jc w:val="center"/>
              <w:rPr>
                <w:sz w:val="28"/>
                <w:szCs w:val="28"/>
              </w:rPr>
            </w:pPr>
            <w:r>
              <w:rPr>
                <w:sz w:val="28"/>
                <w:szCs w:val="28"/>
              </w:rPr>
              <w:t>Предмет</w:t>
            </w:r>
          </w:p>
        </w:tc>
        <w:tc>
          <w:tcPr>
            <w:tcW w:w="2769" w:type="dxa"/>
          </w:tcPr>
          <w:p w:rsidR="003F10DA" w:rsidRDefault="003F10DA" w:rsidP="008673A7">
            <w:pPr>
              <w:jc w:val="center"/>
              <w:rPr>
                <w:sz w:val="28"/>
                <w:szCs w:val="28"/>
              </w:rPr>
            </w:pPr>
            <w:r>
              <w:rPr>
                <w:sz w:val="28"/>
                <w:szCs w:val="28"/>
              </w:rPr>
              <w:t>Темы</w:t>
            </w:r>
          </w:p>
        </w:tc>
        <w:tc>
          <w:tcPr>
            <w:tcW w:w="1791" w:type="dxa"/>
          </w:tcPr>
          <w:p w:rsidR="003F10DA" w:rsidRDefault="003F10DA" w:rsidP="008673A7">
            <w:pPr>
              <w:jc w:val="center"/>
              <w:rPr>
                <w:sz w:val="28"/>
                <w:szCs w:val="28"/>
              </w:rPr>
            </w:pPr>
            <w:r>
              <w:rPr>
                <w:sz w:val="28"/>
                <w:szCs w:val="28"/>
              </w:rPr>
              <w:t>Сроки</w:t>
            </w:r>
          </w:p>
        </w:tc>
        <w:tc>
          <w:tcPr>
            <w:tcW w:w="2210" w:type="dxa"/>
          </w:tcPr>
          <w:p w:rsidR="003F10DA" w:rsidRDefault="003F10DA" w:rsidP="008673A7">
            <w:pPr>
              <w:jc w:val="center"/>
              <w:rPr>
                <w:sz w:val="28"/>
                <w:szCs w:val="28"/>
              </w:rPr>
            </w:pPr>
            <w:r>
              <w:rPr>
                <w:sz w:val="28"/>
                <w:szCs w:val="28"/>
              </w:rPr>
              <w:t>Ответственные</w:t>
            </w:r>
          </w:p>
        </w:tc>
      </w:tr>
      <w:tr w:rsidR="003F10DA" w:rsidTr="009366B9">
        <w:trPr>
          <w:trHeight w:val="422"/>
        </w:trPr>
        <w:tc>
          <w:tcPr>
            <w:tcW w:w="1062" w:type="dxa"/>
          </w:tcPr>
          <w:p w:rsidR="003F10DA" w:rsidRDefault="003F10DA" w:rsidP="008673A7">
            <w:pPr>
              <w:ind w:left="540"/>
              <w:jc w:val="both"/>
            </w:pPr>
            <w:r>
              <w:t>1.</w:t>
            </w:r>
          </w:p>
        </w:tc>
        <w:tc>
          <w:tcPr>
            <w:tcW w:w="2219" w:type="dxa"/>
          </w:tcPr>
          <w:p w:rsidR="003F10DA" w:rsidRDefault="003F10DA" w:rsidP="000410F4">
            <w:r>
              <w:t>Речевое развитие (Подготовка к обучению грамоте) Татарский язык</w:t>
            </w:r>
          </w:p>
        </w:tc>
        <w:tc>
          <w:tcPr>
            <w:tcW w:w="2769" w:type="dxa"/>
          </w:tcPr>
          <w:p w:rsidR="003F10DA" w:rsidRDefault="003F10DA" w:rsidP="000410F4">
            <w:r>
              <w:t xml:space="preserve">Итоговое занятие </w:t>
            </w:r>
          </w:p>
          <w:p w:rsidR="003F10DA" w:rsidRDefault="003F10DA" w:rsidP="000410F4">
            <w:r>
              <w:t>(подготовительная группа)</w:t>
            </w:r>
          </w:p>
        </w:tc>
        <w:tc>
          <w:tcPr>
            <w:tcW w:w="1791" w:type="dxa"/>
          </w:tcPr>
          <w:p w:rsidR="003F10DA" w:rsidRDefault="003F10DA" w:rsidP="000410F4">
            <w:r>
              <w:t>апрель</w:t>
            </w:r>
          </w:p>
        </w:tc>
        <w:tc>
          <w:tcPr>
            <w:tcW w:w="2210" w:type="dxa"/>
          </w:tcPr>
          <w:p w:rsidR="003F10DA" w:rsidRDefault="003F10DA" w:rsidP="000410F4">
            <w:pPr>
              <w:rPr>
                <w:sz w:val="28"/>
                <w:szCs w:val="28"/>
              </w:rPr>
            </w:pPr>
            <w:r>
              <w:t>Воспитатели</w:t>
            </w:r>
          </w:p>
        </w:tc>
      </w:tr>
      <w:tr w:rsidR="003F10DA" w:rsidTr="009366B9">
        <w:trPr>
          <w:trHeight w:val="422"/>
        </w:trPr>
        <w:tc>
          <w:tcPr>
            <w:tcW w:w="1062" w:type="dxa"/>
          </w:tcPr>
          <w:p w:rsidR="003F10DA" w:rsidRDefault="003F10DA" w:rsidP="008673A7">
            <w:pPr>
              <w:ind w:left="540"/>
              <w:jc w:val="both"/>
            </w:pPr>
            <w:r>
              <w:t>2.</w:t>
            </w:r>
          </w:p>
        </w:tc>
        <w:tc>
          <w:tcPr>
            <w:tcW w:w="2219" w:type="dxa"/>
          </w:tcPr>
          <w:p w:rsidR="003F10DA" w:rsidRDefault="003F10DA" w:rsidP="000410F4">
            <w:r>
              <w:t>Познавательное развитие (ФЭМП)</w:t>
            </w:r>
          </w:p>
          <w:p w:rsidR="003F10DA" w:rsidRDefault="003F10DA" w:rsidP="000410F4"/>
        </w:tc>
        <w:tc>
          <w:tcPr>
            <w:tcW w:w="2769" w:type="dxa"/>
          </w:tcPr>
          <w:p w:rsidR="003F10DA" w:rsidRDefault="003F10DA" w:rsidP="000410F4">
            <w:r>
              <w:t xml:space="preserve">Итоговое занятие </w:t>
            </w:r>
          </w:p>
          <w:p w:rsidR="003F10DA" w:rsidRDefault="003F10DA" w:rsidP="000410F4">
            <w:r>
              <w:t>(подготовительная группа)</w:t>
            </w:r>
          </w:p>
        </w:tc>
        <w:tc>
          <w:tcPr>
            <w:tcW w:w="1791" w:type="dxa"/>
          </w:tcPr>
          <w:p w:rsidR="003F10DA" w:rsidRDefault="003F10DA" w:rsidP="000410F4">
            <w:r>
              <w:t>апрель</w:t>
            </w:r>
          </w:p>
        </w:tc>
        <w:tc>
          <w:tcPr>
            <w:tcW w:w="2210" w:type="dxa"/>
          </w:tcPr>
          <w:p w:rsidR="003F10DA" w:rsidRDefault="003F10DA" w:rsidP="000410F4">
            <w:pPr>
              <w:rPr>
                <w:sz w:val="28"/>
                <w:szCs w:val="28"/>
              </w:rPr>
            </w:pPr>
            <w:r>
              <w:t>Воспитатели</w:t>
            </w:r>
          </w:p>
        </w:tc>
      </w:tr>
    </w:tbl>
    <w:p w:rsidR="003F10DA" w:rsidRDefault="003F10DA" w:rsidP="007E16BC">
      <w:pPr>
        <w:rPr>
          <w:sz w:val="32"/>
          <w:szCs w:val="32"/>
        </w:rPr>
      </w:pPr>
    </w:p>
    <w:p w:rsidR="003F10DA" w:rsidRDefault="003F10DA" w:rsidP="001A6A99">
      <w:pPr>
        <w:rPr>
          <w:rFonts w:ascii="Times New Roman Полужирный" w:hAnsi="Times New Roman Полужирный" w:cs="Times New Roman Полужирный"/>
          <w:lang w:val="tt-RU" w:eastAsia="en-US"/>
        </w:rPr>
      </w:pPr>
    </w:p>
    <w:p w:rsidR="003F10DA" w:rsidRDefault="003F10DA" w:rsidP="005C7E89">
      <w:pPr>
        <w:jc w:val="center"/>
        <w:rPr>
          <w:rFonts w:ascii="Times New Roman Полужирный" w:hAnsi="Times New Roman Полужирный" w:cs="Times New Roman Полужирный"/>
          <w:lang w:eastAsia="en-US"/>
        </w:rPr>
      </w:pPr>
      <w:r>
        <w:rPr>
          <w:rFonts w:ascii="Times New Roman Полужирный" w:hAnsi="Times New Roman Полужирный" w:cs="Times New Roman Полужирный"/>
          <w:lang w:eastAsia="en-US"/>
        </w:rPr>
        <w:t>6.ПЛАН – ГРАФИК КОНТРОЛЯ</w:t>
      </w:r>
    </w:p>
    <w:tbl>
      <w:tblPr>
        <w:tblW w:w="107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6"/>
        <w:gridCol w:w="2552"/>
        <w:gridCol w:w="1843"/>
        <w:gridCol w:w="2693"/>
        <w:gridCol w:w="3260"/>
      </w:tblGrid>
      <w:tr w:rsidR="003F10DA" w:rsidTr="00FA396D">
        <w:tc>
          <w:tcPr>
            <w:tcW w:w="426" w:type="dxa"/>
          </w:tcPr>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 xml:space="preserve">№ </w:t>
            </w:r>
          </w:p>
          <w:p w:rsidR="003F10DA" w:rsidRPr="00FA396D" w:rsidRDefault="003F10DA" w:rsidP="005C7E89">
            <w:pPr>
              <w:rPr>
                <w:sz w:val="32"/>
                <w:szCs w:val="32"/>
              </w:rPr>
            </w:pPr>
          </w:p>
        </w:tc>
        <w:tc>
          <w:tcPr>
            <w:tcW w:w="2552" w:type="dxa"/>
          </w:tcPr>
          <w:p w:rsidR="003F10DA" w:rsidRPr="00FA396D" w:rsidRDefault="003F10DA" w:rsidP="007E16BC">
            <w:pPr>
              <w:rPr>
                <w:sz w:val="32"/>
                <w:szCs w:val="32"/>
              </w:rPr>
            </w:pPr>
            <w:r w:rsidRPr="00FA396D">
              <w:rPr>
                <w:rFonts w:ascii="Times New Roman Полужирный" w:hAnsi="Times New Roman Полужирный" w:cs="Times New Roman Полужирный"/>
                <w:lang w:eastAsia="en-US"/>
              </w:rPr>
              <w:t>Вид контроля</w:t>
            </w:r>
          </w:p>
        </w:tc>
        <w:tc>
          <w:tcPr>
            <w:tcW w:w="1843" w:type="dxa"/>
          </w:tcPr>
          <w:p w:rsidR="003F10DA" w:rsidRPr="00FA396D" w:rsidRDefault="003F10DA" w:rsidP="00FA396D">
            <w:pPr>
              <w:autoSpaceDE w:val="0"/>
              <w:autoSpaceDN w:val="0"/>
              <w:adjustRightInd w:val="0"/>
              <w:rPr>
                <w:sz w:val="32"/>
                <w:szCs w:val="32"/>
              </w:rPr>
            </w:pPr>
            <w:r w:rsidRPr="00FA396D">
              <w:rPr>
                <w:rFonts w:ascii="Times New Roman Полужирный" w:hAnsi="Times New Roman Полужирный" w:cs="Times New Roman Полужирный"/>
                <w:lang w:eastAsia="en-US"/>
              </w:rPr>
              <w:t>Сроки</w:t>
            </w:r>
          </w:p>
        </w:tc>
        <w:tc>
          <w:tcPr>
            <w:tcW w:w="2693" w:type="dxa"/>
          </w:tcPr>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Кто</w:t>
            </w:r>
          </w:p>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контролирует</w:t>
            </w:r>
          </w:p>
          <w:p w:rsidR="003F10DA" w:rsidRPr="00FA396D" w:rsidRDefault="003F10DA" w:rsidP="007E16BC">
            <w:pPr>
              <w:rPr>
                <w:sz w:val="32"/>
                <w:szCs w:val="32"/>
              </w:rPr>
            </w:pPr>
          </w:p>
        </w:tc>
        <w:tc>
          <w:tcPr>
            <w:tcW w:w="3260" w:type="dxa"/>
          </w:tcPr>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Форма</w:t>
            </w:r>
          </w:p>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проведения</w:t>
            </w:r>
          </w:p>
          <w:p w:rsidR="003F10DA" w:rsidRPr="00FA396D" w:rsidRDefault="003F10DA" w:rsidP="006A597F">
            <w:pPr>
              <w:rPr>
                <w:sz w:val="32"/>
                <w:szCs w:val="32"/>
              </w:rPr>
            </w:pPr>
          </w:p>
        </w:tc>
      </w:tr>
      <w:tr w:rsidR="003F10DA" w:rsidTr="00FA396D">
        <w:trPr>
          <w:cantSplit/>
          <w:trHeight w:val="1134"/>
        </w:trPr>
        <w:tc>
          <w:tcPr>
            <w:tcW w:w="426" w:type="dxa"/>
          </w:tcPr>
          <w:p w:rsidR="003F10DA" w:rsidRPr="00FA396D" w:rsidRDefault="003F10DA" w:rsidP="007E16BC">
            <w:pPr>
              <w:rPr>
                <w:b/>
              </w:rPr>
            </w:pPr>
            <w:r w:rsidRPr="00FA396D">
              <w:rPr>
                <w:b/>
              </w:rPr>
              <w:t>1</w:t>
            </w:r>
          </w:p>
        </w:tc>
        <w:tc>
          <w:tcPr>
            <w:tcW w:w="2552" w:type="dxa"/>
          </w:tcPr>
          <w:p w:rsidR="003F10DA" w:rsidRPr="00FA396D" w:rsidRDefault="003F10DA"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Курс" w:hAnsi="Times New Roman Полужирный Курс" w:cs="Times New Roman Полужирный Курс"/>
                <w:i/>
                <w:iCs/>
                <w:lang w:eastAsia="en-US"/>
              </w:rPr>
              <w:t>Обзорный</w:t>
            </w:r>
          </w:p>
          <w:p w:rsidR="003F10DA" w:rsidRPr="00FA396D" w:rsidRDefault="003F10DA" w:rsidP="00FA396D">
            <w:pPr>
              <w:autoSpaceDE w:val="0"/>
              <w:autoSpaceDN w:val="0"/>
              <w:adjustRightInd w:val="0"/>
              <w:rPr>
                <w:lang w:eastAsia="en-US"/>
              </w:rPr>
            </w:pPr>
            <w:r>
              <w:rPr>
                <w:lang w:eastAsia="en-US"/>
              </w:rPr>
              <w:t>27.08.22-29.08.22</w:t>
            </w:r>
            <w:r w:rsidRPr="00FA396D">
              <w:rPr>
                <w:lang w:eastAsia="en-US"/>
              </w:rPr>
              <w:t>г.</w:t>
            </w:r>
          </w:p>
          <w:p w:rsidR="003F10DA" w:rsidRPr="00FA396D" w:rsidRDefault="003F10DA" w:rsidP="00FA396D">
            <w:pPr>
              <w:autoSpaceDE w:val="0"/>
              <w:autoSpaceDN w:val="0"/>
              <w:adjustRightInd w:val="0"/>
              <w:rPr>
                <w:sz w:val="32"/>
                <w:szCs w:val="32"/>
              </w:rPr>
            </w:pPr>
            <w:r w:rsidRPr="0041401C">
              <w:t>Готовность детского сада к новому учебному году.</w:t>
            </w:r>
          </w:p>
        </w:tc>
        <w:tc>
          <w:tcPr>
            <w:tcW w:w="1843" w:type="dxa"/>
          </w:tcPr>
          <w:p w:rsidR="003F10DA" w:rsidRPr="00FA396D" w:rsidRDefault="003F10DA" w:rsidP="00FA396D">
            <w:pPr>
              <w:autoSpaceDE w:val="0"/>
              <w:autoSpaceDN w:val="0"/>
              <w:adjustRightInd w:val="0"/>
              <w:rPr>
                <w:lang w:eastAsia="en-US"/>
              </w:rPr>
            </w:pPr>
            <w:r w:rsidRPr="00FA396D">
              <w:rPr>
                <w:lang w:eastAsia="en-US"/>
              </w:rPr>
              <w:t>сентябрь</w:t>
            </w:r>
          </w:p>
          <w:p w:rsidR="003F10DA" w:rsidRPr="00FA396D" w:rsidRDefault="003F10DA" w:rsidP="00BA3189">
            <w:pPr>
              <w:rPr>
                <w:sz w:val="32"/>
                <w:szCs w:val="32"/>
              </w:rPr>
            </w:pPr>
          </w:p>
        </w:tc>
        <w:tc>
          <w:tcPr>
            <w:tcW w:w="2693" w:type="dxa"/>
          </w:tcPr>
          <w:p w:rsidR="003F10DA" w:rsidRPr="00FA396D" w:rsidRDefault="003F10DA" w:rsidP="00FA396D">
            <w:pPr>
              <w:autoSpaceDE w:val="0"/>
              <w:autoSpaceDN w:val="0"/>
              <w:adjustRightInd w:val="0"/>
              <w:rPr>
                <w:lang w:eastAsia="en-US"/>
              </w:rPr>
            </w:pPr>
            <w:r w:rsidRPr="00FA396D">
              <w:rPr>
                <w:lang w:eastAsia="en-US"/>
              </w:rPr>
              <w:t>Заведующий</w:t>
            </w:r>
          </w:p>
          <w:p w:rsidR="003F10DA" w:rsidRPr="00FA396D" w:rsidRDefault="003F10DA" w:rsidP="00FA396D">
            <w:pPr>
              <w:autoSpaceDE w:val="0"/>
              <w:autoSpaceDN w:val="0"/>
              <w:adjustRightInd w:val="0"/>
              <w:rPr>
                <w:sz w:val="32"/>
                <w:szCs w:val="32"/>
              </w:rPr>
            </w:pPr>
          </w:p>
        </w:tc>
        <w:tc>
          <w:tcPr>
            <w:tcW w:w="3260" w:type="dxa"/>
          </w:tcPr>
          <w:p w:rsidR="003F10DA" w:rsidRPr="00FA396D" w:rsidRDefault="003F10DA" w:rsidP="00FA396D">
            <w:pPr>
              <w:autoSpaceDE w:val="0"/>
              <w:autoSpaceDN w:val="0"/>
              <w:adjustRightInd w:val="0"/>
              <w:rPr>
                <w:lang w:eastAsia="en-US"/>
              </w:rPr>
            </w:pPr>
            <w:r w:rsidRPr="00FA396D">
              <w:rPr>
                <w:lang w:eastAsia="en-US"/>
              </w:rPr>
              <w:t>Осмотр группы –</w:t>
            </w:r>
          </w:p>
          <w:p w:rsidR="003F10DA" w:rsidRPr="00FA396D" w:rsidRDefault="003F10DA" w:rsidP="00FA396D">
            <w:pPr>
              <w:autoSpaceDE w:val="0"/>
              <w:autoSpaceDN w:val="0"/>
              <w:adjustRightInd w:val="0"/>
              <w:rPr>
                <w:lang w:eastAsia="en-US"/>
              </w:rPr>
            </w:pPr>
            <w:r w:rsidRPr="00FA396D">
              <w:rPr>
                <w:lang w:eastAsia="en-US"/>
              </w:rPr>
              <w:t>оформление, чистота,</w:t>
            </w:r>
          </w:p>
          <w:p w:rsidR="003F10DA" w:rsidRPr="00FA396D" w:rsidRDefault="003F10DA" w:rsidP="00FA396D">
            <w:pPr>
              <w:autoSpaceDE w:val="0"/>
              <w:autoSpaceDN w:val="0"/>
              <w:adjustRightInd w:val="0"/>
              <w:rPr>
                <w:lang w:eastAsia="en-US"/>
              </w:rPr>
            </w:pPr>
            <w:r w:rsidRPr="00FA396D">
              <w:rPr>
                <w:lang w:eastAsia="en-US"/>
              </w:rPr>
              <w:t>готовность учебно-</w:t>
            </w:r>
          </w:p>
          <w:p w:rsidR="003F10DA" w:rsidRPr="00FA396D" w:rsidRDefault="003F10DA" w:rsidP="00FA396D">
            <w:pPr>
              <w:autoSpaceDE w:val="0"/>
              <w:autoSpaceDN w:val="0"/>
              <w:adjustRightInd w:val="0"/>
              <w:rPr>
                <w:lang w:eastAsia="en-US"/>
              </w:rPr>
            </w:pPr>
            <w:r w:rsidRPr="00FA396D">
              <w:rPr>
                <w:lang w:eastAsia="en-US"/>
              </w:rPr>
              <w:t>методического</w:t>
            </w:r>
          </w:p>
          <w:p w:rsidR="003F10DA" w:rsidRPr="00FA396D" w:rsidRDefault="003F10DA" w:rsidP="00FA396D">
            <w:pPr>
              <w:autoSpaceDE w:val="0"/>
              <w:autoSpaceDN w:val="0"/>
              <w:adjustRightInd w:val="0"/>
              <w:rPr>
                <w:lang w:eastAsia="en-US"/>
              </w:rPr>
            </w:pPr>
            <w:r w:rsidRPr="00FA396D">
              <w:rPr>
                <w:lang w:eastAsia="en-US"/>
              </w:rPr>
              <w:t>материала, игровых</w:t>
            </w:r>
          </w:p>
          <w:p w:rsidR="003F10DA" w:rsidRPr="00FA396D" w:rsidRDefault="003F10DA" w:rsidP="00FA396D">
            <w:pPr>
              <w:autoSpaceDE w:val="0"/>
              <w:autoSpaceDN w:val="0"/>
              <w:adjustRightInd w:val="0"/>
              <w:rPr>
                <w:sz w:val="32"/>
                <w:szCs w:val="32"/>
              </w:rPr>
            </w:pPr>
            <w:r w:rsidRPr="00FA396D">
              <w:rPr>
                <w:lang w:eastAsia="en-US"/>
              </w:rPr>
              <w:t>уголков, приемных и т.д.</w:t>
            </w:r>
          </w:p>
        </w:tc>
      </w:tr>
      <w:tr w:rsidR="003F10DA" w:rsidTr="001C1C6D">
        <w:trPr>
          <w:cantSplit/>
          <w:trHeight w:val="1317"/>
        </w:trPr>
        <w:tc>
          <w:tcPr>
            <w:tcW w:w="426" w:type="dxa"/>
            <w:vMerge w:val="restart"/>
          </w:tcPr>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2</w:t>
            </w:r>
          </w:p>
        </w:tc>
        <w:tc>
          <w:tcPr>
            <w:tcW w:w="2552" w:type="dxa"/>
          </w:tcPr>
          <w:p w:rsidR="003F10DA" w:rsidRPr="00FA396D" w:rsidRDefault="003F10DA"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Курс" w:hAnsi="Times New Roman Полужирный Курс" w:cs="Times New Roman Полужирный Курс"/>
                <w:i/>
                <w:iCs/>
                <w:lang w:eastAsia="en-US"/>
              </w:rPr>
              <w:t>Предупредительный</w:t>
            </w:r>
          </w:p>
          <w:p w:rsidR="003F10DA" w:rsidRDefault="003F10DA" w:rsidP="00FA396D">
            <w:pPr>
              <w:autoSpaceDE w:val="0"/>
              <w:autoSpaceDN w:val="0"/>
              <w:adjustRightInd w:val="0"/>
            </w:pPr>
          </w:p>
          <w:p w:rsidR="003F10DA" w:rsidRPr="00FA396D" w:rsidRDefault="003F10DA"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41401C">
              <w:t>Соблюдение учебной нагрузки</w:t>
            </w:r>
          </w:p>
        </w:tc>
        <w:tc>
          <w:tcPr>
            <w:tcW w:w="1843" w:type="dxa"/>
          </w:tcPr>
          <w:p w:rsidR="003F10DA" w:rsidRPr="00FA396D" w:rsidRDefault="003F10DA" w:rsidP="00FA396D">
            <w:pPr>
              <w:autoSpaceDE w:val="0"/>
              <w:autoSpaceDN w:val="0"/>
              <w:adjustRightInd w:val="0"/>
              <w:rPr>
                <w:lang w:eastAsia="en-US"/>
              </w:rPr>
            </w:pPr>
            <w:r>
              <w:rPr>
                <w:lang w:eastAsia="en-US"/>
              </w:rPr>
              <w:t xml:space="preserve">в </w:t>
            </w:r>
            <w:r w:rsidRPr="00FA396D">
              <w:rPr>
                <w:lang w:eastAsia="en-US"/>
              </w:rPr>
              <w:t>течение</w:t>
            </w:r>
          </w:p>
          <w:p w:rsidR="003F10DA" w:rsidRPr="00FA396D" w:rsidRDefault="003F10DA" w:rsidP="00FA396D">
            <w:pPr>
              <w:autoSpaceDE w:val="0"/>
              <w:autoSpaceDN w:val="0"/>
              <w:adjustRightInd w:val="0"/>
              <w:rPr>
                <w:lang w:eastAsia="en-US"/>
              </w:rPr>
            </w:pPr>
            <w:r w:rsidRPr="00FA396D">
              <w:rPr>
                <w:lang w:eastAsia="en-US"/>
              </w:rPr>
              <w:t>учебного года</w:t>
            </w:r>
          </w:p>
          <w:p w:rsidR="003F10DA" w:rsidRPr="00FA396D" w:rsidRDefault="003F10DA" w:rsidP="00FA396D">
            <w:pPr>
              <w:autoSpaceDE w:val="0"/>
              <w:autoSpaceDN w:val="0"/>
              <w:adjustRightInd w:val="0"/>
              <w:rPr>
                <w:lang w:eastAsia="en-US"/>
              </w:rPr>
            </w:pPr>
          </w:p>
        </w:tc>
        <w:tc>
          <w:tcPr>
            <w:tcW w:w="2693" w:type="dxa"/>
          </w:tcPr>
          <w:p w:rsidR="003F10DA" w:rsidRPr="00FA396D" w:rsidRDefault="003F10DA" w:rsidP="008D4D79">
            <w:pPr>
              <w:autoSpaceDE w:val="0"/>
              <w:autoSpaceDN w:val="0"/>
              <w:adjustRightInd w:val="0"/>
              <w:rPr>
                <w:lang w:eastAsia="en-US"/>
              </w:rPr>
            </w:pPr>
            <w:r w:rsidRPr="00FA396D">
              <w:rPr>
                <w:lang w:eastAsia="en-US"/>
              </w:rPr>
              <w:t>Заведующий</w:t>
            </w:r>
          </w:p>
          <w:p w:rsidR="003F10DA" w:rsidRPr="00FA396D" w:rsidRDefault="003F10DA" w:rsidP="008D4D79">
            <w:pPr>
              <w:autoSpaceDE w:val="0"/>
              <w:autoSpaceDN w:val="0"/>
              <w:adjustRightInd w:val="0"/>
              <w:rPr>
                <w:lang w:eastAsia="en-US"/>
              </w:rPr>
            </w:pPr>
          </w:p>
        </w:tc>
        <w:tc>
          <w:tcPr>
            <w:tcW w:w="3260" w:type="dxa"/>
          </w:tcPr>
          <w:p w:rsidR="003F10DA" w:rsidRPr="00FA396D" w:rsidRDefault="003F10DA" w:rsidP="008D4D79">
            <w:pPr>
              <w:autoSpaceDE w:val="0"/>
              <w:autoSpaceDN w:val="0"/>
              <w:adjustRightInd w:val="0"/>
              <w:rPr>
                <w:lang w:eastAsia="en-US"/>
              </w:rPr>
            </w:pPr>
            <w:r>
              <w:t>Посещение О</w:t>
            </w:r>
            <w:r w:rsidRPr="0041401C">
              <w:t>ОД</w:t>
            </w:r>
            <w:r>
              <w:t xml:space="preserve">. </w:t>
            </w:r>
            <w:r w:rsidRPr="0041401C">
              <w:t>Реализация комплексно-тематического планирования</w:t>
            </w:r>
            <w:r>
              <w:t xml:space="preserve">. Проверка </w:t>
            </w:r>
            <w:r w:rsidRPr="0041401C">
              <w:t xml:space="preserve">организации </w:t>
            </w:r>
            <w:r>
              <w:t>воспитательно-</w:t>
            </w:r>
            <w:r w:rsidRPr="0041401C">
              <w:t xml:space="preserve">образовательного </w:t>
            </w:r>
            <w:r>
              <w:t>п</w:t>
            </w:r>
            <w:r w:rsidRPr="0041401C">
              <w:t>роцесса.</w:t>
            </w:r>
          </w:p>
        </w:tc>
      </w:tr>
      <w:tr w:rsidR="003F10DA" w:rsidTr="00FA396D">
        <w:trPr>
          <w:cantSplit/>
          <w:trHeight w:val="1134"/>
        </w:trPr>
        <w:tc>
          <w:tcPr>
            <w:tcW w:w="426" w:type="dxa"/>
            <w:vMerge/>
          </w:tcPr>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p>
        </w:tc>
        <w:tc>
          <w:tcPr>
            <w:tcW w:w="2552" w:type="dxa"/>
          </w:tcPr>
          <w:p w:rsidR="003F10DA" w:rsidRPr="00FA396D" w:rsidRDefault="003F10DA"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41401C">
              <w:t>Анализ планов воспитательно-образовательной работы и документации воспитателей и педагогов.</w:t>
            </w:r>
          </w:p>
        </w:tc>
        <w:tc>
          <w:tcPr>
            <w:tcW w:w="1843" w:type="dxa"/>
          </w:tcPr>
          <w:p w:rsidR="003F10DA" w:rsidRPr="00FA396D" w:rsidRDefault="003F10DA" w:rsidP="006D201A">
            <w:pPr>
              <w:autoSpaceDE w:val="0"/>
              <w:autoSpaceDN w:val="0"/>
              <w:adjustRightInd w:val="0"/>
              <w:rPr>
                <w:lang w:eastAsia="en-US"/>
              </w:rPr>
            </w:pPr>
            <w:r>
              <w:rPr>
                <w:lang w:eastAsia="en-US"/>
              </w:rPr>
              <w:t xml:space="preserve">в </w:t>
            </w:r>
            <w:r w:rsidRPr="00FA396D">
              <w:rPr>
                <w:lang w:eastAsia="en-US"/>
              </w:rPr>
              <w:t>течение</w:t>
            </w:r>
          </w:p>
          <w:p w:rsidR="003F10DA" w:rsidRPr="00FA396D" w:rsidRDefault="003F10DA" w:rsidP="006D201A">
            <w:pPr>
              <w:autoSpaceDE w:val="0"/>
              <w:autoSpaceDN w:val="0"/>
              <w:adjustRightInd w:val="0"/>
              <w:rPr>
                <w:lang w:eastAsia="en-US"/>
              </w:rPr>
            </w:pPr>
            <w:r w:rsidRPr="00FA396D">
              <w:rPr>
                <w:lang w:eastAsia="en-US"/>
              </w:rPr>
              <w:t>учебного года</w:t>
            </w:r>
          </w:p>
          <w:p w:rsidR="003F10DA" w:rsidRPr="00FA396D" w:rsidRDefault="003F10DA" w:rsidP="006D201A">
            <w:pPr>
              <w:autoSpaceDE w:val="0"/>
              <w:autoSpaceDN w:val="0"/>
              <w:adjustRightInd w:val="0"/>
              <w:rPr>
                <w:lang w:eastAsia="en-US"/>
              </w:rPr>
            </w:pPr>
          </w:p>
        </w:tc>
        <w:tc>
          <w:tcPr>
            <w:tcW w:w="2693" w:type="dxa"/>
          </w:tcPr>
          <w:p w:rsidR="003F10DA" w:rsidRPr="00FA396D" w:rsidRDefault="003F10DA" w:rsidP="00FA396D">
            <w:pPr>
              <w:autoSpaceDE w:val="0"/>
              <w:autoSpaceDN w:val="0"/>
              <w:adjustRightInd w:val="0"/>
              <w:rPr>
                <w:lang w:eastAsia="en-US"/>
              </w:rPr>
            </w:pPr>
            <w:r w:rsidRPr="00FA396D">
              <w:rPr>
                <w:lang w:eastAsia="en-US"/>
              </w:rPr>
              <w:t>Заведующий</w:t>
            </w:r>
          </w:p>
          <w:p w:rsidR="003F10DA" w:rsidRPr="00FA396D" w:rsidRDefault="003F10DA" w:rsidP="00FA396D">
            <w:pPr>
              <w:autoSpaceDE w:val="0"/>
              <w:autoSpaceDN w:val="0"/>
              <w:adjustRightInd w:val="0"/>
              <w:rPr>
                <w:lang w:eastAsia="en-US"/>
              </w:rPr>
            </w:pPr>
            <w:r>
              <w:t>Контрактный управляющий</w:t>
            </w:r>
          </w:p>
        </w:tc>
        <w:tc>
          <w:tcPr>
            <w:tcW w:w="3260" w:type="dxa"/>
          </w:tcPr>
          <w:p w:rsidR="003F10DA" w:rsidRPr="00FA396D" w:rsidRDefault="003F10DA" w:rsidP="00FA396D">
            <w:pPr>
              <w:autoSpaceDE w:val="0"/>
              <w:autoSpaceDN w:val="0"/>
              <w:adjustRightInd w:val="0"/>
              <w:rPr>
                <w:lang w:eastAsia="en-US"/>
              </w:rPr>
            </w:pPr>
            <w:r w:rsidRPr="0041401C">
              <w:t>Проверка планов воспитательно-образова</w:t>
            </w:r>
            <w:r>
              <w:t>-</w:t>
            </w:r>
            <w:r w:rsidRPr="0041401C">
              <w:t>тельной работы. Обсуждение календарного планирования. Выяснение затруднений педагогов в планировании, предупреждение возможных ошибок.</w:t>
            </w:r>
          </w:p>
        </w:tc>
      </w:tr>
      <w:tr w:rsidR="003F10DA" w:rsidTr="00FA396D">
        <w:trPr>
          <w:cantSplit/>
          <w:trHeight w:val="1134"/>
        </w:trPr>
        <w:tc>
          <w:tcPr>
            <w:tcW w:w="426" w:type="dxa"/>
            <w:vMerge w:val="restart"/>
          </w:tcPr>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r w:rsidRPr="00FA396D">
              <w:rPr>
                <w:rFonts w:ascii="Times New Roman Полужирный" w:hAnsi="Times New Roman Полужирный" w:cs="Times New Roman Полужирный"/>
                <w:lang w:eastAsia="en-US"/>
              </w:rPr>
              <w:t>3</w:t>
            </w:r>
          </w:p>
        </w:tc>
        <w:tc>
          <w:tcPr>
            <w:tcW w:w="2552" w:type="dxa"/>
          </w:tcPr>
          <w:p w:rsidR="003F10DA" w:rsidRPr="00FA396D" w:rsidRDefault="003F10DA" w:rsidP="00FA396D">
            <w:pPr>
              <w:tabs>
                <w:tab w:val="left" w:pos="2780"/>
              </w:tabs>
              <w:rPr>
                <w:b/>
                <w:i/>
                <w:color w:val="000000"/>
              </w:rPr>
            </w:pPr>
            <w:r w:rsidRPr="00FA396D">
              <w:rPr>
                <w:b/>
                <w:i/>
                <w:color w:val="000000"/>
              </w:rPr>
              <w:t xml:space="preserve">Оперативный </w:t>
            </w:r>
          </w:p>
          <w:p w:rsidR="003F10DA" w:rsidRPr="00FA396D" w:rsidRDefault="003F10DA" w:rsidP="00FA396D">
            <w:pPr>
              <w:tabs>
                <w:tab w:val="left" w:pos="2780"/>
              </w:tabs>
              <w:rPr>
                <w:b/>
                <w:bCs/>
                <w:color w:val="6781B8"/>
              </w:rPr>
            </w:pPr>
            <w:r w:rsidRPr="00FA396D">
              <w:rPr>
                <w:color w:val="000000"/>
              </w:rPr>
              <w:t>Контроль над качеством поступающей продукции</w:t>
            </w:r>
          </w:p>
        </w:tc>
        <w:tc>
          <w:tcPr>
            <w:tcW w:w="1843" w:type="dxa"/>
          </w:tcPr>
          <w:p w:rsidR="003F10DA" w:rsidRPr="00FA396D" w:rsidRDefault="003F10DA" w:rsidP="006D201A">
            <w:pPr>
              <w:autoSpaceDE w:val="0"/>
              <w:autoSpaceDN w:val="0"/>
              <w:adjustRightInd w:val="0"/>
              <w:rPr>
                <w:lang w:eastAsia="en-US"/>
              </w:rPr>
            </w:pPr>
            <w:r>
              <w:rPr>
                <w:lang w:eastAsia="en-US"/>
              </w:rPr>
              <w:t xml:space="preserve">в </w:t>
            </w:r>
            <w:r w:rsidRPr="00FA396D">
              <w:rPr>
                <w:lang w:eastAsia="en-US"/>
              </w:rPr>
              <w:t>течение</w:t>
            </w:r>
          </w:p>
          <w:p w:rsidR="003F10DA" w:rsidRPr="00FA396D" w:rsidRDefault="003F10DA" w:rsidP="006D201A">
            <w:pPr>
              <w:autoSpaceDE w:val="0"/>
              <w:autoSpaceDN w:val="0"/>
              <w:adjustRightInd w:val="0"/>
              <w:rPr>
                <w:lang w:eastAsia="en-US"/>
              </w:rPr>
            </w:pPr>
            <w:r w:rsidRPr="00FA396D">
              <w:rPr>
                <w:lang w:eastAsia="en-US"/>
              </w:rPr>
              <w:t>учебного года</w:t>
            </w:r>
          </w:p>
          <w:p w:rsidR="003F10DA" w:rsidRPr="00FA396D" w:rsidRDefault="003F10DA" w:rsidP="006D201A">
            <w:pPr>
              <w:autoSpaceDE w:val="0"/>
              <w:autoSpaceDN w:val="0"/>
              <w:adjustRightInd w:val="0"/>
              <w:rPr>
                <w:lang w:eastAsia="en-US"/>
              </w:rPr>
            </w:pPr>
          </w:p>
        </w:tc>
        <w:tc>
          <w:tcPr>
            <w:tcW w:w="2693" w:type="dxa"/>
          </w:tcPr>
          <w:p w:rsidR="003F10DA" w:rsidRDefault="003F10DA" w:rsidP="00FA396D">
            <w:pPr>
              <w:autoSpaceDE w:val="0"/>
              <w:autoSpaceDN w:val="0"/>
              <w:adjustRightInd w:val="0"/>
            </w:pPr>
            <w:r>
              <w:t>Заведующий</w:t>
            </w:r>
          </w:p>
          <w:p w:rsidR="003F10DA" w:rsidRPr="00FA396D" w:rsidRDefault="003F10DA" w:rsidP="00FA396D">
            <w:pPr>
              <w:autoSpaceDE w:val="0"/>
              <w:autoSpaceDN w:val="0"/>
              <w:adjustRightInd w:val="0"/>
              <w:rPr>
                <w:lang w:eastAsia="en-US"/>
              </w:rPr>
            </w:pPr>
          </w:p>
        </w:tc>
        <w:tc>
          <w:tcPr>
            <w:tcW w:w="3260" w:type="dxa"/>
          </w:tcPr>
          <w:p w:rsidR="003F10DA" w:rsidRPr="0041401C" w:rsidRDefault="003F10DA" w:rsidP="00FA396D">
            <w:pPr>
              <w:autoSpaceDE w:val="0"/>
              <w:autoSpaceDN w:val="0"/>
              <w:adjustRightInd w:val="0"/>
            </w:pPr>
            <w:r w:rsidRPr="0041401C">
              <w:t>Проверка поступающей продукции</w:t>
            </w:r>
          </w:p>
        </w:tc>
      </w:tr>
      <w:tr w:rsidR="003F10DA" w:rsidTr="00FA396D">
        <w:trPr>
          <w:cantSplit/>
          <w:trHeight w:val="1134"/>
        </w:trPr>
        <w:tc>
          <w:tcPr>
            <w:tcW w:w="426" w:type="dxa"/>
            <w:vMerge/>
          </w:tcPr>
          <w:p w:rsidR="003F10DA" w:rsidRPr="00FA396D" w:rsidRDefault="003F10DA" w:rsidP="00FA396D">
            <w:pPr>
              <w:autoSpaceDE w:val="0"/>
              <w:autoSpaceDN w:val="0"/>
              <w:adjustRightInd w:val="0"/>
              <w:rPr>
                <w:rFonts w:ascii="Times New Roman Полужирный" w:hAnsi="Times New Roman Полужирный" w:cs="Times New Roman Полужирный"/>
                <w:lang w:eastAsia="en-US"/>
              </w:rPr>
            </w:pPr>
          </w:p>
        </w:tc>
        <w:tc>
          <w:tcPr>
            <w:tcW w:w="2552" w:type="dxa"/>
          </w:tcPr>
          <w:p w:rsidR="003F10DA" w:rsidRPr="00FA396D" w:rsidRDefault="003F10DA" w:rsidP="00FA396D">
            <w:pPr>
              <w:tabs>
                <w:tab w:val="left" w:pos="2780"/>
              </w:tabs>
              <w:rPr>
                <w:color w:val="000000"/>
              </w:rPr>
            </w:pPr>
            <w:r w:rsidRPr="00FA396D">
              <w:rPr>
                <w:color w:val="000000"/>
              </w:rPr>
              <w:t>Контроль и анализ выполнения работниками должностных обязанностей,</w:t>
            </w:r>
          </w:p>
          <w:p w:rsidR="003F10DA" w:rsidRPr="00FA396D" w:rsidRDefault="003F10DA" w:rsidP="00FA396D">
            <w:pPr>
              <w:tabs>
                <w:tab w:val="left" w:pos="2780"/>
              </w:tabs>
              <w:rPr>
                <w:color w:val="000000"/>
              </w:rPr>
            </w:pPr>
            <w:r w:rsidRPr="00FA396D">
              <w:rPr>
                <w:color w:val="000000"/>
              </w:rPr>
              <w:t>соблюдение правил внутреннего трудового распорядка.</w:t>
            </w:r>
          </w:p>
        </w:tc>
        <w:tc>
          <w:tcPr>
            <w:tcW w:w="1843" w:type="dxa"/>
          </w:tcPr>
          <w:p w:rsidR="003F10DA" w:rsidRPr="00FA396D" w:rsidRDefault="003F10DA" w:rsidP="00FA396D">
            <w:pPr>
              <w:autoSpaceDE w:val="0"/>
              <w:autoSpaceDN w:val="0"/>
              <w:adjustRightInd w:val="0"/>
              <w:rPr>
                <w:lang w:eastAsia="en-US"/>
              </w:rPr>
            </w:pPr>
            <w:r w:rsidRPr="00FA396D">
              <w:rPr>
                <w:lang w:eastAsia="en-US"/>
              </w:rPr>
              <w:t>в</w:t>
            </w:r>
          </w:p>
          <w:p w:rsidR="003F10DA" w:rsidRPr="00FA396D" w:rsidRDefault="003F10DA" w:rsidP="00FA396D">
            <w:pPr>
              <w:autoSpaceDE w:val="0"/>
              <w:autoSpaceDN w:val="0"/>
              <w:adjustRightInd w:val="0"/>
              <w:rPr>
                <w:lang w:eastAsia="en-US"/>
              </w:rPr>
            </w:pPr>
            <w:r w:rsidRPr="00FA396D">
              <w:rPr>
                <w:lang w:eastAsia="en-US"/>
              </w:rPr>
              <w:t>течение</w:t>
            </w:r>
          </w:p>
          <w:p w:rsidR="003F10DA" w:rsidRPr="00FA396D" w:rsidRDefault="003F10DA" w:rsidP="00FA396D">
            <w:pPr>
              <w:autoSpaceDE w:val="0"/>
              <w:autoSpaceDN w:val="0"/>
              <w:adjustRightInd w:val="0"/>
              <w:rPr>
                <w:lang w:eastAsia="en-US"/>
              </w:rPr>
            </w:pPr>
            <w:r w:rsidRPr="00FA396D">
              <w:rPr>
                <w:lang w:eastAsia="en-US"/>
              </w:rPr>
              <w:t>учебного года</w:t>
            </w:r>
          </w:p>
          <w:p w:rsidR="003F10DA" w:rsidRPr="00FA396D" w:rsidRDefault="003F10DA" w:rsidP="00FA396D">
            <w:pPr>
              <w:autoSpaceDE w:val="0"/>
              <w:autoSpaceDN w:val="0"/>
              <w:adjustRightInd w:val="0"/>
              <w:rPr>
                <w:lang w:eastAsia="en-US"/>
              </w:rPr>
            </w:pPr>
          </w:p>
        </w:tc>
        <w:tc>
          <w:tcPr>
            <w:tcW w:w="2693" w:type="dxa"/>
          </w:tcPr>
          <w:p w:rsidR="003F10DA" w:rsidRPr="00FA396D" w:rsidRDefault="003F10DA" w:rsidP="00FA396D">
            <w:pPr>
              <w:autoSpaceDE w:val="0"/>
              <w:autoSpaceDN w:val="0"/>
              <w:adjustRightInd w:val="0"/>
              <w:rPr>
                <w:lang w:eastAsia="en-US"/>
              </w:rPr>
            </w:pPr>
            <w:r w:rsidRPr="00FA396D">
              <w:rPr>
                <w:lang w:eastAsia="en-US"/>
              </w:rPr>
              <w:t>Заведующий</w:t>
            </w:r>
          </w:p>
        </w:tc>
        <w:tc>
          <w:tcPr>
            <w:tcW w:w="3260" w:type="dxa"/>
          </w:tcPr>
          <w:p w:rsidR="003F10DA" w:rsidRPr="0041401C" w:rsidRDefault="003F10DA" w:rsidP="00FA396D">
            <w:pPr>
              <w:autoSpaceDE w:val="0"/>
              <w:autoSpaceDN w:val="0"/>
              <w:adjustRightInd w:val="0"/>
            </w:pPr>
            <w:r w:rsidRPr="0041401C">
              <w:t>Проверка сотрудников по графику работы, текучий контроль в рабочее время.</w:t>
            </w:r>
          </w:p>
        </w:tc>
      </w:tr>
      <w:tr w:rsidR="003F10DA" w:rsidRPr="00C4787F" w:rsidTr="00FA396D">
        <w:trPr>
          <w:cantSplit/>
          <w:trHeight w:val="2407"/>
        </w:trPr>
        <w:tc>
          <w:tcPr>
            <w:tcW w:w="426" w:type="dxa"/>
          </w:tcPr>
          <w:p w:rsidR="003F10DA" w:rsidRPr="00FA396D" w:rsidRDefault="003F10DA"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w:hAnsi="Times New Roman Полужирный" w:cs="Times New Roman Полужирный"/>
                <w:lang w:eastAsia="en-US"/>
              </w:rPr>
              <w:t>4</w:t>
            </w:r>
          </w:p>
          <w:p w:rsidR="003F10DA" w:rsidRPr="00FA396D" w:rsidRDefault="003F10DA" w:rsidP="00FA396D">
            <w:pPr>
              <w:autoSpaceDE w:val="0"/>
              <w:autoSpaceDN w:val="0"/>
              <w:adjustRightInd w:val="0"/>
              <w:rPr>
                <w:lang w:eastAsia="en-US"/>
              </w:rPr>
            </w:pPr>
          </w:p>
          <w:p w:rsidR="003F10DA" w:rsidRPr="00FA396D" w:rsidRDefault="003F10DA" w:rsidP="00BC61B0">
            <w:pPr>
              <w:rPr>
                <w:sz w:val="32"/>
                <w:szCs w:val="32"/>
              </w:rPr>
            </w:pPr>
          </w:p>
        </w:tc>
        <w:tc>
          <w:tcPr>
            <w:tcW w:w="2552" w:type="dxa"/>
          </w:tcPr>
          <w:p w:rsidR="003F10DA" w:rsidRPr="00FA396D" w:rsidRDefault="003F10DA"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Курс" w:hAnsi="Times New Roman Полужирный Курс" w:cs="Times New Roman Полужирный Курс"/>
                <w:i/>
                <w:iCs/>
                <w:lang w:eastAsia="en-US"/>
              </w:rPr>
              <w:t>Тематический</w:t>
            </w:r>
          </w:p>
          <w:p w:rsidR="003F10DA" w:rsidRPr="00FA396D" w:rsidRDefault="003F10DA" w:rsidP="00FA396D">
            <w:pPr>
              <w:autoSpaceDE w:val="0"/>
              <w:autoSpaceDN w:val="0"/>
              <w:adjustRightInd w:val="0"/>
              <w:rPr>
                <w:lang w:eastAsia="en-US"/>
              </w:rPr>
            </w:pPr>
            <w:r w:rsidRPr="004541CA">
              <w:rPr>
                <w:shd w:val="clear" w:color="auto" w:fill="FFFFFF"/>
              </w:rPr>
              <w:t>Организация работы </w:t>
            </w:r>
            <w:r w:rsidRPr="004541CA">
              <w:rPr>
                <w:bCs/>
                <w:shd w:val="clear" w:color="auto" w:fill="FFFFFF"/>
              </w:rPr>
              <w:t>по</w:t>
            </w:r>
            <w:r w:rsidRPr="004541CA">
              <w:rPr>
                <w:shd w:val="clear" w:color="auto" w:fill="FFFFFF"/>
              </w:rPr>
              <w:t> </w:t>
            </w:r>
            <w:r w:rsidRPr="004541CA">
              <w:rPr>
                <w:bCs/>
                <w:shd w:val="clear" w:color="auto" w:fill="FFFFFF"/>
              </w:rPr>
              <w:t>здоровье-сбережению</w:t>
            </w:r>
            <w:r w:rsidRPr="004541CA">
              <w:rPr>
                <w:shd w:val="clear" w:color="auto" w:fill="FFFFFF"/>
              </w:rPr>
              <w:t> </w:t>
            </w:r>
            <w:r w:rsidRPr="004541CA">
              <w:rPr>
                <w:bCs/>
                <w:shd w:val="clear" w:color="auto" w:fill="FFFFFF"/>
              </w:rPr>
              <w:t>в</w:t>
            </w:r>
            <w:r w:rsidRPr="004541CA">
              <w:rPr>
                <w:shd w:val="clear" w:color="auto" w:fill="FFFFFF"/>
              </w:rPr>
              <w:t> </w:t>
            </w:r>
            <w:r w:rsidRPr="004541CA">
              <w:rPr>
                <w:bCs/>
                <w:shd w:val="clear" w:color="auto" w:fill="FFFFFF"/>
              </w:rPr>
              <w:t>ДОУ</w:t>
            </w:r>
          </w:p>
        </w:tc>
        <w:tc>
          <w:tcPr>
            <w:tcW w:w="1843" w:type="dxa"/>
          </w:tcPr>
          <w:p w:rsidR="003F10DA" w:rsidRPr="00FA396D" w:rsidRDefault="003F10DA" w:rsidP="00FA396D">
            <w:pPr>
              <w:autoSpaceDE w:val="0"/>
              <w:autoSpaceDN w:val="0"/>
              <w:adjustRightInd w:val="0"/>
              <w:rPr>
                <w:lang w:eastAsia="en-US"/>
              </w:rPr>
            </w:pPr>
            <w:r w:rsidRPr="00FA396D">
              <w:rPr>
                <w:lang w:eastAsia="en-US"/>
              </w:rPr>
              <w:t>ноябрь</w:t>
            </w:r>
          </w:p>
          <w:p w:rsidR="003F10DA" w:rsidRPr="00FA396D" w:rsidRDefault="003F10DA" w:rsidP="00FA396D">
            <w:pPr>
              <w:autoSpaceDE w:val="0"/>
              <w:autoSpaceDN w:val="0"/>
              <w:adjustRightInd w:val="0"/>
              <w:rPr>
                <w:b/>
                <w:lang w:eastAsia="en-US"/>
              </w:rPr>
            </w:pPr>
          </w:p>
          <w:p w:rsidR="003F10DA" w:rsidRPr="00FA396D" w:rsidRDefault="003F10DA" w:rsidP="00FA396D">
            <w:pPr>
              <w:autoSpaceDE w:val="0"/>
              <w:autoSpaceDN w:val="0"/>
              <w:adjustRightInd w:val="0"/>
              <w:rPr>
                <w:b/>
                <w:lang w:eastAsia="en-US"/>
              </w:rPr>
            </w:pPr>
          </w:p>
          <w:p w:rsidR="003F10DA" w:rsidRPr="00FA396D" w:rsidRDefault="003F10DA" w:rsidP="00FA396D">
            <w:pPr>
              <w:autoSpaceDE w:val="0"/>
              <w:autoSpaceDN w:val="0"/>
              <w:adjustRightInd w:val="0"/>
              <w:rPr>
                <w:b/>
                <w:lang w:eastAsia="en-US"/>
              </w:rPr>
            </w:pPr>
          </w:p>
          <w:p w:rsidR="003F10DA" w:rsidRPr="00FA396D" w:rsidRDefault="003F10DA" w:rsidP="00FA396D">
            <w:pPr>
              <w:autoSpaceDE w:val="0"/>
              <w:autoSpaceDN w:val="0"/>
              <w:adjustRightInd w:val="0"/>
              <w:rPr>
                <w:b/>
                <w:lang w:eastAsia="en-US"/>
              </w:rPr>
            </w:pPr>
          </w:p>
          <w:p w:rsidR="003F10DA" w:rsidRPr="00FA396D" w:rsidRDefault="003F10DA" w:rsidP="00FA396D">
            <w:pPr>
              <w:autoSpaceDE w:val="0"/>
              <w:autoSpaceDN w:val="0"/>
              <w:adjustRightInd w:val="0"/>
              <w:rPr>
                <w:b/>
                <w:lang w:eastAsia="en-US"/>
              </w:rPr>
            </w:pPr>
          </w:p>
          <w:p w:rsidR="003F10DA" w:rsidRPr="00FA396D" w:rsidRDefault="003F10DA" w:rsidP="00FA396D">
            <w:pPr>
              <w:autoSpaceDE w:val="0"/>
              <w:autoSpaceDN w:val="0"/>
              <w:adjustRightInd w:val="0"/>
              <w:rPr>
                <w:b/>
                <w:lang w:eastAsia="en-US"/>
              </w:rPr>
            </w:pPr>
          </w:p>
          <w:p w:rsidR="003F10DA" w:rsidRPr="00FA396D" w:rsidRDefault="003F10DA" w:rsidP="00FA396D">
            <w:pPr>
              <w:autoSpaceDE w:val="0"/>
              <w:autoSpaceDN w:val="0"/>
              <w:adjustRightInd w:val="0"/>
              <w:rPr>
                <w:b/>
                <w:lang w:eastAsia="en-US"/>
              </w:rPr>
            </w:pPr>
          </w:p>
          <w:p w:rsidR="003F10DA" w:rsidRPr="00FA396D" w:rsidRDefault="003F10DA" w:rsidP="00FA396D">
            <w:pPr>
              <w:autoSpaceDE w:val="0"/>
              <w:autoSpaceDN w:val="0"/>
              <w:adjustRightInd w:val="0"/>
              <w:rPr>
                <w:b/>
                <w:sz w:val="32"/>
                <w:szCs w:val="32"/>
              </w:rPr>
            </w:pPr>
          </w:p>
        </w:tc>
        <w:tc>
          <w:tcPr>
            <w:tcW w:w="2693" w:type="dxa"/>
          </w:tcPr>
          <w:p w:rsidR="003F10DA" w:rsidRPr="00FA396D" w:rsidRDefault="003F10DA" w:rsidP="00FA396D">
            <w:pPr>
              <w:autoSpaceDE w:val="0"/>
              <w:autoSpaceDN w:val="0"/>
              <w:adjustRightInd w:val="0"/>
              <w:rPr>
                <w:lang w:eastAsia="en-US"/>
              </w:rPr>
            </w:pPr>
            <w:r w:rsidRPr="00FA396D">
              <w:rPr>
                <w:lang w:eastAsia="en-US"/>
              </w:rPr>
              <w:t>Заведующий</w:t>
            </w:r>
          </w:p>
          <w:p w:rsidR="003F10DA" w:rsidRPr="00811152" w:rsidRDefault="003F10DA" w:rsidP="00811152">
            <w:pPr>
              <w:autoSpaceDE w:val="0"/>
              <w:autoSpaceDN w:val="0"/>
              <w:adjustRightInd w:val="0"/>
              <w:rPr>
                <w:lang w:eastAsia="en-US"/>
              </w:rPr>
            </w:pPr>
            <w:r w:rsidRPr="00811152">
              <w:rPr>
                <w:lang w:eastAsia="en-US"/>
              </w:rPr>
              <w:t>комиссия административного контроля</w:t>
            </w:r>
          </w:p>
          <w:p w:rsidR="003F10DA" w:rsidRPr="00FA396D" w:rsidRDefault="003F10DA" w:rsidP="00FA396D">
            <w:pPr>
              <w:autoSpaceDE w:val="0"/>
              <w:autoSpaceDN w:val="0"/>
              <w:adjustRightInd w:val="0"/>
              <w:rPr>
                <w:lang w:eastAsia="en-US"/>
              </w:rPr>
            </w:pPr>
          </w:p>
          <w:p w:rsidR="003F10DA" w:rsidRPr="00FA396D" w:rsidRDefault="003F10DA" w:rsidP="00FA396D">
            <w:pPr>
              <w:autoSpaceDE w:val="0"/>
              <w:autoSpaceDN w:val="0"/>
              <w:adjustRightInd w:val="0"/>
              <w:rPr>
                <w:lang w:eastAsia="en-US"/>
              </w:rPr>
            </w:pPr>
          </w:p>
          <w:p w:rsidR="003F10DA" w:rsidRPr="00FA396D" w:rsidRDefault="003F10DA" w:rsidP="00FA396D">
            <w:pPr>
              <w:autoSpaceDE w:val="0"/>
              <w:autoSpaceDN w:val="0"/>
              <w:adjustRightInd w:val="0"/>
              <w:rPr>
                <w:sz w:val="32"/>
                <w:szCs w:val="32"/>
              </w:rPr>
            </w:pPr>
          </w:p>
        </w:tc>
        <w:tc>
          <w:tcPr>
            <w:tcW w:w="3260" w:type="dxa"/>
          </w:tcPr>
          <w:p w:rsidR="003F10DA" w:rsidRPr="00DE1C66" w:rsidRDefault="003F10DA" w:rsidP="00FA396D">
            <w:pPr>
              <w:autoSpaceDE w:val="0"/>
              <w:autoSpaceDN w:val="0"/>
              <w:adjustRightInd w:val="0"/>
              <w:rPr>
                <w:lang w:eastAsia="en-US"/>
              </w:rPr>
            </w:pPr>
            <w:r w:rsidRPr="004541CA">
              <w:rPr>
                <w:lang w:eastAsia="en-US"/>
              </w:rPr>
              <w:t>Изучение состояния воспитательно-образовательной работы по использованию здоровьесберегающих технологий, по формированию у воспитанников уст</w:t>
            </w:r>
            <w:r>
              <w:rPr>
                <w:lang w:eastAsia="en-US"/>
              </w:rPr>
              <w:t>ановки на здоровый образ жизни.</w:t>
            </w:r>
          </w:p>
        </w:tc>
      </w:tr>
      <w:tr w:rsidR="003F10DA" w:rsidTr="00FA396D">
        <w:trPr>
          <w:cantSplit/>
          <w:trHeight w:val="1134"/>
        </w:trPr>
        <w:tc>
          <w:tcPr>
            <w:tcW w:w="426" w:type="dxa"/>
          </w:tcPr>
          <w:p w:rsidR="003F10DA" w:rsidRPr="00FA396D" w:rsidRDefault="003F10DA" w:rsidP="007E16BC">
            <w:pPr>
              <w:rPr>
                <w:b/>
              </w:rPr>
            </w:pPr>
            <w:r w:rsidRPr="00FA396D">
              <w:rPr>
                <w:b/>
              </w:rPr>
              <w:t>5</w:t>
            </w:r>
          </w:p>
        </w:tc>
        <w:tc>
          <w:tcPr>
            <w:tcW w:w="2552" w:type="dxa"/>
          </w:tcPr>
          <w:p w:rsidR="003F10DA" w:rsidRPr="00FA396D" w:rsidRDefault="003F10DA" w:rsidP="00FA396D">
            <w:pPr>
              <w:autoSpaceDE w:val="0"/>
              <w:autoSpaceDN w:val="0"/>
              <w:adjustRightInd w:val="0"/>
              <w:rPr>
                <w:rFonts w:ascii="Times New Roman Полужирный Курс" w:hAnsi="Times New Roman Полужирный Курс" w:cs="Times New Roman Полужирный Курс"/>
                <w:i/>
                <w:iCs/>
                <w:lang w:eastAsia="en-US"/>
              </w:rPr>
            </w:pPr>
            <w:r w:rsidRPr="00FA396D">
              <w:rPr>
                <w:rFonts w:ascii="Times New Roman Полужирный Курс" w:hAnsi="Times New Roman Полужирный Курс" w:cs="Times New Roman Полужирный Курс"/>
                <w:i/>
                <w:iCs/>
                <w:lang w:eastAsia="en-US"/>
              </w:rPr>
              <w:t>Фронтальный</w:t>
            </w:r>
          </w:p>
          <w:p w:rsidR="003F10DA" w:rsidRPr="00811152" w:rsidRDefault="003F10DA" w:rsidP="00811152">
            <w:pPr>
              <w:autoSpaceDE w:val="0"/>
              <w:autoSpaceDN w:val="0"/>
              <w:adjustRightInd w:val="0"/>
              <w:rPr>
                <w:lang w:eastAsia="en-US"/>
              </w:rPr>
            </w:pPr>
            <w:r>
              <w:t>Реализация требований  ФГОС ДО к образовательной деятельности</w:t>
            </w:r>
          </w:p>
        </w:tc>
        <w:tc>
          <w:tcPr>
            <w:tcW w:w="1843" w:type="dxa"/>
          </w:tcPr>
          <w:p w:rsidR="003F10DA" w:rsidRPr="00FA396D" w:rsidRDefault="003F10DA" w:rsidP="00FA396D">
            <w:pPr>
              <w:autoSpaceDE w:val="0"/>
              <w:autoSpaceDN w:val="0"/>
              <w:adjustRightInd w:val="0"/>
              <w:rPr>
                <w:sz w:val="32"/>
                <w:szCs w:val="32"/>
              </w:rPr>
            </w:pPr>
            <w:r w:rsidRPr="00FA396D">
              <w:rPr>
                <w:lang w:eastAsia="en-US"/>
              </w:rPr>
              <w:t>апрель</w:t>
            </w:r>
          </w:p>
        </w:tc>
        <w:tc>
          <w:tcPr>
            <w:tcW w:w="2693" w:type="dxa"/>
          </w:tcPr>
          <w:p w:rsidR="003F10DA" w:rsidRPr="00FA396D" w:rsidRDefault="003F10DA" w:rsidP="00FA396D">
            <w:pPr>
              <w:autoSpaceDE w:val="0"/>
              <w:autoSpaceDN w:val="0"/>
              <w:adjustRightInd w:val="0"/>
              <w:rPr>
                <w:lang w:eastAsia="en-US"/>
              </w:rPr>
            </w:pPr>
            <w:r w:rsidRPr="00FA396D">
              <w:rPr>
                <w:lang w:eastAsia="en-US"/>
              </w:rPr>
              <w:t>Заведующий</w:t>
            </w:r>
          </w:p>
          <w:p w:rsidR="003F10DA" w:rsidRPr="00811152" w:rsidRDefault="003F10DA" w:rsidP="00811152">
            <w:pPr>
              <w:autoSpaceDE w:val="0"/>
              <w:autoSpaceDN w:val="0"/>
              <w:adjustRightInd w:val="0"/>
              <w:rPr>
                <w:lang w:eastAsia="en-US"/>
              </w:rPr>
            </w:pPr>
            <w:r w:rsidRPr="00811152">
              <w:rPr>
                <w:lang w:eastAsia="en-US"/>
              </w:rPr>
              <w:t>комиссия административного контроля</w:t>
            </w:r>
          </w:p>
          <w:p w:rsidR="003F10DA" w:rsidRPr="00FA396D" w:rsidRDefault="003F10DA" w:rsidP="00FA396D">
            <w:pPr>
              <w:autoSpaceDE w:val="0"/>
              <w:autoSpaceDN w:val="0"/>
              <w:adjustRightInd w:val="0"/>
              <w:rPr>
                <w:sz w:val="32"/>
                <w:szCs w:val="32"/>
              </w:rPr>
            </w:pPr>
          </w:p>
        </w:tc>
        <w:tc>
          <w:tcPr>
            <w:tcW w:w="3260" w:type="dxa"/>
          </w:tcPr>
          <w:p w:rsidR="003F10DA" w:rsidRPr="00FA396D" w:rsidRDefault="003F10DA" w:rsidP="00FA396D">
            <w:pPr>
              <w:autoSpaceDE w:val="0"/>
              <w:autoSpaceDN w:val="0"/>
              <w:adjustRightInd w:val="0"/>
              <w:rPr>
                <w:sz w:val="32"/>
                <w:szCs w:val="32"/>
              </w:rPr>
            </w:pPr>
            <w:r>
              <w:rPr>
                <w:color w:val="000000"/>
                <w:shd w:val="clear" w:color="auto" w:fill="FFFFFF"/>
              </w:rPr>
              <w:t xml:space="preserve">Оценить эффективность воспитательно-образовательной работы по реализации требований ФГОС ДО к образовательной деятельности  </w:t>
            </w:r>
          </w:p>
        </w:tc>
      </w:tr>
    </w:tbl>
    <w:p w:rsidR="003F10DA" w:rsidRDefault="003F10DA" w:rsidP="007E16BC">
      <w:pPr>
        <w:rPr>
          <w:sz w:val="32"/>
          <w:szCs w:val="32"/>
        </w:rPr>
      </w:pPr>
    </w:p>
    <w:p w:rsidR="003F10DA" w:rsidRPr="00294A98" w:rsidRDefault="003F10DA" w:rsidP="00294A98">
      <w:pPr>
        <w:shd w:val="clear" w:color="auto" w:fill="FFFFFF"/>
        <w:ind w:left="142"/>
        <w:jc w:val="center"/>
        <w:rPr>
          <w:b/>
          <w:sz w:val="28"/>
          <w:szCs w:val="28"/>
          <w:u w:val="single"/>
          <w:lang w:val="tt-RU"/>
        </w:rPr>
      </w:pPr>
      <w:r>
        <w:rPr>
          <w:b/>
          <w:sz w:val="28"/>
          <w:szCs w:val="28"/>
        </w:rPr>
        <w:t>7.Тематический план детского сада «Кояшкай»</w:t>
      </w:r>
      <w:r>
        <w:rPr>
          <w:b/>
          <w:sz w:val="28"/>
          <w:szCs w:val="28"/>
          <w:lang w:val="tt-RU"/>
        </w:rPr>
        <w:t>на 2022-2023учебный год.</w:t>
      </w:r>
    </w:p>
    <w:p w:rsidR="003F10DA" w:rsidRPr="00745202" w:rsidRDefault="003F10DA" w:rsidP="00811152">
      <w:pPr>
        <w:widowControl w:val="0"/>
        <w:shd w:val="clear" w:color="auto" w:fill="FFFFFF"/>
        <w:autoSpaceDE w:val="0"/>
        <w:autoSpaceDN w:val="0"/>
        <w:adjustRightInd w:val="0"/>
        <w:rPr>
          <w:sz w:val="28"/>
          <w:szCs w:val="28"/>
          <w:u w:val="single"/>
          <w:lang w:val="tt-RU"/>
        </w:rPr>
      </w:pPr>
    </w:p>
    <w:tbl>
      <w:tblPr>
        <w:tblW w:w="9639" w:type="dxa"/>
        <w:tblInd w:w="182" w:type="dxa"/>
        <w:tblLayout w:type="fixed"/>
        <w:tblCellMar>
          <w:left w:w="40" w:type="dxa"/>
          <w:right w:w="40" w:type="dxa"/>
        </w:tblCellMar>
        <w:tblLook w:val="00A0"/>
      </w:tblPr>
      <w:tblGrid>
        <w:gridCol w:w="425"/>
        <w:gridCol w:w="1985"/>
        <w:gridCol w:w="1276"/>
        <w:gridCol w:w="4394"/>
        <w:gridCol w:w="1559"/>
      </w:tblGrid>
      <w:tr w:rsidR="003F10DA" w:rsidRPr="006B21BC" w:rsidTr="00811152">
        <w:trPr>
          <w:trHeight w:hRule="exact" w:val="372"/>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811152" w:rsidRDefault="003F10DA" w:rsidP="006D201A">
            <w:pPr>
              <w:widowControl w:val="0"/>
              <w:shd w:val="clear" w:color="auto" w:fill="FFFFFF"/>
              <w:autoSpaceDE w:val="0"/>
              <w:autoSpaceDN w:val="0"/>
              <w:adjustRightInd w:val="0"/>
              <w:ind w:left="149"/>
              <w:jc w:val="center"/>
              <w:rPr>
                <w:lang w:val="tt-RU"/>
              </w:rPr>
            </w:pPr>
            <w:r w:rsidRPr="00811152">
              <w:rPr>
                <w:noProof/>
                <w:lang w:val="tt-RU"/>
              </w:rPr>
              <w:t>Тема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811152" w:rsidRDefault="003F10DA" w:rsidP="006D201A">
            <w:pPr>
              <w:widowControl w:val="0"/>
              <w:shd w:val="clear" w:color="auto" w:fill="FFFFFF"/>
              <w:autoSpaceDE w:val="0"/>
              <w:autoSpaceDN w:val="0"/>
              <w:adjustRightInd w:val="0"/>
              <w:ind w:left="173"/>
              <w:jc w:val="center"/>
              <w:rPr>
                <w:lang w:val="tt-RU"/>
              </w:rPr>
            </w:pPr>
            <w:r w:rsidRPr="00811152">
              <w:rPr>
                <w:bCs/>
                <w:noProof/>
                <w:lang w:val="tt-RU"/>
              </w:rPr>
              <w:t>Вакыты</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811152" w:rsidRDefault="003F10DA" w:rsidP="006D201A">
            <w:pPr>
              <w:widowControl w:val="0"/>
              <w:shd w:val="clear" w:color="auto" w:fill="FFFFFF"/>
              <w:autoSpaceDE w:val="0"/>
              <w:autoSpaceDN w:val="0"/>
              <w:adjustRightInd w:val="0"/>
              <w:ind w:left="173"/>
              <w:jc w:val="center"/>
              <w:rPr>
                <w:bCs/>
                <w:noProof/>
                <w:lang w:val="tt-RU"/>
              </w:rPr>
            </w:pPr>
            <w:r w:rsidRPr="00811152">
              <w:rPr>
                <w:bCs/>
                <w:noProof/>
                <w:lang w:val="tt-RU"/>
              </w:rPr>
              <w:t>Максат</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811152" w:rsidRDefault="003F10DA" w:rsidP="006D201A">
            <w:pPr>
              <w:widowControl w:val="0"/>
              <w:shd w:val="clear" w:color="auto" w:fill="FFFFFF"/>
              <w:autoSpaceDE w:val="0"/>
              <w:autoSpaceDN w:val="0"/>
              <w:adjustRightInd w:val="0"/>
              <w:ind w:left="173"/>
              <w:jc w:val="center"/>
              <w:rPr>
                <w:bCs/>
                <w:noProof/>
                <w:lang w:val="tt-RU"/>
              </w:rPr>
            </w:pPr>
            <w:r w:rsidRPr="00811152">
              <w:rPr>
                <w:bCs/>
                <w:noProof/>
                <w:lang w:val="tt-RU"/>
              </w:rPr>
              <w:t>Йомгаклау чарасы.</w:t>
            </w:r>
          </w:p>
        </w:tc>
      </w:tr>
      <w:tr w:rsidR="003F10DA" w:rsidRPr="006B21BC" w:rsidTr="00811152">
        <w:trPr>
          <w:trHeight w:hRule="exact" w:val="1941"/>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ind w:left="149"/>
              <w:rPr>
                <w:iCs/>
                <w:noProof/>
                <w:lang w:val="tt-RU"/>
              </w:rPr>
            </w:pPr>
            <w:r w:rsidRPr="000410F4">
              <w:rPr>
                <w:iCs/>
                <w:color w:val="000000"/>
                <w:lang w:val="tt-RU"/>
              </w:rPr>
              <w:t>Минем бакчам, җәйдән соң очрашу.</w:t>
            </w:r>
          </w:p>
          <w:p w:rsidR="003F10DA" w:rsidRPr="000410F4" w:rsidRDefault="003F10DA" w:rsidP="000410F4">
            <w:pPr>
              <w:widowControl w:val="0"/>
              <w:shd w:val="clear" w:color="auto" w:fill="FFFFFF"/>
              <w:autoSpaceDE w:val="0"/>
              <w:autoSpaceDN w:val="0"/>
              <w:adjustRightInd w:val="0"/>
              <w:ind w:left="149"/>
              <w:rPr>
                <w:noProof/>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ind w:left="173" w:right="-40"/>
              <w:rPr>
                <w:iCs/>
                <w:noProof/>
                <w:spacing w:val="-2"/>
                <w:lang w:val="tt-RU"/>
              </w:rPr>
            </w:pPr>
            <w:r w:rsidRPr="000410F4">
              <w:rPr>
                <w:iCs/>
                <w:noProof/>
                <w:spacing w:val="-2"/>
                <w:lang w:val="tt-RU"/>
              </w:rPr>
              <w:t xml:space="preserve">1– 3 </w:t>
            </w:r>
            <w:r w:rsidRPr="000410F4">
              <w:rPr>
                <w:noProof/>
                <w:lang w:val="tt-RU"/>
              </w:rPr>
              <w:t>сентябрь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iCs/>
                <w:noProof/>
                <w:lang w:val="tt-RU"/>
              </w:rPr>
            </w:pPr>
            <w:r w:rsidRPr="000410F4">
              <w:rPr>
                <w:lang w:val="tt-RU"/>
              </w:rPr>
              <w:t>Балалар бакчасына карата ярату хисе тәрбияләү, игътибарлылыкларын, куелган максатны аңлый белү сәләте үстерү,дусталрына һәрвакыт булышырга, ярдәмгә килергә кирәклеген төшендерү. «Безнең төркем» дигән темага хикәя төзеп сөйләргә</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
              <w:rPr>
                <w:rFonts w:ascii="Times New Roman" w:hAnsi="Times New Roman"/>
                <w:sz w:val="24"/>
                <w:szCs w:val="24"/>
                <w:lang w:val="tt-RU" w:eastAsia="ru-RU"/>
              </w:rPr>
            </w:pPr>
          </w:p>
          <w:p w:rsidR="003F10DA" w:rsidRPr="000410F4" w:rsidRDefault="003F10DA" w:rsidP="000410F4">
            <w:pPr>
              <w:pStyle w:val="NoSpacing"/>
              <w:rPr>
                <w:rFonts w:ascii="Times New Roman" w:hAnsi="Times New Roman"/>
                <w:sz w:val="24"/>
                <w:szCs w:val="24"/>
                <w:lang w:val="tt-RU" w:eastAsia="ru-RU"/>
              </w:rPr>
            </w:pPr>
            <w:r w:rsidRPr="000410F4">
              <w:rPr>
                <w:rFonts w:ascii="Times New Roman" w:hAnsi="Times New Roman"/>
                <w:sz w:val="24"/>
                <w:szCs w:val="24"/>
                <w:lang w:val="tt-RU" w:eastAsia="ru-RU"/>
              </w:rPr>
              <w:t>"Белем көне"</w:t>
            </w:r>
          </w:p>
          <w:p w:rsidR="003F10DA" w:rsidRPr="000410F4" w:rsidRDefault="003F10DA" w:rsidP="000410F4">
            <w:pPr>
              <w:widowControl w:val="0"/>
              <w:shd w:val="clear" w:color="auto" w:fill="FFFFFF"/>
              <w:autoSpaceDE w:val="0"/>
              <w:autoSpaceDN w:val="0"/>
              <w:adjustRightInd w:val="0"/>
              <w:ind w:left="173"/>
              <w:rPr>
                <w:iCs/>
                <w:noProof/>
                <w:spacing w:val="-2"/>
                <w:lang w:val="tt-RU"/>
              </w:rPr>
            </w:pPr>
          </w:p>
        </w:tc>
      </w:tr>
      <w:tr w:rsidR="003F10DA" w:rsidRPr="006B21BC" w:rsidTr="00811152">
        <w:trPr>
          <w:trHeight w:hRule="exact" w:val="3117"/>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w:t>
            </w:r>
          </w:p>
          <w:p w:rsidR="003F10DA" w:rsidRPr="00811152" w:rsidRDefault="003F10DA" w:rsidP="006D201A">
            <w:pPr>
              <w:widowControl w:val="0"/>
              <w:shd w:val="clear" w:color="auto" w:fill="FFFFFF"/>
              <w:autoSpaceDE w:val="0"/>
              <w:autoSpaceDN w:val="0"/>
              <w:adjustRightInd w:val="0"/>
              <w:jc w:val="center"/>
              <w:rPr>
                <w:iCs/>
                <w:noProof/>
                <w:lang w:val="tt-RU"/>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ind w:left="149"/>
              <w:rPr>
                <w:iCs/>
                <w:noProof/>
                <w:lang w:val="tt-RU"/>
              </w:rPr>
            </w:pPr>
            <w:r w:rsidRPr="000410F4">
              <w:rPr>
                <w:iCs/>
                <w:noProof/>
                <w:lang w:val="tt-RU"/>
              </w:rPr>
              <w:t>Ел фасыллары.</w:t>
            </w:r>
          </w:p>
          <w:p w:rsidR="003F10DA" w:rsidRPr="000410F4" w:rsidRDefault="003F10DA" w:rsidP="000410F4">
            <w:pPr>
              <w:widowControl w:val="0"/>
              <w:shd w:val="clear" w:color="auto" w:fill="FFFFFF"/>
              <w:autoSpaceDE w:val="0"/>
              <w:autoSpaceDN w:val="0"/>
              <w:adjustRightInd w:val="0"/>
              <w:ind w:left="149"/>
              <w:rPr>
                <w:iCs/>
                <w:noProof/>
                <w:lang w:val="tt-RU"/>
              </w:rPr>
            </w:pPr>
            <w:r w:rsidRPr="000410F4">
              <w:rPr>
                <w:iCs/>
                <w:noProof/>
                <w:lang w:val="tt-RU"/>
              </w:rPr>
              <w:t>“Исәнме, Алтын көз!”</w:t>
            </w:r>
          </w:p>
          <w:p w:rsidR="003F10DA" w:rsidRPr="000410F4" w:rsidRDefault="003F10DA" w:rsidP="000410F4">
            <w:pPr>
              <w:widowControl w:val="0"/>
              <w:shd w:val="clear" w:color="auto" w:fill="FFFFFF"/>
              <w:autoSpaceDE w:val="0"/>
              <w:autoSpaceDN w:val="0"/>
              <w:adjustRightInd w:val="0"/>
              <w:ind w:left="149"/>
              <w:rPr>
                <w:iCs/>
                <w:noProof/>
                <w:lang w:val="tt-RU"/>
              </w:rPr>
            </w:pPr>
            <w:r w:rsidRPr="000410F4">
              <w:rPr>
                <w:iCs/>
                <w:noProof/>
                <w:lang w:val="tt-RU"/>
              </w:rPr>
              <w:t>Көзге үзгәрешләр.</w:t>
            </w:r>
          </w:p>
          <w:p w:rsidR="003F10DA" w:rsidRPr="000410F4" w:rsidRDefault="003F10DA" w:rsidP="000410F4">
            <w:pPr>
              <w:widowControl w:val="0"/>
              <w:shd w:val="clear" w:color="auto" w:fill="FFFFFF"/>
              <w:autoSpaceDE w:val="0"/>
              <w:autoSpaceDN w:val="0"/>
              <w:adjustRightInd w:val="0"/>
              <w:ind w:left="149"/>
              <w:rPr>
                <w:iCs/>
                <w:noProof/>
                <w:lang w:val="tt-RU"/>
              </w:rPr>
            </w:pPr>
            <w:r w:rsidRPr="000410F4">
              <w:rPr>
                <w:iCs/>
                <w:noProof/>
                <w:lang w:val="tt-RU"/>
              </w:rPr>
              <w:t>(табигать, кеше киемнәре)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ind w:left="173" w:right="-40"/>
              <w:rPr>
                <w:noProof/>
                <w:lang w:val="tt-RU"/>
              </w:rPr>
            </w:pPr>
            <w:r w:rsidRPr="000410F4">
              <w:rPr>
                <w:noProof/>
                <w:lang w:val="tt-RU"/>
              </w:rPr>
              <w:t>5–</w:t>
            </w:r>
            <w:r w:rsidRPr="000410F4">
              <w:rPr>
                <w:noProof/>
              </w:rPr>
              <w:t>10 сентябрь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autoSpaceDE w:val="0"/>
              <w:autoSpaceDN w:val="0"/>
              <w:adjustRightInd w:val="0"/>
              <w:rPr>
                <w:lang w:val="tt-RU"/>
              </w:rPr>
            </w:pPr>
            <w:r w:rsidRPr="000410F4">
              <w:rPr>
                <w:lang w:val="tt-RU"/>
              </w:rPr>
              <w:t>Көз фасылының үзенә генә хас булган матурлыгын һәм гүзәллеген күрә белү, соклану хисләре тәрбияләү.  Балаларда көзге табигатьнең матурлыгына соклана белү, күзәтүчәнлек һәм кызыксынучанлык сыйфатлары тәрбияләү.</w:t>
            </w:r>
          </w:p>
          <w:p w:rsidR="003F10DA" w:rsidRPr="000410F4" w:rsidRDefault="003F10DA" w:rsidP="000410F4">
            <w:pPr>
              <w:autoSpaceDE w:val="0"/>
              <w:autoSpaceDN w:val="0"/>
              <w:adjustRightInd w:val="0"/>
              <w:rPr>
                <w:lang w:val="tt-RU"/>
              </w:rPr>
            </w:pPr>
            <w:r w:rsidRPr="000410F4">
              <w:rPr>
                <w:lang w:val="tt-RU"/>
              </w:rPr>
              <w:t>Үзләштерелгән сүзлек запасына таянып, агач, яфрак, үләннәрне, һава торышын тасвирлап сөйли белү күнекмәләрен үстерү.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lang w:val="tt-RU"/>
              </w:rPr>
              <w:t>Урман почмагына</w:t>
            </w:r>
          </w:p>
          <w:p w:rsidR="003F10DA" w:rsidRPr="000410F4" w:rsidRDefault="003F10DA" w:rsidP="000410F4">
            <w:pPr>
              <w:widowControl w:val="0"/>
              <w:shd w:val="clear" w:color="auto" w:fill="FFFFFF"/>
              <w:autoSpaceDE w:val="0"/>
              <w:autoSpaceDN w:val="0"/>
              <w:adjustRightInd w:val="0"/>
              <w:ind w:left="173"/>
              <w:rPr>
                <w:i/>
                <w:noProof/>
                <w:lang w:val="tt-RU"/>
              </w:rPr>
            </w:pPr>
            <w:r w:rsidRPr="000410F4">
              <w:rPr>
                <w:lang w:val="tt-RU"/>
              </w:rPr>
              <w:t>экскурсия</w:t>
            </w:r>
          </w:p>
        </w:tc>
      </w:tr>
      <w:tr w:rsidR="003F10DA" w:rsidRPr="006B21BC" w:rsidTr="00811152">
        <w:trPr>
          <w:trHeight w:hRule="exact" w:val="2265"/>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3.</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Әдәплелек дәресләре.</w:t>
            </w:r>
          </w:p>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Табын янында.  Киемнәр дә безне бизиләр. Яхшы сүз-</w:t>
            </w:r>
          </w:p>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җан азыгы.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ind w:left="173" w:right="-40"/>
              <w:rPr>
                <w:noProof/>
                <w:lang w:val="tt-RU"/>
              </w:rPr>
            </w:pPr>
            <w:r w:rsidRPr="000410F4">
              <w:rPr>
                <w:noProof/>
                <w:lang w:val="tt-RU"/>
              </w:rPr>
              <w:t>12 – 17  сентябрь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
              <w:rPr>
                <w:rFonts w:ascii="Times New Roman" w:hAnsi="Times New Roman"/>
                <w:sz w:val="24"/>
                <w:szCs w:val="24"/>
                <w:lang w:val="tt-RU"/>
              </w:rPr>
            </w:pPr>
            <w:r w:rsidRPr="000410F4">
              <w:rPr>
                <w:rFonts w:ascii="Times New Roman" w:hAnsi="Times New Roman"/>
                <w:sz w:val="24"/>
                <w:szCs w:val="24"/>
                <w:lang w:val="tt-RU"/>
              </w:rPr>
              <w:t>Балаларда киемнәргә карата зәвык, сакчыл караш тәрбияләү. Тәрбияче биргән соруларга төгәл җавап кайтара белүкүнекмәсен үстерү.</w:t>
            </w:r>
          </w:p>
          <w:p w:rsidR="003F10DA" w:rsidRPr="000410F4" w:rsidRDefault="003F10DA" w:rsidP="000410F4">
            <w:pPr>
              <w:pStyle w:val="NoSpacing"/>
              <w:rPr>
                <w:rFonts w:ascii="Times New Roman" w:hAnsi="Times New Roman"/>
                <w:sz w:val="24"/>
                <w:szCs w:val="24"/>
                <w:lang w:val="tt-RU"/>
              </w:rPr>
            </w:pPr>
            <w:r w:rsidRPr="000410F4">
              <w:rPr>
                <w:rFonts w:ascii="Times New Roman" w:hAnsi="Times New Roman"/>
                <w:sz w:val="24"/>
                <w:szCs w:val="24"/>
                <w:lang w:val="tt-RU"/>
              </w:rPr>
              <w:t>Тормышта тышкы кыяфәтнең дә мөһимлеген аңлауларына ирешү; өс-баш, аяк киемнәрен чагыштырырга, төркемнәргә аерырга өйрәтү.</w:t>
            </w:r>
          </w:p>
          <w:p w:rsidR="003F10DA" w:rsidRPr="000410F4" w:rsidRDefault="003F10DA" w:rsidP="000410F4">
            <w:pPr>
              <w:pStyle w:val="NoSpacing1"/>
              <w:rPr>
                <w:rFonts w:ascii="Times New Roman" w:hAnsi="Times New Roman"/>
                <w:sz w:val="24"/>
                <w:szCs w:val="24"/>
                <w:lang w:val="tt-RU" w:eastAsia="ru-RU"/>
              </w:rPr>
            </w:pPr>
          </w:p>
          <w:p w:rsidR="003F10DA" w:rsidRPr="000410F4" w:rsidRDefault="003F10DA" w:rsidP="000410F4">
            <w:pPr>
              <w:pStyle w:val="NoSpacing1"/>
              <w:rPr>
                <w:rFonts w:ascii="Times New Roman" w:hAnsi="Times New Roman"/>
                <w:sz w:val="24"/>
                <w:szCs w:val="24"/>
                <w:lang w:val="tt-RU" w:eastAsia="ru-RU"/>
              </w:rPr>
            </w:pPr>
          </w:p>
          <w:p w:rsidR="003F10DA" w:rsidRPr="000410F4" w:rsidRDefault="003F10DA" w:rsidP="000410F4">
            <w:pPr>
              <w:pStyle w:val="NoSpacing1"/>
              <w:rPr>
                <w:rFonts w:ascii="Times New Roman" w:hAnsi="Times New Roman"/>
                <w:sz w:val="24"/>
                <w:szCs w:val="24"/>
                <w:lang w:val="tt-RU" w:eastAsia="ru-RU"/>
              </w:rPr>
            </w:pPr>
          </w:p>
          <w:p w:rsidR="003F10DA" w:rsidRPr="000410F4" w:rsidRDefault="003F10DA" w:rsidP="000410F4">
            <w:pPr>
              <w:pStyle w:val="NoSpacing1"/>
              <w:rPr>
                <w:rFonts w:ascii="Times New Roman" w:hAnsi="Times New Roman"/>
                <w:sz w:val="24"/>
                <w:szCs w:val="24"/>
                <w:lang w:val="tt-RU" w:eastAsia="ru-RU"/>
              </w:rPr>
            </w:pPr>
          </w:p>
          <w:p w:rsidR="003F10DA" w:rsidRPr="000410F4" w:rsidRDefault="003F10DA" w:rsidP="000410F4">
            <w:pPr>
              <w:pStyle w:val="NoSpacing1"/>
              <w:rPr>
                <w:rFonts w:ascii="Times New Roman" w:hAnsi="Times New Roman"/>
                <w:sz w:val="24"/>
                <w:szCs w:val="24"/>
                <w:lang w:val="tt-RU" w:eastAsia="ru-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color w:val="000000"/>
                <w:sz w:val="24"/>
                <w:szCs w:val="24"/>
                <w:lang w:val="tt-RU"/>
              </w:rPr>
            </w:pPr>
            <w:r w:rsidRPr="000410F4">
              <w:rPr>
                <w:rFonts w:ascii="Times New Roman" w:hAnsi="Times New Roman"/>
                <w:color w:val="000000"/>
                <w:sz w:val="24"/>
                <w:szCs w:val="24"/>
              </w:rPr>
              <w:t>“</w:t>
            </w:r>
            <w:r w:rsidRPr="000410F4">
              <w:rPr>
                <w:rFonts w:ascii="Times New Roman" w:hAnsi="Times New Roman"/>
                <w:color w:val="000000"/>
                <w:sz w:val="24"/>
                <w:szCs w:val="24"/>
                <w:lang w:val="tt-RU"/>
              </w:rPr>
              <w:t xml:space="preserve">Татар халкының милли киемнәре һәм ашлары” </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color w:val="000000"/>
                <w:sz w:val="24"/>
                <w:szCs w:val="24"/>
                <w:lang w:val="tt-RU"/>
              </w:rPr>
              <w:t>Балалар рәсемнәреннән күргәзмә.</w:t>
            </w:r>
          </w:p>
          <w:p w:rsidR="003F10DA" w:rsidRPr="000410F4" w:rsidRDefault="003F10DA" w:rsidP="000410F4">
            <w:pPr>
              <w:pStyle w:val="NoSpacing1"/>
              <w:rPr>
                <w:rFonts w:ascii="Times New Roman" w:hAnsi="Times New Roman"/>
                <w:sz w:val="24"/>
                <w:szCs w:val="24"/>
                <w:lang w:val="tt-RU"/>
              </w:rPr>
            </w:pPr>
          </w:p>
          <w:p w:rsidR="003F10DA" w:rsidRPr="000410F4" w:rsidRDefault="003F10DA" w:rsidP="000410F4">
            <w:pPr>
              <w:pStyle w:val="NoSpacing1"/>
              <w:rPr>
                <w:rFonts w:ascii="Times New Roman" w:hAnsi="Times New Roman"/>
                <w:sz w:val="24"/>
                <w:szCs w:val="24"/>
                <w:lang w:val="tt-RU"/>
              </w:rPr>
            </w:pPr>
          </w:p>
          <w:p w:rsidR="003F10DA" w:rsidRPr="000410F4" w:rsidRDefault="003F10DA" w:rsidP="000410F4">
            <w:pPr>
              <w:pStyle w:val="NoSpacing1"/>
              <w:rPr>
                <w:rFonts w:ascii="Times New Roman" w:hAnsi="Times New Roman"/>
                <w:sz w:val="24"/>
                <w:szCs w:val="24"/>
                <w:lang w:val="tt-RU"/>
              </w:rPr>
            </w:pPr>
          </w:p>
        </w:tc>
      </w:tr>
      <w:tr w:rsidR="003F10DA" w:rsidRPr="006B21BC" w:rsidTr="00811152">
        <w:trPr>
          <w:trHeight w:hRule="exact" w:val="1975"/>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4.</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Көз күчтәнәчләре</w:t>
            </w:r>
          </w:p>
          <w:p w:rsidR="003F10DA" w:rsidRPr="000410F4" w:rsidRDefault="003F10DA" w:rsidP="000410F4">
            <w:pPr>
              <w:widowControl w:val="0"/>
              <w:shd w:val="clear" w:color="auto" w:fill="FFFFFF"/>
              <w:autoSpaceDE w:val="0"/>
              <w:autoSpaceDN w:val="0"/>
              <w:adjustRightInd w:val="0"/>
              <w:rPr>
                <w:iCs/>
                <w:noProof/>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19 - 24 сентябрь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noProof/>
                <w:spacing w:val="-4"/>
                <w:sz w:val="24"/>
                <w:szCs w:val="24"/>
                <w:lang w:val="tt-RU"/>
              </w:rPr>
            </w:pPr>
            <w:r w:rsidRPr="000410F4">
              <w:rPr>
                <w:rFonts w:ascii="Times New Roman" w:hAnsi="Times New Roman"/>
                <w:noProof/>
                <w:spacing w:val="-4"/>
                <w:sz w:val="24"/>
                <w:szCs w:val="24"/>
                <w:lang w:val="tt-RU"/>
              </w:rPr>
              <w:t>Яшелчәләр турындагы белемнәрен системалаштыру, алган белемнәрен уеннар барышында киңрәк һәм иҗади якын килеп файдалану күнекмәләрен камилләштерү.</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бер өлеше булуларын аңлату;</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ТР ның географик урыны белән таныштыру .</w:t>
            </w:r>
          </w:p>
          <w:p w:rsidR="003F10DA" w:rsidRPr="000410F4" w:rsidRDefault="003F10DA" w:rsidP="000410F4">
            <w:pPr>
              <w:pStyle w:val="NoSpacing1"/>
              <w:rPr>
                <w:rFonts w:ascii="Times New Roman" w:hAnsi="Times New Roman"/>
                <w:sz w:val="24"/>
                <w:szCs w:val="24"/>
                <w:lang w:val="tt-RU"/>
              </w:rPr>
            </w:pPr>
          </w:p>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p>
        </w:tc>
        <w:tc>
          <w:tcPr>
            <w:tcW w:w="1559"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lang w:val="tt-RU"/>
              </w:rPr>
              <w:t>“Көз күчтәнәчләре” конкурс үткәрү.</w:t>
            </w:r>
          </w:p>
          <w:p w:rsidR="003F10DA" w:rsidRPr="000410F4" w:rsidRDefault="003F10DA" w:rsidP="000410F4">
            <w:pPr>
              <w:widowControl w:val="0"/>
              <w:shd w:val="clear" w:color="auto" w:fill="FFFFFF"/>
              <w:autoSpaceDE w:val="0"/>
              <w:autoSpaceDN w:val="0"/>
              <w:adjustRightInd w:val="0"/>
              <w:rPr>
                <w:iCs/>
                <w:noProof/>
                <w:lang w:val="tt-RU"/>
              </w:rPr>
            </w:pPr>
          </w:p>
        </w:tc>
      </w:tr>
      <w:tr w:rsidR="003F10DA" w:rsidRPr="006B21BC" w:rsidTr="00811152">
        <w:trPr>
          <w:trHeight w:hRule="exact" w:val="2292"/>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5.</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Алар хөрмәткә лаеклы.(өлкәннәр атналыгы)</w:t>
            </w:r>
          </w:p>
          <w:p w:rsidR="003F10DA" w:rsidRPr="000410F4" w:rsidRDefault="003F10DA" w:rsidP="000410F4">
            <w:pPr>
              <w:widowControl w:val="0"/>
              <w:shd w:val="clear" w:color="auto" w:fill="FFFFFF"/>
              <w:autoSpaceDE w:val="0"/>
              <w:autoSpaceDN w:val="0"/>
              <w:adjustRightInd w:val="0"/>
              <w:rPr>
                <w:iCs/>
                <w:noProof/>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26.09 – 1 октябрь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noProof/>
                <w:spacing w:val="-4"/>
                <w:sz w:val="24"/>
                <w:szCs w:val="24"/>
                <w:lang w:val="tt-RU"/>
              </w:rPr>
              <w:t>Балаларнын олкэннэр турында белемнэрен кинэйту, аларга хормэт кирэклеген анлату. Эби-бабайларнын кадерле кешелэр булуына тошендеру.  Балаларны татар халкынын рухи  мирасы, кунел жэухэрлэре белэн таныштыру. Халкыбызнын милликиемнэренэ, бизэну эйберлэренэ кызыксыну тэрбиялэу.</w:t>
            </w:r>
          </w:p>
          <w:p w:rsidR="003F10DA" w:rsidRPr="000410F4" w:rsidRDefault="003F10DA" w:rsidP="000410F4">
            <w:pPr>
              <w:pStyle w:val="NoSpacing1"/>
              <w:rPr>
                <w:rFonts w:ascii="Times New Roman" w:hAnsi="Times New Roman"/>
                <w:sz w:val="24"/>
                <w:szCs w:val="24"/>
                <w:lang w:val="tt-RU"/>
              </w:rPr>
            </w:pPr>
          </w:p>
          <w:p w:rsidR="003F10DA" w:rsidRPr="000410F4" w:rsidRDefault="003F10DA" w:rsidP="000410F4">
            <w:pPr>
              <w:pStyle w:val="NoSpacing1"/>
              <w:rPr>
                <w:rFonts w:ascii="Times New Roman" w:hAnsi="Times New Roman"/>
                <w:sz w:val="24"/>
                <w:szCs w:val="24"/>
                <w:lang w:val="tt-RU"/>
              </w:rPr>
            </w:pPr>
          </w:p>
          <w:p w:rsidR="003F10DA" w:rsidRPr="000410F4" w:rsidRDefault="003F10DA" w:rsidP="000410F4">
            <w:pPr>
              <w:pStyle w:val="NoSpacing1"/>
              <w:rPr>
                <w:rFonts w:ascii="Times New Roman" w:hAnsi="Times New Roman"/>
                <w:sz w:val="24"/>
                <w:szCs w:val="24"/>
                <w:lang w:val="tt-RU"/>
              </w:rPr>
            </w:pPr>
          </w:p>
          <w:p w:rsidR="003F10DA" w:rsidRPr="000410F4" w:rsidRDefault="003F10DA" w:rsidP="000410F4">
            <w:pPr>
              <w:pStyle w:val="NoSpacing1"/>
              <w:rPr>
                <w:rFonts w:ascii="Times New Roman" w:hAnsi="Times New Roman"/>
                <w:sz w:val="24"/>
                <w:szCs w:val="24"/>
                <w:lang w:val="tt-RU"/>
              </w:rPr>
            </w:pPr>
          </w:p>
        </w:tc>
        <w:tc>
          <w:tcPr>
            <w:tcW w:w="1559"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shd w:val="clear" w:color="auto" w:fill="FFFFFF"/>
              <w:spacing w:line="269" w:lineRule="exact"/>
              <w:ind w:right="182"/>
              <w:rPr>
                <w:noProof/>
                <w:lang w:val="tt-RU"/>
              </w:rPr>
            </w:pPr>
            <w:r w:rsidRPr="000410F4">
              <w:rPr>
                <w:noProof/>
                <w:lang w:val="tt-RU"/>
              </w:rPr>
              <w:t>“1 октябрь- Өлкәннәр көне”</w:t>
            </w:r>
          </w:p>
        </w:tc>
      </w:tr>
      <w:tr w:rsidR="003F10DA" w:rsidRPr="00B67277" w:rsidTr="00811152">
        <w:trPr>
          <w:trHeight w:hRule="exact" w:val="4972"/>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6.</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Мониторинг.</w:t>
            </w:r>
          </w:p>
          <w:p w:rsidR="003F10DA" w:rsidRPr="000410F4" w:rsidRDefault="003F10DA" w:rsidP="000410F4">
            <w:pPr>
              <w:widowControl w:val="0"/>
              <w:shd w:val="clear" w:color="auto" w:fill="FFFFFF"/>
              <w:autoSpaceDE w:val="0"/>
              <w:autoSpaceDN w:val="0"/>
              <w:adjustRightInd w:val="0"/>
              <w:rPr>
                <w:iCs/>
                <w:noProof/>
                <w:lang w:val="tt-RU"/>
              </w:rPr>
            </w:pPr>
            <w:r w:rsidRPr="000410F4">
              <w:rPr>
                <w:lang w:val="tt-RU"/>
              </w:rPr>
              <w:t>Китап киңәшчең синең.</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3 - 8 октябрь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Китап, аның кайдан килүе, китапханәче хезмәте турында  балаларның белемнәрен киңәйтү;</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китапханә белән турыдан-туры таныштыру аша балаларда күзәтүчәнлек, игътибарлылык, эзлекле фикерләү  сәләтен үстерү; китапханәче һөнәренең мөһимлеген аңлату; китапханәче хезмәтенә карата ихтирам, китапханәдә үз-үзеңне тота белү сыйфатлары тәрбияләү;</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китап  карау, укуга, белемгә омтылыш тәрбияләү; китапларга карата сак караш, хөрмәт тәрбияләү.</w:t>
            </w:r>
          </w:p>
          <w:p w:rsidR="003F10DA" w:rsidRPr="000410F4" w:rsidRDefault="003F10DA" w:rsidP="000410F4">
            <w:pPr>
              <w:autoSpaceDE w:val="0"/>
              <w:autoSpaceDN w:val="0"/>
              <w:adjustRightInd w:val="0"/>
              <w:rPr>
                <w:lang w:val="tt-RU"/>
              </w:rPr>
            </w:pPr>
            <w:r w:rsidRPr="000410F4">
              <w:rPr>
                <w:lang w:val="tt-RU"/>
              </w:rPr>
              <w:t>Балаларның белем дәрәҗәләрен,әкияттәге образларны дөрес итеп бирә белү, хәтер сәләтен,математик күзаллауларын тикшерү.</w:t>
            </w:r>
          </w:p>
          <w:p w:rsidR="003F10DA" w:rsidRPr="000410F4" w:rsidRDefault="003F10DA" w:rsidP="000410F4">
            <w:pPr>
              <w:pStyle w:val="NoSpacing1"/>
              <w:rPr>
                <w:rFonts w:ascii="Times New Roman" w:hAnsi="Times New Roman"/>
                <w:sz w:val="24"/>
                <w:szCs w:val="24"/>
                <w:lang w:val="tt-RU"/>
              </w:rPr>
            </w:pPr>
          </w:p>
        </w:tc>
        <w:tc>
          <w:tcPr>
            <w:tcW w:w="1559"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spacing w:before="100" w:beforeAutospacing="1" w:after="100" w:afterAutospacing="1"/>
              <w:rPr>
                <w:color w:val="000000"/>
                <w:lang w:val="tt-RU"/>
              </w:rPr>
            </w:pPr>
            <w:r w:rsidRPr="000410F4">
              <w:rPr>
                <w:color w:val="000000"/>
                <w:lang w:val="tt-RU"/>
              </w:rPr>
              <w:t>Мониторинг үткәрү.</w:t>
            </w:r>
          </w:p>
          <w:p w:rsidR="003F10DA" w:rsidRPr="000410F4" w:rsidRDefault="003F10DA" w:rsidP="000410F4">
            <w:pPr>
              <w:spacing w:before="100" w:beforeAutospacing="1" w:after="100" w:afterAutospacing="1"/>
              <w:rPr>
                <w:color w:val="000000"/>
                <w:lang w:val="tt-RU"/>
              </w:rPr>
            </w:pP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color w:val="000000"/>
                <w:sz w:val="24"/>
                <w:szCs w:val="24"/>
                <w:lang w:val="tt-RU"/>
              </w:rPr>
              <w:t>Авыл китапханәчесе белән очрашу.</w:t>
            </w:r>
          </w:p>
        </w:tc>
      </w:tr>
      <w:tr w:rsidR="003F10DA" w:rsidRPr="006B21BC" w:rsidTr="000410F4">
        <w:trPr>
          <w:trHeight w:hRule="exact" w:val="2057"/>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7.</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Йорт һәм кыргый хайваннар, кошлар көз көне.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ind w:left="173" w:right="-40"/>
              <w:rPr>
                <w:noProof/>
                <w:lang w:val="tt-RU"/>
              </w:rPr>
            </w:pPr>
            <w:r w:rsidRPr="000410F4">
              <w:rPr>
                <w:noProof/>
                <w:lang w:val="tt-RU"/>
              </w:rPr>
              <w:t>10 – 15  октяб</w:t>
            </w:r>
            <w:r w:rsidRPr="000410F4">
              <w:rPr>
                <w:noProof/>
              </w:rPr>
              <w:t>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lang w:val="tt-RU"/>
              </w:rPr>
              <w:t>Хайваннар,йорт кошлары аларның үзенчәлекләре (тышкы билгеләре, яшәү рәвешләре)  һәм файдалары турында белемнәрен баету, системалаштыру;</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аларга карата сак караш, миһербанлылык тәрбияләү.аларның кышка ничек әзерләнүләрен белү</w:t>
            </w:r>
          </w:p>
          <w:p w:rsidR="003F10DA" w:rsidRPr="000410F4" w:rsidRDefault="003F10DA" w:rsidP="000410F4">
            <w:pPr>
              <w:widowControl w:val="0"/>
              <w:shd w:val="clear" w:color="auto" w:fill="FFFFFF"/>
              <w:autoSpaceDE w:val="0"/>
              <w:autoSpaceDN w:val="0"/>
              <w:adjustRightInd w:val="0"/>
              <w:ind w:left="173"/>
              <w:rPr>
                <w:i/>
                <w:noProof/>
                <w:lang w:val="tt-RU"/>
              </w:rPr>
            </w:pPr>
          </w:p>
        </w:tc>
        <w:tc>
          <w:tcPr>
            <w:tcW w:w="1559"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rPr>
                <w:iCs/>
                <w:noProof/>
                <w:spacing w:val="-2"/>
                <w:lang w:val="tt-RU"/>
              </w:rPr>
            </w:pPr>
            <w:r w:rsidRPr="000410F4">
              <w:rPr>
                <w:iCs/>
                <w:noProof/>
                <w:lang w:val="tt-RU"/>
              </w:rPr>
              <w:t>“Шалкан” әкиятен сәхнәләштерү</w:t>
            </w:r>
          </w:p>
          <w:p w:rsidR="003F10DA" w:rsidRPr="000410F4" w:rsidRDefault="003F10DA" w:rsidP="000410F4">
            <w:pPr>
              <w:widowControl w:val="0"/>
              <w:shd w:val="clear" w:color="auto" w:fill="FFFFFF"/>
              <w:autoSpaceDE w:val="0"/>
              <w:autoSpaceDN w:val="0"/>
              <w:adjustRightInd w:val="0"/>
              <w:ind w:left="173"/>
              <w:rPr>
                <w:i/>
                <w:noProof/>
                <w:lang w:val="tt-RU"/>
              </w:rPr>
            </w:pPr>
          </w:p>
        </w:tc>
      </w:tr>
      <w:tr w:rsidR="003F10DA" w:rsidRPr="00B67277" w:rsidTr="000410F4">
        <w:trPr>
          <w:trHeight w:hRule="exact" w:val="1384"/>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8.</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lang w:val="tt-RU"/>
              </w:rPr>
              <w:t>Юлларда иминлек кирәк. Транспорт билгеләре.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17 – 22 октябрь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r w:rsidRPr="000410F4">
              <w:rPr>
                <w:lang w:val="tt-RU"/>
              </w:rPr>
              <w:t>Балаларның юл йөрү кагыйдәләре турында белемнәрен камилләш  терү.  Юлда, җәмәгать транспортында  үз-үзеңне тоту күнекмәләре тәрбияләү.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ind w:left="172"/>
              <w:rPr>
                <w:color w:val="000000"/>
                <w:lang w:val="tt-RU"/>
              </w:rPr>
            </w:pPr>
            <w:r w:rsidRPr="000410F4">
              <w:rPr>
                <w:color w:val="000000"/>
                <w:lang w:val="tt-RU"/>
              </w:rPr>
              <w:t>«Юлда һәрчак бул уяу!»</w:t>
            </w:r>
          </w:p>
          <w:p w:rsidR="003F10DA" w:rsidRPr="000410F4" w:rsidRDefault="003F10DA" w:rsidP="000410F4">
            <w:pPr>
              <w:ind w:left="172"/>
              <w:rPr>
                <w:b/>
                <w:color w:val="000000"/>
                <w:lang w:val="tt-RU"/>
              </w:rPr>
            </w:pPr>
            <w:r w:rsidRPr="000410F4">
              <w:rPr>
                <w:color w:val="000000"/>
                <w:lang w:val="tt-RU"/>
              </w:rPr>
              <w:t>Бәйрәм иртәсе</w:t>
            </w:r>
            <w:r w:rsidRPr="000410F4">
              <w:rPr>
                <w:b/>
                <w:color w:val="000000"/>
                <w:lang w:val="tt-RU"/>
              </w:rPr>
              <w:t>.</w:t>
            </w:r>
          </w:p>
          <w:p w:rsidR="003F10DA" w:rsidRPr="000410F4" w:rsidRDefault="003F10DA" w:rsidP="000410F4">
            <w:pPr>
              <w:rPr>
                <w:i/>
                <w:color w:val="000000"/>
                <w:lang w:val="tt-RU"/>
              </w:rPr>
            </w:pPr>
          </w:p>
          <w:p w:rsidR="003F10DA" w:rsidRPr="000410F4" w:rsidRDefault="003F10DA" w:rsidP="000410F4">
            <w:pPr>
              <w:widowControl w:val="0"/>
              <w:shd w:val="clear" w:color="auto" w:fill="FFFFFF"/>
              <w:autoSpaceDE w:val="0"/>
              <w:autoSpaceDN w:val="0"/>
              <w:adjustRightInd w:val="0"/>
              <w:rPr>
                <w:iCs/>
                <w:noProof/>
                <w:lang w:val="tt-RU"/>
              </w:rPr>
            </w:pPr>
          </w:p>
        </w:tc>
      </w:tr>
      <w:tr w:rsidR="003F10DA" w:rsidRPr="006B21BC" w:rsidTr="000410F4">
        <w:trPr>
          <w:trHeight w:hRule="exact" w:val="1727"/>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9.</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Россия – зур дәүләт.</w:t>
            </w:r>
          </w:p>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Халыклар бердәмлеге.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24 – 29  октябрь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noProof/>
              </w:rPr>
              <w:t>Күп милләтле ил буларак Россия турында беренче караш формалаштыру. Төрле милләт кешеләренә хөрмәт тәрбияләү. Мәскәү-безнең илнең төп шәһәре (башкаласы). Россия флагы, гербы һәм гимны турында белемнәрен ныгыту.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shd w:val="clear" w:color="auto" w:fill="FFFFFF"/>
              <w:rPr>
                <w:color w:val="000000"/>
              </w:rPr>
            </w:pPr>
            <w:r w:rsidRPr="000410F4">
              <w:rPr>
                <w:color w:val="000000"/>
                <w:lang w:val="tt-RU"/>
              </w:rPr>
              <w:t>Просмотр презе</w:t>
            </w:r>
            <w:r w:rsidRPr="000410F4">
              <w:rPr>
                <w:color w:val="000000"/>
              </w:rPr>
              <w:t>нтация «День народного единства»</w:t>
            </w:r>
          </w:p>
        </w:tc>
      </w:tr>
      <w:tr w:rsidR="003F10DA" w:rsidRPr="006B21BC" w:rsidTr="00811152">
        <w:trPr>
          <w:trHeight w:hRule="exact" w:val="1989"/>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10.</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Сабам минем – туган ягым. Минем илем, минем планетам.</w:t>
            </w:r>
          </w:p>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Җир шары – безнең уртак йортыбыз.</w:t>
            </w:r>
          </w:p>
          <w:p w:rsidR="003F10DA" w:rsidRPr="000410F4" w:rsidRDefault="003F10DA" w:rsidP="000410F4">
            <w:pPr>
              <w:widowControl w:val="0"/>
              <w:shd w:val="clear" w:color="auto" w:fill="FFFFFF"/>
              <w:autoSpaceDE w:val="0"/>
              <w:autoSpaceDN w:val="0"/>
              <w:adjustRightInd w:val="0"/>
              <w:ind w:left="149"/>
              <w:rPr>
                <w:iCs/>
                <w:noProof/>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ind w:left="173" w:right="-40"/>
              <w:rPr>
                <w:noProof/>
                <w:lang w:val="tt-RU"/>
              </w:rPr>
            </w:pPr>
            <w:r w:rsidRPr="000410F4">
              <w:rPr>
                <w:noProof/>
                <w:lang w:val="tt-RU"/>
              </w:rPr>
              <w:t>31 – 5 ноябрь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Балаларны төньяк һәм  көньяк илләре белән таныштыру.</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Балаларны төньяк һәм  көньяк илләре  һәм анда яшәүче    халыклар, хайваннар, үсемлекләре белән таныштыру.</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Карта һәм глобус белән таныштыру.</w:t>
            </w:r>
          </w:p>
          <w:p w:rsidR="003F10DA" w:rsidRPr="000410F4" w:rsidRDefault="003F10DA" w:rsidP="000410F4">
            <w:pPr>
              <w:pStyle w:val="NoSpacing1"/>
              <w:rPr>
                <w:rFonts w:ascii="Times New Roman" w:hAnsi="Times New Roman"/>
                <w:sz w:val="24"/>
                <w:szCs w:val="24"/>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rPr>
            </w:pPr>
            <w:r w:rsidRPr="000410F4">
              <w:rPr>
                <w:rFonts w:ascii="Times New Roman" w:hAnsi="Times New Roman"/>
                <w:sz w:val="24"/>
                <w:szCs w:val="24"/>
                <w:lang w:val="tt-RU"/>
              </w:rPr>
              <w:t>Әңгәмә-Экскурсия “Минем туган авылым”</w:t>
            </w:r>
          </w:p>
        </w:tc>
      </w:tr>
      <w:tr w:rsidR="003F10DA" w:rsidRPr="006B21BC" w:rsidTr="00811152">
        <w:trPr>
          <w:trHeight w:hRule="exact" w:val="3980"/>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11.</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Туган Татарстаным. Яшеллекә күмелгән  туган илем. Сабам минем – туган ягым.</w:t>
            </w:r>
          </w:p>
          <w:p w:rsidR="003F10DA" w:rsidRPr="000410F4" w:rsidRDefault="003F10DA" w:rsidP="000410F4">
            <w:pPr>
              <w:widowControl w:val="0"/>
              <w:shd w:val="clear" w:color="auto" w:fill="FFFFFF"/>
              <w:autoSpaceDE w:val="0"/>
              <w:autoSpaceDN w:val="0"/>
              <w:adjustRightInd w:val="0"/>
              <w:rPr>
                <w:iCs/>
                <w:noProof/>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7 - 12 ноябрь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Балаларда туган якка карата ярату хисләре тәрбияләү Тирә-юнь турындагы белемнәрен киңәйтү исәбенә сүз байлыгын арттыру, активлаштыру, диалогик сөйләмне үстерү.</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Балаларның туган ил турындагы күзаллауларын киңәйтү,</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rPr>
              <w:t>«</w:t>
            </w:r>
            <w:r w:rsidRPr="000410F4">
              <w:rPr>
                <w:rFonts w:ascii="Times New Roman" w:hAnsi="Times New Roman"/>
                <w:sz w:val="24"/>
                <w:szCs w:val="24"/>
                <w:lang w:val="tt-RU"/>
              </w:rPr>
              <w:t>К</w:t>
            </w:r>
            <w:r w:rsidRPr="000410F4">
              <w:rPr>
                <w:rFonts w:ascii="Times New Roman" w:hAnsi="Times New Roman"/>
                <w:sz w:val="24"/>
                <w:szCs w:val="24"/>
              </w:rPr>
              <w:t>ечеилгә» карата кызыксынуформалаштыру</w:t>
            </w:r>
            <w:r w:rsidRPr="000410F4">
              <w:rPr>
                <w:rFonts w:ascii="Times New Roman" w:hAnsi="Times New Roman"/>
                <w:sz w:val="24"/>
                <w:szCs w:val="24"/>
                <w:lang w:val="tt-RU"/>
              </w:rPr>
              <w:t>: Татарстан– күпмилләтле республика; Казан – республиканың һәм бөтендөнья  татарларының  башкаласы;</w:t>
            </w:r>
          </w:p>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Татарстан Республикасының төп символикасы (флаг, герб, гимн) белән таныштыру.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iCs/>
                <w:noProof/>
                <w:spacing w:val="-2"/>
                <w:lang w:val="tt-RU"/>
              </w:rPr>
            </w:pPr>
            <w:r w:rsidRPr="000410F4">
              <w:rPr>
                <w:iCs/>
                <w:noProof/>
                <w:spacing w:val="-2"/>
                <w:lang w:val="tt-RU"/>
              </w:rPr>
              <w:t>Рус, татар, башкорт халкының  “Түгәрәк</w:t>
            </w:r>
          </w:p>
          <w:p w:rsidR="003F10DA" w:rsidRPr="000410F4" w:rsidRDefault="003F10DA" w:rsidP="000410F4">
            <w:pPr>
              <w:widowControl w:val="0"/>
              <w:shd w:val="clear" w:color="auto" w:fill="FFFFFF"/>
              <w:autoSpaceDE w:val="0"/>
              <w:autoSpaceDN w:val="0"/>
              <w:adjustRightInd w:val="0"/>
              <w:ind w:left="173"/>
              <w:rPr>
                <w:iCs/>
                <w:noProof/>
                <w:spacing w:val="-2"/>
                <w:lang w:val="tt-RU"/>
              </w:rPr>
            </w:pPr>
            <w:r w:rsidRPr="000410F4">
              <w:rPr>
                <w:iCs/>
                <w:noProof/>
                <w:spacing w:val="-2"/>
                <w:lang w:val="tt-RU"/>
              </w:rPr>
              <w:t>уеннары“</w:t>
            </w:r>
          </w:p>
          <w:p w:rsidR="003F10DA" w:rsidRPr="000410F4" w:rsidRDefault="003F10DA" w:rsidP="000410F4">
            <w:pPr>
              <w:pStyle w:val="NoSpacing1"/>
              <w:rPr>
                <w:rFonts w:ascii="Times New Roman" w:hAnsi="Times New Roman"/>
                <w:sz w:val="24"/>
                <w:szCs w:val="24"/>
                <w:lang w:val="tt-RU"/>
              </w:rPr>
            </w:pPr>
          </w:p>
        </w:tc>
      </w:tr>
      <w:tr w:rsidR="003F10DA" w:rsidRPr="006B21BC" w:rsidTr="00811152">
        <w:trPr>
          <w:trHeight w:hRule="exact" w:val="3399"/>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12.</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Йорт хайваннары һәм кошлары.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14 – 19 ноябрь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Балаларда барлык тереклек ияләренә карата мәрхәмәтлелек, кайгыртучанлык хисләре тәрбияләү, аларны рәнҗетмәскә кирәклеген төшендерү.</w:t>
            </w:r>
          </w:p>
          <w:p w:rsidR="003F10DA" w:rsidRPr="000410F4" w:rsidRDefault="003F10DA" w:rsidP="000410F4">
            <w:pPr>
              <w:keepNext/>
              <w:outlineLvl w:val="3"/>
              <w:rPr>
                <w:iCs/>
                <w:lang w:val="tt-RU"/>
              </w:rPr>
            </w:pPr>
            <w:r w:rsidRPr="000410F4">
              <w:rPr>
                <w:iCs/>
                <w:lang w:val="tt-RU"/>
              </w:rPr>
              <w:t>Балаларның бәйләнешле сөйләмен, бер-берсен тыңлый, башкаларның җавапларын тулылындыра алу сәләтен</w:t>
            </w:r>
          </w:p>
          <w:p w:rsidR="003F10DA" w:rsidRPr="000410F4" w:rsidRDefault="003F10DA" w:rsidP="000410F4">
            <w:pPr>
              <w:keepNext/>
              <w:outlineLvl w:val="3"/>
              <w:rPr>
                <w:iCs/>
                <w:lang w:val="tt-RU"/>
              </w:rPr>
            </w:pPr>
            <w:r w:rsidRPr="000410F4">
              <w:rPr>
                <w:iCs/>
                <w:lang w:val="tt-RU"/>
              </w:rPr>
              <w:t>Рәсемнәр аша балаларның йорт хайваннары һәм кошлары турындагы күзаллауларын системалаштыру, кешенең алар турында ничек кайгыртуын күзаллый белүне формалаштыру.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spacing w:before="100" w:beforeAutospacing="1" w:after="100" w:afterAutospacing="1"/>
              <w:rPr>
                <w:color w:val="000000"/>
                <w:lang w:val="tt-RU"/>
              </w:rPr>
            </w:pPr>
            <w:r w:rsidRPr="000410F4">
              <w:rPr>
                <w:color w:val="000000"/>
                <w:lang w:val="tt-RU"/>
              </w:rPr>
              <w:t>“Минем яраткан хайваным яки кошым” рәсем ясау.</w:t>
            </w:r>
          </w:p>
        </w:tc>
      </w:tr>
      <w:tr w:rsidR="003F10DA" w:rsidRPr="00B67277" w:rsidTr="00811152">
        <w:trPr>
          <w:trHeight w:hRule="exact" w:val="2554"/>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13.</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Әниләр көне.</w:t>
            </w:r>
          </w:p>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Мин олыларга ярдәмче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21– 26 ноябрь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Балаларның өлкәннәр хезмәте, аларның һөнәрләре турында белемнәрен киңәйтү, алар хезмәтенең мөһимлеген аңлату; төрле һөнәр ияләренә карата кызыксынучанлыкларын үстерү;</w:t>
            </w:r>
          </w:p>
          <w:p w:rsidR="003F10DA" w:rsidRPr="000410F4" w:rsidRDefault="003F10DA" w:rsidP="000410F4">
            <w:pPr>
              <w:keepNext/>
              <w:outlineLvl w:val="3"/>
              <w:rPr>
                <w:iCs/>
                <w:lang w:val="tt-RU"/>
              </w:rPr>
            </w:pPr>
            <w:r w:rsidRPr="000410F4">
              <w:rPr>
                <w:iCs/>
                <w:lang w:val="tt-RU"/>
              </w:rPr>
              <w:t>балаларда һөнәр осталарының матур эшләренә соклану, аларның хезмә-тенә хөрмәт, горурлык хисләре тәрбияләү. Әниләргә карата хөрмәт тәрбияләү.</w:t>
            </w:r>
          </w:p>
          <w:p w:rsidR="003F10DA" w:rsidRPr="000410F4" w:rsidRDefault="003F10DA" w:rsidP="000410F4">
            <w:pPr>
              <w:keepNext/>
              <w:outlineLvl w:val="3"/>
              <w:rPr>
                <w:iCs/>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lang w:val="tt-RU"/>
              </w:rPr>
              <w:t>Бәйрәм иртәсе:</w:t>
            </w:r>
          </w:p>
          <w:p w:rsidR="003F10DA" w:rsidRPr="000410F4" w:rsidRDefault="003F10DA" w:rsidP="000410F4">
            <w:pPr>
              <w:rPr>
                <w:lang w:val="tt-RU"/>
              </w:rPr>
            </w:pPr>
            <w:r w:rsidRPr="000410F4">
              <w:rPr>
                <w:lang w:val="tt-RU"/>
              </w:rPr>
              <w:t>“Әнием-</w:t>
            </w:r>
          </w:p>
          <w:p w:rsidR="003F10DA" w:rsidRPr="000410F4" w:rsidRDefault="003F10DA" w:rsidP="000410F4">
            <w:pPr>
              <w:rPr>
                <w:lang w:val="tt-RU"/>
              </w:rPr>
            </w:pPr>
            <w:r w:rsidRPr="000410F4">
              <w:rPr>
                <w:lang w:val="tt-RU"/>
              </w:rPr>
              <w:t>нең җылы</w:t>
            </w:r>
          </w:p>
          <w:p w:rsidR="003F10DA" w:rsidRPr="000410F4" w:rsidRDefault="003F10DA" w:rsidP="000410F4">
            <w:pPr>
              <w:rPr>
                <w:lang w:val="tt-RU"/>
              </w:rPr>
            </w:pPr>
            <w:r w:rsidRPr="000410F4">
              <w:rPr>
                <w:lang w:val="tt-RU"/>
              </w:rPr>
              <w:t>кочагы”</w:t>
            </w:r>
          </w:p>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p>
        </w:tc>
      </w:tr>
      <w:tr w:rsidR="003F10DA" w:rsidRPr="00B67277" w:rsidTr="00811152">
        <w:trPr>
          <w:trHeight w:hRule="exact" w:val="4264"/>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14.</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Ак ефәктән кыш килде.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28.11 – 3 декабрь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Кыш, кар үзенчәлекләре  турында балаларның белемнәрен тирәнәйтү;табигатьтә ел фасыллары буенча барган үзгәрешләр турындагы белемнәрен системалаштыру;</w:t>
            </w:r>
          </w:p>
          <w:p w:rsidR="003F10DA" w:rsidRPr="000410F4" w:rsidRDefault="003F10DA" w:rsidP="000410F4">
            <w:pPr>
              <w:keepNext/>
              <w:outlineLvl w:val="3"/>
              <w:rPr>
                <w:iCs/>
                <w:lang w:val="tt-RU"/>
              </w:rPr>
            </w:pPr>
            <w:r w:rsidRPr="000410F4">
              <w:rPr>
                <w:iCs/>
                <w:lang w:val="tt-RU"/>
              </w:rPr>
              <w:t>кышкы табигатькә хас билгеләр турындагы белемнәр- не ныгыту;җәнлекләрнең, кошларның кышка ничек җайлашуы турындагы белемнәрне арттыру;кышкы салкын көннәрнең кошлар, хайваннар, кешеләр өчен иң авыр вакыт булуын ачыклау;балаларны әдәби әсәр аша кышның тасвирланышы белән таныштыру;  үстерү.</w:t>
            </w:r>
          </w:p>
          <w:p w:rsidR="003F10DA" w:rsidRPr="000410F4" w:rsidRDefault="003F10DA" w:rsidP="000410F4">
            <w:pPr>
              <w:keepNext/>
              <w:outlineLvl w:val="3"/>
              <w:rPr>
                <w:iCs/>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color w:val="000000"/>
                <w:lang w:val="tt-RU"/>
              </w:rPr>
              <w:t>“Туган якта кыш” балалар рәсеменнән күргәзмә.</w:t>
            </w:r>
          </w:p>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p>
        </w:tc>
      </w:tr>
      <w:tr w:rsidR="003F10DA" w:rsidRPr="006B21BC" w:rsidTr="00811152">
        <w:trPr>
          <w:trHeight w:hRule="exact" w:val="1418"/>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15.</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Кыргый хайваннар һәм кошлар тормышы.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5 – 10  декабрь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Балаларда кыргый хайваннар, кошларга карата кызыксыну һәм сакчыл караш тәрбияләү.Балалары, аларның тышкы билгеләре,яшәү рәвешләре белән таныштыру.</w:t>
            </w: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i/>
                <w:noProof/>
                <w:lang w:val="tt-RU"/>
              </w:rPr>
            </w:pPr>
            <w:r w:rsidRPr="000410F4">
              <w:rPr>
                <w:color w:val="000000"/>
                <w:lang w:val="tt-RU"/>
              </w:rPr>
              <w:t>Кыргый хайваннар,кошлар” рәсем ясау.</w:t>
            </w:r>
          </w:p>
        </w:tc>
      </w:tr>
      <w:tr w:rsidR="003F10DA" w:rsidRPr="00B67277" w:rsidTr="00811152">
        <w:trPr>
          <w:trHeight w:hRule="exact" w:val="2558"/>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16.</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Кышкы могҗизалар.</w:t>
            </w:r>
          </w:p>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Яңа ел бәйрәме бүләкләре, символлары.</w:t>
            </w:r>
          </w:p>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Туган якта һәм башка илләрдә Яңа ел каршылау гореф-гадәтләре.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12 -17  декабрь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autoSpaceDE w:val="0"/>
              <w:autoSpaceDN w:val="0"/>
              <w:adjustRightInd w:val="0"/>
              <w:rPr>
                <w:lang w:val="tt-RU"/>
              </w:rPr>
            </w:pPr>
            <w:r w:rsidRPr="000410F4">
              <w:rPr>
                <w:lang w:val="tt-RU"/>
              </w:rPr>
              <w:t xml:space="preserve">Яңа ел бәйрәме, аңа бездә һәм башка илләрдә </w:t>
            </w:r>
            <w:r w:rsidRPr="000410F4">
              <w:rPr>
                <w:iCs/>
                <w:noProof/>
                <w:lang w:val="tt-RU"/>
              </w:rPr>
              <w:t>каршылау гореф-гадәтләре</w:t>
            </w:r>
            <w:r w:rsidRPr="000410F4">
              <w:rPr>
                <w:lang w:val="tt-RU"/>
              </w:rPr>
              <w:t>, нинди әкият геройлары килүе, Кыш бабай, Кар кызы турында күзаллауларны киңәйтү.</w:t>
            </w:r>
          </w:p>
          <w:p w:rsidR="003F10DA" w:rsidRPr="000410F4" w:rsidRDefault="003F10DA" w:rsidP="000410F4">
            <w:pPr>
              <w:keepNext/>
              <w:outlineLvl w:val="3"/>
              <w:rPr>
                <w:iCs/>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color w:val="000000"/>
                <w:lang w:val="tt-RU"/>
              </w:rPr>
              <w:t>Кул эшләнмәләре күргәзмәсе “Яңа ел уенчыклары"</w:t>
            </w:r>
          </w:p>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p>
        </w:tc>
      </w:tr>
      <w:tr w:rsidR="003F10DA" w:rsidRPr="00B67277" w:rsidTr="00811152">
        <w:trPr>
          <w:trHeight w:hRule="exact" w:val="1346"/>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17.</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Хуш киләсең, яңа ел!</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19 – 24 декабрь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lang w:val="tt-RU"/>
              </w:rPr>
              <w:t>Балаларда Яңа ел бәйрәменә  карата уңай мөнәсәбәт, үз фикереңне бер юнәлештә туплый һәм аны башкаларга җиткерә белү сыйфаты тәрбияләү.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lang w:val="tt-RU"/>
              </w:rPr>
              <w:t>“Хуш киләсең Яңа ел”-</w:t>
            </w:r>
          </w:p>
          <w:p w:rsidR="003F10DA" w:rsidRPr="000410F4" w:rsidRDefault="003F10DA" w:rsidP="000410F4">
            <w:pPr>
              <w:rPr>
                <w:lang w:val="tt-RU"/>
              </w:rPr>
            </w:pPr>
            <w:r w:rsidRPr="000410F4">
              <w:rPr>
                <w:lang w:val="tt-RU"/>
              </w:rPr>
              <w:t>Яңа ел иртәсе</w:t>
            </w:r>
          </w:p>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p>
        </w:tc>
      </w:tr>
      <w:tr w:rsidR="003F10DA" w:rsidRPr="006B21BC" w:rsidTr="00811152">
        <w:trPr>
          <w:trHeight w:hRule="exact" w:val="3479"/>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18.</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Кышкы каникул- күңел ачулар. Балаларның</w:t>
            </w:r>
          </w:p>
          <w:p w:rsidR="003F10DA" w:rsidRPr="000410F4" w:rsidRDefault="003F10DA" w:rsidP="000410F4">
            <w:pPr>
              <w:widowControl w:val="0"/>
              <w:shd w:val="clear" w:color="auto" w:fill="FFFFFF"/>
              <w:autoSpaceDE w:val="0"/>
              <w:autoSpaceDN w:val="0"/>
              <w:adjustRightInd w:val="0"/>
              <w:rPr>
                <w:iCs/>
                <w:noProof/>
                <w:lang w:val="tt-RU"/>
              </w:rPr>
            </w:pPr>
            <w:r w:rsidRPr="000410F4">
              <w:rPr>
                <w:lang w:val="tt-RU"/>
              </w:rPr>
              <w:t>кышкы уеннары.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26 - 31 декабрь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Балаларда күтәренке кәеф, шатлык хисләребулдыру;</w:t>
            </w:r>
          </w:p>
          <w:p w:rsidR="003F10DA" w:rsidRPr="000410F4" w:rsidRDefault="003F10DA" w:rsidP="000410F4">
            <w:pPr>
              <w:keepNext/>
              <w:outlineLvl w:val="3"/>
              <w:rPr>
                <w:iCs/>
                <w:lang w:val="tt-RU"/>
              </w:rPr>
            </w:pPr>
            <w:r w:rsidRPr="000410F4">
              <w:rPr>
                <w:iCs/>
                <w:lang w:val="tt-RU"/>
              </w:rPr>
              <w:t>күңел ачуларда катнашасы килү теләге уяту;</w:t>
            </w:r>
          </w:p>
          <w:p w:rsidR="003F10DA" w:rsidRPr="000410F4" w:rsidRDefault="003F10DA" w:rsidP="000410F4">
            <w:pPr>
              <w:keepNext/>
              <w:outlineLvl w:val="3"/>
              <w:rPr>
                <w:iCs/>
                <w:lang w:val="tt-RU"/>
              </w:rPr>
            </w:pPr>
            <w:r w:rsidRPr="000410F4">
              <w:rPr>
                <w:iCs/>
                <w:lang w:val="tt-RU"/>
              </w:rPr>
              <w:t>балаларны күңел ачуларга хәзерлек эшләрендә катнаштыру. Татар халкының “Нардуган” бәйрәме турында төшенчә бирү, бәйрәм әзерләү, анда катнашу теләге уяту.</w:t>
            </w:r>
          </w:p>
          <w:p w:rsidR="003F10DA" w:rsidRPr="000410F4" w:rsidRDefault="003F10DA" w:rsidP="000410F4">
            <w:pPr>
              <w:keepNext/>
              <w:outlineLvl w:val="3"/>
              <w:rPr>
                <w:iCs/>
                <w:lang w:val="tt-RU"/>
              </w:rPr>
            </w:pPr>
            <w:r w:rsidRPr="000410F4">
              <w:rPr>
                <w:iCs/>
                <w:lang w:val="tt-RU"/>
              </w:rPr>
              <w:t>Халкыбызның милли гөреф-гадәтләренә һәм бәйрәмнәренә карата хөрмәт тәрбияләү.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rPr>
                <w:i/>
                <w:noProof/>
                <w:lang w:val="tt-RU"/>
              </w:rPr>
            </w:pPr>
            <w:r w:rsidRPr="000410F4">
              <w:rPr>
                <w:color w:val="000000"/>
              </w:rPr>
              <w:t>Сафһавадауеннар.</w:t>
            </w:r>
          </w:p>
        </w:tc>
      </w:tr>
      <w:tr w:rsidR="003F10DA" w:rsidRPr="006B21BC" w:rsidTr="00811152">
        <w:trPr>
          <w:trHeight w:hRule="exact" w:val="1408"/>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19.</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“Туган телем- татар теле”</w:t>
            </w:r>
          </w:p>
          <w:p w:rsidR="003F10DA" w:rsidRPr="000410F4" w:rsidRDefault="003F10DA" w:rsidP="000410F4">
            <w:pPr>
              <w:widowControl w:val="0"/>
              <w:shd w:val="clear" w:color="auto" w:fill="FFFFFF"/>
              <w:autoSpaceDE w:val="0"/>
              <w:autoSpaceDN w:val="0"/>
              <w:adjustRightInd w:val="0"/>
              <w:rPr>
                <w:lang w:val="tt-RU"/>
              </w:rPr>
            </w:pPr>
            <w:r w:rsidRPr="000410F4">
              <w:rPr>
                <w:lang w:val="tt-RU"/>
              </w:rPr>
              <w:t>Әбиемнең серле сандыгы.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9 – 14 гыйнвар</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Балаларны татар халкының рухи мирасы, күңел җәүһәрләре белән таныштыру.Балаларда туган телебезне ярату,зурлау,аңа соклану хсләре тәрбияләү.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iCs/>
                <w:lang w:val="tt-RU"/>
              </w:rPr>
            </w:pPr>
            <w:r w:rsidRPr="000410F4">
              <w:rPr>
                <w:iCs/>
                <w:lang w:val="tt-RU"/>
              </w:rPr>
              <w:t>“Татар милли киемнәре”</w:t>
            </w:r>
          </w:p>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r w:rsidRPr="000410F4">
              <w:rPr>
                <w:iCs/>
                <w:lang w:val="tt-RU"/>
              </w:rPr>
              <w:t>Апплика</w:t>
            </w:r>
            <w:r w:rsidRPr="000410F4">
              <w:rPr>
                <w:iCs/>
              </w:rPr>
              <w:t>ция</w:t>
            </w:r>
            <w:r w:rsidRPr="000410F4">
              <w:rPr>
                <w:iCs/>
                <w:lang w:val="tt-RU"/>
              </w:rPr>
              <w:t>күргәзмәсе.</w:t>
            </w:r>
          </w:p>
        </w:tc>
      </w:tr>
      <w:tr w:rsidR="003F10DA" w:rsidRPr="006B21BC" w:rsidTr="00811152">
        <w:trPr>
          <w:trHeight w:hRule="exact" w:val="1996"/>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20.</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Ял итү өчен җәмәгать урыннары. Үз- үеңне тоту кагыйдәләре. Театр, концерт залы, цирк һ.б.</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16 – 21 гыйнвар</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Ял итү өчен җәмгыять урыннары</w:t>
            </w:r>
          </w:p>
          <w:p w:rsidR="003F10DA" w:rsidRPr="000410F4" w:rsidRDefault="003F10DA" w:rsidP="000410F4">
            <w:pPr>
              <w:keepNext/>
              <w:outlineLvl w:val="3"/>
              <w:rPr>
                <w:iCs/>
                <w:lang w:val="tt-RU"/>
              </w:rPr>
            </w:pPr>
            <w:r w:rsidRPr="000410F4">
              <w:rPr>
                <w:iCs/>
                <w:lang w:val="tt-RU"/>
              </w:rPr>
              <w:t>(театр, концерт залы, цирк, курчак театры) булуын балаларга аңлату.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noProof/>
                <w:lang w:val="tt-RU"/>
              </w:rPr>
            </w:pPr>
            <w:r w:rsidRPr="000410F4">
              <w:rPr>
                <w:noProof/>
                <w:lang w:val="tt-RU"/>
              </w:rPr>
              <w:t>“Цирктагы җәнлекләр” рәсем конкурсы.</w:t>
            </w:r>
          </w:p>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p>
        </w:tc>
      </w:tr>
      <w:tr w:rsidR="003F10DA" w:rsidRPr="006B21BC" w:rsidTr="00811152">
        <w:trPr>
          <w:trHeight w:hRule="exact" w:val="3115"/>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21.</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Әти - әни һәм мин – сәламәт гаилә.</w:t>
            </w:r>
          </w:p>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Саулык- зур байлык.</w:t>
            </w:r>
          </w:p>
          <w:p w:rsidR="003F10DA" w:rsidRPr="000410F4" w:rsidRDefault="003F10DA" w:rsidP="000410F4">
            <w:pPr>
              <w:widowControl w:val="0"/>
              <w:shd w:val="clear" w:color="auto" w:fill="FFFFFF"/>
              <w:autoSpaceDE w:val="0"/>
              <w:autoSpaceDN w:val="0"/>
              <w:adjustRightInd w:val="0"/>
              <w:rPr>
                <w:lang w:val="tt-RU"/>
              </w:rPr>
            </w:pPr>
            <w:r w:rsidRPr="000410F4">
              <w:rPr>
                <w:iCs/>
                <w:noProof/>
                <w:lang w:val="tt-RU"/>
              </w:rPr>
              <w:t>Спорт – сәламәтлек чыганагы.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23 – 28 гыйнвар</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Балаларда үз сәламәтлекләренә карата игътибарлылык, сак караш тәрбияләү. Балаларның үз фикерләрен дөрес итеп җиткерә белү күнекмәләрен үстерү, сәламәт яшәү рәвешенә омтылыш булдыру. Балаларга сәламәтлекне саклауда табигатьнең һәм спортның әһәмиятен аңлату, чыныгу чаралары белән таныштыру, сәламәт яшәү рәвешләре белән  таныштыруны дәвам итү.</w:t>
            </w:r>
          </w:p>
          <w:p w:rsidR="003F10DA" w:rsidRPr="000410F4" w:rsidRDefault="003F10DA" w:rsidP="000410F4">
            <w:pPr>
              <w:keepNext/>
              <w:outlineLvl w:val="3"/>
              <w:rPr>
                <w:iCs/>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noProof/>
                <w:lang w:val="tt-RU"/>
              </w:rPr>
              <w:t>“Әти-әни һәм мин- спорт сөюче гаилә”- күңелле стартлар</w:t>
            </w:r>
          </w:p>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p>
        </w:tc>
      </w:tr>
      <w:tr w:rsidR="003F10DA" w:rsidRPr="006B21BC" w:rsidTr="00811152">
        <w:trPr>
          <w:trHeight w:hRule="exact" w:val="835"/>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22.</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iCs/>
                <w:noProof/>
                <w:lang w:val="tt-RU"/>
              </w:rPr>
              <w:t>Заманча әкиятләр.</w:t>
            </w:r>
          </w:p>
          <w:p w:rsidR="003F10DA" w:rsidRPr="000410F4" w:rsidRDefault="003F10DA" w:rsidP="000410F4">
            <w:pPr>
              <w:widowControl w:val="0"/>
              <w:shd w:val="clear" w:color="auto" w:fill="FFFFFF"/>
              <w:autoSpaceDE w:val="0"/>
              <w:autoSpaceDN w:val="0"/>
              <w:adjustRightInd w:val="0"/>
              <w:rPr>
                <w:iCs/>
                <w:noProof/>
                <w:lang w:val="tt-RU"/>
              </w:rPr>
            </w:pPr>
          </w:p>
          <w:p w:rsidR="003F10DA" w:rsidRPr="000410F4" w:rsidRDefault="003F10DA" w:rsidP="000410F4">
            <w:pPr>
              <w:widowControl w:val="0"/>
              <w:shd w:val="clear" w:color="auto" w:fill="FFFFFF"/>
              <w:autoSpaceDE w:val="0"/>
              <w:autoSpaceDN w:val="0"/>
              <w:adjustRightInd w:val="0"/>
              <w:rPr>
                <w:iCs/>
                <w:noProof/>
                <w:lang w:val="tt-RU"/>
              </w:rPr>
            </w:pPr>
          </w:p>
          <w:p w:rsidR="003F10DA" w:rsidRPr="000410F4" w:rsidRDefault="003F10DA" w:rsidP="000410F4">
            <w:pPr>
              <w:widowControl w:val="0"/>
              <w:shd w:val="clear" w:color="auto" w:fill="FFFFFF"/>
              <w:autoSpaceDE w:val="0"/>
              <w:autoSpaceDN w:val="0"/>
              <w:adjustRightInd w:val="0"/>
              <w:rPr>
                <w:lang w:val="tt-RU"/>
              </w:rPr>
            </w:pPr>
          </w:p>
          <w:p w:rsidR="003F10DA" w:rsidRPr="000410F4" w:rsidRDefault="003F10DA" w:rsidP="000410F4">
            <w:pPr>
              <w:widowControl w:val="0"/>
              <w:shd w:val="clear" w:color="auto" w:fill="FFFFFF"/>
              <w:autoSpaceDE w:val="0"/>
              <w:autoSpaceDN w:val="0"/>
              <w:adjustRightInd w:val="0"/>
              <w:rPr>
                <w:iCs/>
                <w:noProof/>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lang w:val="tt-RU"/>
              </w:rPr>
              <w:t xml:space="preserve">30.01 – 4 </w:t>
            </w:r>
            <w:r w:rsidRPr="000410F4">
              <w:rPr>
                <w:noProof/>
                <w:lang w:val="tt-RU"/>
              </w:rPr>
              <w:t>февраль</w:t>
            </w:r>
          </w:p>
          <w:p w:rsidR="003F10DA" w:rsidRPr="000410F4" w:rsidRDefault="003F10DA" w:rsidP="000410F4">
            <w:pPr>
              <w:widowControl w:val="0"/>
              <w:shd w:val="clear" w:color="auto" w:fill="FFFFFF"/>
              <w:autoSpaceDE w:val="0"/>
              <w:autoSpaceDN w:val="0"/>
              <w:adjustRightInd w:val="0"/>
              <w:spacing w:line="278" w:lineRule="exact"/>
              <w:ind w:right="-40"/>
              <w:rPr>
                <w:noProof/>
                <w:lang w:val="tt-RU"/>
              </w:rPr>
            </w:pPr>
          </w:p>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p>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Заманча әкиятләрне таный белергә, аларның эчтәлеге буенча үз фикерләрен җиткерә белергә өйрәтү.</w:t>
            </w: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autoSpaceDE w:val="0"/>
              <w:autoSpaceDN w:val="0"/>
              <w:adjustRightInd w:val="0"/>
              <w:rPr>
                <w:noProof/>
                <w:lang w:val="tt-RU"/>
              </w:rPr>
            </w:pPr>
            <w:r w:rsidRPr="000410F4">
              <w:rPr>
                <w:bCs/>
                <w:lang w:val="tt-RU"/>
              </w:rPr>
              <w:t>Заманча мультфильмнар карау</w:t>
            </w:r>
          </w:p>
        </w:tc>
      </w:tr>
      <w:tr w:rsidR="003F10DA" w:rsidRPr="00B67277" w:rsidTr="00811152">
        <w:trPr>
          <w:trHeight w:hRule="exact" w:val="1415"/>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23.</w:t>
            </w:r>
          </w:p>
          <w:p w:rsidR="003F10DA" w:rsidRPr="00811152" w:rsidRDefault="003F10DA" w:rsidP="006D201A">
            <w:pPr>
              <w:widowControl w:val="0"/>
              <w:shd w:val="clear" w:color="auto" w:fill="FFFFFF"/>
              <w:autoSpaceDE w:val="0"/>
              <w:autoSpaceDN w:val="0"/>
              <w:adjustRightInd w:val="0"/>
              <w:jc w:val="center"/>
              <w:rPr>
                <w:iCs/>
                <w:noProof/>
                <w:lang w:val="tt-RU"/>
              </w:rPr>
            </w:pPr>
          </w:p>
          <w:p w:rsidR="003F10DA" w:rsidRPr="00811152" w:rsidRDefault="003F10DA" w:rsidP="006D201A">
            <w:pPr>
              <w:widowControl w:val="0"/>
              <w:shd w:val="clear" w:color="auto" w:fill="FFFFFF"/>
              <w:autoSpaceDE w:val="0"/>
              <w:autoSpaceDN w:val="0"/>
              <w:adjustRightInd w:val="0"/>
              <w:jc w:val="center"/>
              <w:rPr>
                <w:iCs/>
                <w:noProof/>
                <w:lang w:val="tt-RU"/>
              </w:rPr>
            </w:pPr>
          </w:p>
          <w:p w:rsidR="003F10DA" w:rsidRPr="00811152" w:rsidRDefault="003F10DA" w:rsidP="006D201A">
            <w:pPr>
              <w:widowControl w:val="0"/>
              <w:shd w:val="clear" w:color="auto" w:fill="FFFFFF"/>
              <w:autoSpaceDE w:val="0"/>
              <w:autoSpaceDN w:val="0"/>
              <w:adjustRightInd w:val="0"/>
              <w:jc w:val="center"/>
              <w:rPr>
                <w:iCs/>
                <w:noProof/>
                <w:lang w:val="tt-RU"/>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М. Җәлил – халык улы.</w:t>
            </w:r>
          </w:p>
          <w:p w:rsidR="003F10DA" w:rsidRPr="000410F4" w:rsidRDefault="003F10DA" w:rsidP="000410F4">
            <w:pPr>
              <w:widowControl w:val="0"/>
              <w:shd w:val="clear" w:color="auto" w:fill="FFFFFF"/>
              <w:autoSpaceDE w:val="0"/>
              <w:autoSpaceDN w:val="0"/>
              <w:adjustRightInd w:val="0"/>
              <w:rPr>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lang w:val="tt-RU"/>
              </w:rPr>
            </w:pPr>
            <w:r w:rsidRPr="000410F4">
              <w:rPr>
                <w:lang w:val="tt-RU"/>
              </w:rPr>
              <w:t xml:space="preserve">6 – 11 </w:t>
            </w:r>
            <w:r w:rsidRPr="000410F4">
              <w:rPr>
                <w:noProof/>
                <w:lang w:val="tt-RU"/>
              </w:rPr>
              <w:t>февраль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r w:rsidRPr="000410F4">
              <w:rPr>
                <w:noProof/>
                <w:lang w:val="tt-RU"/>
              </w:rPr>
              <w:t>Муса Җәлилнең иҗат һәм тормыш юлын өйрәнү.</w:t>
            </w:r>
          </w:p>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r w:rsidRPr="000410F4">
              <w:rPr>
                <w:noProof/>
                <w:lang w:val="tt-RU"/>
              </w:rPr>
              <w:t>М.Җәлил әсәрләренә кызыксыну уяту, балаларда ватанпәрвәрлек хисләре тәрбияләү.</w:t>
            </w:r>
          </w:p>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i/>
                <w:noProof/>
                <w:lang w:val="tt-RU"/>
              </w:rPr>
            </w:pPr>
            <w:r w:rsidRPr="000410F4">
              <w:rPr>
                <w:color w:val="000000"/>
                <w:lang w:val="tt-RU"/>
              </w:rPr>
              <w:t>Шагыйрь М. Җәлилнең туган көненә багышланган иҗат кичәсе.</w:t>
            </w:r>
          </w:p>
        </w:tc>
      </w:tr>
      <w:tr w:rsidR="003F10DA" w:rsidRPr="00B67277" w:rsidTr="00811152">
        <w:trPr>
          <w:trHeight w:hRule="exact" w:val="3688"/>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ind w:left="29"/>
              <w:jc w:val="center"/>
              <w:rPr>
                <w:iCs/>
                <w:noProof/>
                <w:lang w:val="tt-RU"/>
              </w:rPr>
            </w:pPr>
            <w:r w:rsidRPr="00811152">
              <w:rPr>
                <w:iCs/>
                <w:noProof/>
                <w:lang w:val="tt-RU"/>
              </w:rPr>
              <w:t>24.</w:t>
            </w:r>
          </w:p>
          <w:p w:rsidR="003F10DA" w:rsidRPr="00811152" w:rsidRDefault="003F10DA" w:rsidP="006D201A">
            <w:pPr>
              <w:widowControl w:val="0"/>
              <w:shd w:val="clear" w:color="auto" w:fill="FFFFFF"/>
              <w:autoSpaceDE w:val="0"/>
              <w:autoSpaceDN w:val="0"/>
              <w:adjustRightInd w:val="0"/>
              <w:jc w:val="center"/>
              <w:rPr>
                <w:lang w:val="tt-RU"/>
              </w:rPr>
            </w:pP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Мин кеше.</w:t>
            </w:r>
          </w:p>
          <w:p w:rsidR="003F10DA" w:rsidRPr="000410F4" w:rsidRDefault="003F10DA" w:rsidP="000410F4">
            <w:pPr>
              <w:widowControl w:val="0"/>
              <w:shd w:val="clear" w:color="auto" w:fill="FFFFFF"/>
              <w:autoSpaceDE w:val="0"/>
              <w:autoSpaceDN w:val="0"/>
              <w:adjustRightInd w:val="0"/>
              <w:rPr>
                <w:lang w:val="tt-RU"/>
              </w:rPr>
            </w:pPr>
            <w:r w:rsidRPr="000410F4">
              <w:rPr>
                <w:lang w:val="tt-RU"/>
              </w:rPr>
              <w:t>Мин шәхес. Минем хокукларым.</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lang w:val="tt-RU"/>
              </w:rPr>
            </w:pPr>
            <w:r w:rsidRPr="000410F4">
              <w:rPr>
                <w:lang w:val="tt-RU"/>
              </w:rPr>
              <w:t xml:space="preserve">13 – 18 </w:t>
            </w:r>
            <w:r w:rsidRPr="000410F4">
              <w:rPr>
                <w:noProof/>
                <w:lang w:val="tt-RU"/>
              </w:rPr>
              <w:t>февраль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autoSpaceDE w:val="0"/>
              <w:autoSpaceDN w:val="0"/>
              <w:adjustRightInd w:val="0"/>
              <w:rPr>
                <w:lang w:val="tt-RU"/>
              </w:rPr>
            </w:pPr>
            <w:r w:rsidRPr="000410F4">
              <w:rPr>
                <w:lang w:val="tt-RU"/>
              </w:rPr>
              <w:t>Балаларда әхлакый сыйфатлар, әти- әнигә хөрмәт тәрбияләү;</w:t>
            </w:r>
          </w:p>
          <w:p w:rsidR="003F10DA" w:rsidRPr="000410F4" w:rsidRDefault="003F10DA" w:rsidP="000410F4">
            <w:pPr>
              <w:widowControl w:val="0"/>
              <w:autoSpaceDE w:val="0"/>
              <w:autoSpaceDN w:val="0"/>
              <w:adjustRightInd w:val="0"/>
              <w:rPr>
                <w:lang w:val="tt-RU"/>
              </w:rPr>
            </w:pPr>
            <w:r w:rsidRPr="000410F4">
              <w:rPr>
                <w:lang w:val="tt-RU"/>
              </w:rPr>
              <w:t>балаларның гаиләдәге хокуклары турындагы белемнәрен ныгыту, аларның  ялга, уенга хокуклы булуларын аңлату;</w:t>
            </w:r>
          </w:p>
          <w:p w:rsidR="003F10DA" w:rsidRPr="000410F4" w:rsidRDefault="003F10DA" w:rsidP="000410F4">
            <w:pPr>
              <w:widowControl w:val="0"/>
              <w:autoSpaceDE w:val="0"/>
              <w:autoSpaceDN w:val="0"/>
              <w:adjustRightInd w:val="0"/>
              <w:rPr>
                <w:lang w:val="tt-RU"/>
              </w:rPr>
            </w:pPr>
            <w:r w:rsidRPr="000410F4">
              <w:rPr>
                <w:lang w:val="tt-RU"/>
              </w:rPr>
              <w:t>балаларга  дус булырга кирәклеген төшендерү, аларда  дуслык, әхлаклылык хисләре тәрбияләү;</w:t>
            </w:r>
          </w:p>
          <w:p w:rsidR="003F10DA" w:rsidRPr="000410F4" w:rsidRDefault="003F10DA" w:rsidP="000410F4">
            <w:pPr>
              <w:widowControl w:val="0"/>
              <w:autoSpaceDE w:val="0"/>
              <w:autoSpaceDN w:val="0"/>
              <w:adjustRightInd w:val="0"/>
              <w:rPr>
                <w:lang w:val="tt-RU"/>
              </w:rPr>
            </w:pPr>
            <w:r w:rsidRPr="000410F4">
              <w:rPr>
                <w:lang w:val="tt-RU"/>
              </w:rPr>
              <w:t>кеше бер-берсе белән, нинди милләттән булуына карамастан, туганнарча аралашып яшәүгә хокуклы булу төшенчәсен бирү.</w:t>
            </w:r>
          </w:p>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rPr>
                <w:i/>
                <w:noProof/>
                <w:lang w:val="tt-RU"/>
              </w:rPr>
            </w:pPr>
            <w:r w:rsidRPr="000410F4">
              <w:rPr>
                <w:lang w:val="tt-RU"/>
              </w:rPr>
              <w:t>Әти-әниләр белән берлектә “Минем яратуга һәм кайгыртуга хокукым бар” темасына рәсем күргәзмәсе</w:t>
            </w:r>
          </w:p>
        </w:tc>
      </w:tr>
      <w:tr w:rsidR="003F10DA" w:rsidRPr="00B67277" w:rsidTr="00811152">
        <w:trPr>
          <w:trHeight w:hRule="exact" w:val="1441"/>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ind w:left="29"/>
              <w:jc w:val="center"/>
              <w:rPr>
                <w:iCs/>
                <w:noProof/>
                <w:lang w:val="tt-RU"/>
              </w:rPr>
            </w:pPr>
            <w:r w:rsidRPr="00811152">
              <w:rPr>
                <w:iCs/>
                <w:noProof/>
                <w:lang w:val="tt-RU"/>
              </w:rPr>
              <w:t>25.</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iCs/>
                <w:noProof/>
                <w:lang w:val="tt-RU"/>
              </w:rPr>
            </w:pPr>
            <w:r w:rsidRPr="000410F4">
              <w:rPr>
                <w:lang w:val="tt-RU"/>
              </w:rPr>
              <w:t>Батырлыкта- матурлык.</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20-25 февраль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r w:rsidRPr="000410F4">
              <w:rPr>
                <w:noProof/>
                <w:lang w:val="tt-RU"/>
              </w:rPr>
              <w:t>Балаларны Ватанны саклаучылар белән таныштыруны дәвам итү, горурлану хисләре тәрбияләү, илне саклау теләге уяту</w:t>
            </w:r>
          </w:p>
          <w:p w:rsidR="003F10DA" w:rsidRPr="000410F4" w:rsidRDefault="003F10DA" w:rsidP="000410F4">
            <w:pPr>
              <w:widowControl w:val="0"/>
              <w:autoSpaceDE w:val="0"/>
              <w:autoSpaceDN w:val="0"/>
              <w:adjustRightInd w:val="0"/>
              <w:rPr>
                <w:lang w:val="tt-RU"/>
              </w:rPr>
            </w:pPr>
          </w:p>
          <w:p w:rsidR="003F10DA" w:rsidRPr="000410F4" w:rsidRDefault="003F10DA" w:rsidP="000410F4">
            <w:pPr>
              <w:widowControl w:val="0"/>
              <w:autoSpaceDE w:val="0"/>
              <w:autoSpaceDN w:val="0"/>
              <w:adjustRightInd w:val="0"/>
              <w:rPr>
                <w:lang w:val="tt-RU"/>
              </w:rPr>
            </w:pPr>
          </w:p>
          <w:p w:rsidR="003F10DA" w:rsidRPr="000410F4" w:rsidRDefault="003F10DA" w:rsidP="000410F4">
            <w:pPr>
              <w:widowControl w:val="0"/>
              <w:autoSpaceDE w:val="0"/>
              <w:autoSpaceDN w:val="0"/>
              <w:adjustRightInd w:val="0"/>
              <w:rPr>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r w:rsidRPr="000410F4">
              <w:rPr>
                <w:noProof/>
                <w:lang w:val="tt-RU"/>
              </w:rPr>
              <w:t>“Әтиемә бәйрәм бүләгем” бүләк ясау.</w:t>
            </w:r>
          </w:p>
        </w:tc>
      </w:tr>
      <w:tr w:rsidR="003F10DA" w:rsidRPr="006B21BC" w:rsidTr="00811152">
        <w:trPr>
          <w:trHeight w:hRule="exact" w:val="2266"/>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26.</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Сулар ага, бозлар китә, кошлар кайта җылы яклардан.</w:t>
            </w:r>
          </w:p>
          <w:p w:rsidR="003F10DA" w:rsidRPr="000410F4" w:rsidRDefault="003F10DA" w:rsidP="000410F4">
            <w:pPr>
              <w:widowControl w:val="0"/>
              <w:shd w:val="clear" w:color="auto" w:fill="FFFFFF"/>
              <w:autoSpaceDE w:val="0"/>
              <w:autoSpaceDN w:val="0"/>
              <w:adjustRightInd w:val="0"/>
              <w:rPr>
                <w:lang w:val="tt-RU"/>
              </w:rPr>
            </w:pPr>
          </w:p>
          <w:p w:rsidR="003F10DA" w:rsidRPr="000410F4" w:rsidRDefault="003F10DA" w:rsidP="000410F4">
            <w:pPr>
              <w:widowControl w:val="0"/>
              <w:shd w:val="clear" w:color="auto" w:fill="FFFFFF"/>
              <w:autoSpaceDE w:val="0"/>
              <w:autoSpaceDN w:val="0"/>
              <w:adjustRightInd w:val="0"/>
              <w:rPr>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27.02– 4 март</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autoSpaceDE w:val="0"/>
              <w:autoSpaceDN w:val="0"/>
              <w:adjustRightInd w:val="0"/>
              <w:rPr>
                <w:lang w:val="tt-RU"/>
              </w:rPr>
            </w:pPr>
            <w:r w:rsidRPr="000410F4">
              <w:rPr>
                <w:lang w:val="tt-RU"/>
              </w:rPr>
              <w:t>Балаларны язгы табигать белән таныштыру.  Язгы табигатьтәге үзгәрешләрне күрә белергә     һәм яз килүгә сөенү хисләре тәрбияләү.Балаларның кошлар турындагы белемнәрен ныгыту, кышлаучы һәм күчмә  кошларны таный һәм атый белүләренә ирешү.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noProof/>
                <w:lang w:val="tt-RU"/>
              </w:rPr>
            </w:pPr>
            <w:r w:rsidRPr="000410F4">
              <w:rPr>
                <w:lang w:val="tt-RU"/>
              </w:rPr>
              <w:t>Кошларга җимлекләр элү.</w:t>
            </w:r>
          </w:p>
        </w:tc>
      </w:tr>
      <w:tr w:rsidR="003F10DA" w:rsidRPr="00B67277" w:rsidTr="00811152">
        <w:trPr>
          <w:trHeight w:hRule="exact" w:val="2280"/>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27.</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“Яз килә, яз килә, елмаеп кояш көлә!”</w:t>
            </w:r>
          </w:p>
          <w:p w:rsidR="003F10DA" w:rsidRPr="000410F4" w:rsidRDefault="003F10DA" w:rsidP="000410F4">
            <w:pPr>
              <w:widowControl w:val="0"/>
              <w:shd w:val="clear" w:color="auto" w:fill="FFFFFF"/>
              <w:autoSpaceDE w:val="0"/>
              <w:autoSpaceDN w:val="0"/>
              <w:adjustRightInd w:val="0"/>
              <w:rPr>
                <w:lang w:val="tt-RU"/>
              </w:rPr>
            </w:pPr>
            <w:r w:rsidRPr="000410F4">
              <w:rPr>
                <w:i/>
                <w:color w:val="000000"/>
                <w:lang w:val="tt-RU"/>
              </w:rPr>
              <w:t>Яраткан кешеләрем.</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6– 11 март</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autoSpaceDE w:val="0"/>
              <w:autoSpaceDN w:val="0"/>
              <w:adjustRightInd w:val="0"/>
              <w:rPr>
                <w:lang w:val="tt-RU"/>
              </w:rPr>
            </w:pPr>
            <w:r w:rsidRPr="000410F4">
              <w:rPr>
                <w:lang w:val="tt-RU"/>
              </w:rPr>
              <w:t>Балаларның 8 март халыкара хатын-кызлар көне турындагы белемнәрен тулыландыру. Әбиләргә, әниләргә, кызларга карата ихтирамлы мөнәсәбәт тәрбияләү. Балаларны язгы табигать белән таныштыру.  Язгы табигатьтәге үзгәрешләрне күрә белергә     һәм яз килүгә сөенү хисләре тәрбияләү.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lang w:val="tt-RU"/>
              </w:rPr>
              <w:t>“Бәхетле гаилә серләре” – әти-әниләр белән берлектә гаилә бәрәме.</w:t>
            </w:r>
          </w:p>
          <w:p w:rsidR="003F10DA" w:rsidRPr="000410F4" w:rsidRDefault="003F10DA" w:rsidP="000410F4">
            <w:pPr>
              <w:rPr>
                <w:lang w:val="tt-RU"/>
              </w:rPr>
            </w:pPr>
          </w:p>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p>
        </w:tc>
      </w:tr>
      <w:tr w:rsidR="003F10DA" w:rsidRPr="006B21BC" w:rsidTr="00811152">
        <w:trPr>
          <w:trHeight w:hRule="exact" w:val="993"/>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28.</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Су -  яшәү  чыганагы.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13 – 18 март</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autoSpaceDE w:val="0"/>
              <w:autoSpaceDN w:val="0"/>
              <w:adjustRightInd w:val="0"/>
              <w:rPr>
                <w:lang w:val="tt-RU"/>
              </w:rPr>
            </w:pPr>
            <w:r w:rsidRPr="000410F4">
              <w:rPr>
                <w:lang w:val="tt-RU"/>
              </w:rPr>
              <w:t>Балаларны суның үзлекләре , табигатьтә һәм кеше тормышында аның ролен аңлату.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i/>
                <w:noProof/>
                <w:lang w:val="tt-RU"/>
              </w:rPr>
            </w:pPr>
            <w:r w:rsidRPr="000410F4">
              <w:rPr>
                <w:color w:val="000000"/>
                <w:lang w:val="tt-RU"/>
              </w:rPr>
              <w:t>Тәҗрибә “Бозның суда эрүе”</w:t>
            </w:r>
          </w:p>
        </w:tc>
      </w:tr>
      <w:tr w:rsidR="003F10DA" w:rsidRPr="006B21BC" w:rsidTr="00811152">
        <w:trPr>
          <w:trHeight w:hRule="exact" w:val="1962"/>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29.</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Куркынычсызлык. Уттан саклан.</w:t>
            </w:r>
          </w:p>
          <w:p w:rsidR="003F10DA" w:rsidRPr="000410F4" w:rsidRDefault="003F10DA" w:rsidP="000410F4">
            <w:pPr>
              <w:widowControl w:val="0"/>
              <w:shd w:val="clear" w:color="auto" w:fill="FFFFFF"/>
              <w:autoSpaceDE w:val="0"/>
              <w:autoSpaceDN w:val="0"/>
              <w:adjustRightInd w:val="0"/>
              <w:rPr>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20-25 март</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autoSpaceDE w:val="0"/>
              <w:autoSpaceDN w:val="0"/>
              <w:adjustRightInd w:val="0"/>
              <w:rPr>
                <w:lang w:val="tt-RU"/>
              </w:rPr>
            </w:pPr>
            <w:r w:rsidRPr="000410F4">
              <w:rPr>
                <w:lang w:val="tt-RU"/>
              </w:rPr>
              <w:t>Балаларны янгын килеп чыгу сәбәпләре белән таныштыру.</w:t>
            </w:r>
          </w:p>
          <w:p w:rsidR="003F10DA" w:rsidRPr="000410F4" w:rsidRDefault="003F10DA" w:rsidP="000410F4">
            <w:pPr>
              <w:widowControl w:val="0"/>
              <w:autoSpaceDE w:val="0"/>
              <w:autoSpaceDN w:val="0"/>
              <w:adjustRightInd w:val="0"/>
              <w:rPr>
                <w:lang w:val="tt-RU"/>
              </w:rPr>
            </w:pPr>
            <w:r w:rsidRPr="000410F4">
              <w:rPr>
                <w:lang w:val="tt-RU"/>
              </w:rPr>
              <w:t>Балаларда игьтибарлылык, күзәтүчәнлек тәрбияләү.</w:t>
            </w:r>
          </w:p>
          <w:p w:rsidR="003F10DA" w:rsidRPr="000410F4" w:rsidRDefault="003F10DA" w:rsidP="000410F4">
            <w:pPr>
              <w:widowControl w:val="0"/>
              <w:autoSpaceDE w:val="0"/>
              <w:autoSpaceDN w:val="0"/>
              <w:adjustRightInd w:val="0"/>
              <w:rPr>
                <w:lang w:val="tt-RU"/>
              </w:rPr>
            </w:pPr>
            <w:r w:rsidRPr="000410F4">
              <w:rPr>
                <w:lang w:val="tt-RU"/>
              </w:rPr>
              <w:t>Балаларны куркынычсызлык кагыйдәләре белән таныштыруны дәвам итү.</w:t>
            </w:r>
          </w:p>
          <w:p w:rsidR="003F10DA" w:rsidRPr="000410F4" w:rsidRDefault="003F10DA" w:rsidP="000410F4">
            <w:pPr>
              <w:widowControl w:val="0"/>
              <w:autoSpaceDE w:val="0"/>
              <w:autoSpaceDN w:val="0"/>
              <w:adjustRightInd w:val="0"/>
              <w:rPr>
                <w:lang w:val="tt-RU"/>
              </w:rPr>
            </w:pPr>
            <w:r w:rsidRPr="000410F4">
              <w:rPr>
                <w:lang w:val="tt-RU"/>
              </w:rPr>
              <w:t>Балаларның уй-фикерләү сәләтләрен үстерү.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r w:rsidRPr="000410F4">
              <w:rPr>
                <w:color w:val="000000"/>
                <w:lang w:val="tt-RU"/>
              </w:rPr>
              <w:t>Тренировка үткәрү - янгын очрагында эвакуация планы буенча чыгу.</w:t>
            </w:r>
          </w:p>
          <w:p w:rsidR="003F10DA" w:rsidRPr="000410F4" w:rsidRDefault="003F10DA" w:rsidP="000410F4">
            <w:pPr>
              <w:widowControl w:val="0"/>
              <w:autoSpaceDE w:val="0"/>
              <w:autoSpaceDN w:val="0"/>
              <w:adjustRightInd w:val="0"/>
            </w:pPr>
          </w:p>
          <w:p w:rsidR="003F10DA" w:rsidRPr="000410F4" w:rsidRDefault="003F10DA" w:rsidP="000410F4">
            <w:pPr>
              <w:widowControl w:val="0"/>
              <w:shd w:val="clear" w:color="auto" w:fill="FFFFFF"/>
              <w:autoSpaceDE w:val="0"/>
              <w:autoSpaceDN w:val="0"/>
              <w:adjustRightInd w:val="0"/>
              <w:spacing w:line="278" w:lineRule="exact"/>
              <w:ind w:right="432" w:firstLine="29"/>
              <w:rPr>
                <w:i/>
                <w:noProof/>
                <w:lang w:val="tt-RU"/>
              </w:rPr>
            </w:pPr>
          </w:p>
        </w:tc>
      </w:tr>
      <w:tr w:rsidR="003F10DA" w:rsidRPr="004C0D0E" w:rsidTr="00811152">
        <w:trPr>
          <w:trHeight w:hRule="exact" w:val="1588"/>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iCs/>
                <w:noProof/>
                <w:lang w:val="tt-RU"/>
              </w:rPr>
            </w:pPr>
            <w:r w:rsidRPr="00811152">
              <w:rPr>
                <w:iCs/>
                <w:noProof/>
                <w:lang w:val="tt-RU"/>
              </w:rPr>
              <w:t>30.</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color w:val="000000"/>
              </w:rPr>
              <w:t>"Табигатьпочмагы»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27.03 – 1 апрель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1"/>
              <w:rPr>
                <w:i/>
                <w:lang w:val="tt-RU"/>
              </w:rPr>
            </w:pPr>
            <w:r w:rsidRPr="000410F4">
              <w:rPr>
                <w:color w:val="000000"/>
                <w:lang w:val="tt-RU"/>
              </w:rPr>
              <w:t xml:space="preserve">Балаларны табигать почмагында үсә торган бүлмә үсемлекләре белән таныштыруны дәвам итәргә.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rPr>
                <w:iCs/>
                <w:lang w:val="tt-RU"/>
              </w:rPr>
            </w:pPr>
            <w:r w:rsidRPr="000410F4">
              <w:rPr>
                <w:color w:val="000000"/>
                <w:lang w:val="tt-RU"/>
              </w:rPr>
              <w:t>Т</w:t>
            </w:r>
            <w:r w:rsidRPr="000410F4">
              <w:rPr>
                <w:color w:val="000000"/>
              </w:rPr>
              <w:t>абигатьпочмагы</w:t>
            </w:r>
            <w:r w:rsidRPr="000410F4">
              <w:rPr>
                <w:color w:val="000000"/>
                <w:lang w:val="tt-RU"/>
              </w:rPr>
              <w:t>н</w:t>
            </w:r>
            <w:r w:rsidRPr="000410F4">
              <w:rPr>
                <w:color w:val="000000"/>
              </w:rPr>
              <w:t xml:space="preserve">да </w:t>
            </w:r>
            <w:r w:rsidRPr="000410F4">
              <w:rPr>
                <w:color w:val="000000"/>
                <w:lang w:val="tt-RU"/>
              </w:rPr>
              <w:t>суган</w:t>
            </w:r>
            <w:r w:rsidRPr="000410F4">
              <w:rPr>
                <w:color w:val="000000"/>
              </w:rPr>
              <w:t xml:space="preserve">, </w:t>
            </w:r>
            <w:r w:rsidRPr="000410F4">
              <w:rPr>
                <w:color w:val="000000"/>
                <w:lang w:val="tt-RU"/>
              </w:rPr>
              <w:t>кыяр у</w:t>
            </w:r>
            <w:r w:rsidRPr="000410F4">
              <w:rPr>
                <w:color w:val="000000"/>
              </w:rPr>
              <w:t>тырту</w:t>
            </w:r>
          </w:p>
        </w:tc>
      </w:tr>
      <w:tr w:rsidR="003F10DA" w:rsidRPr="006B21BC" w:rsidTr="00811152">
        <w:trPr>
          <w:trHeight w:hRule="exact" w:val="1128"/>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31.</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Галәм киңлекләре.</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3 – 8 апрель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Балаларга галәм туында һәм кояш системасы турында белем бирү.</w:t>
            </w:r>
          </w:p>
          <w:p w:rsidR="003F10DA" w:rsidRPr="000410F4" w:rsidRDefault="003F10DA" w:rsidP="000410F4">
            <w:pPr>
              <w:pStyle w:val="NoSpacing1"/>
              <w:rPr>
                <w:rFonts w:ascii="Times New Roman" w:hAnsi="Times New Roman"/>
                <w:iCs/>
                <w:noProof/>
                <w:sz w:val="24"/>
                <w:szCs w:val="24"/>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color w:val="000000"/>
                <w:sz w:val="24"/>
                <w:szCs w:val="24"/>
                <w:lang w:val="tt-RU"/>
              </w:rPr>
              <w:t>Балалар белән к</w:t>
            </w:r>
            <w:r w:rsidRPr="000410F4">
              <w:rPr>
                <w:rFonts w:ascii="Times New Roman" w:hAnsi="Times New Roman"/>
                <w:color w:val="000000"/>
                <w:sz w:val="24"/>
                <w:szCs w:val="24"/>
              </w:rPr>
              <w:t>оллективэш «буискиткеч космос»</w:t>
            </w:r>
          </w:p>
        </w:tc>
      </w:tr>
      <w:tr w:rsidR="003F10DA" w:rsidRPr="00B67277" w:rsidTr="00811152">
        <w:trPr>
          <w:trHeight w:hRule="exact" w:val="1556"/>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32.</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Г.Тукай безнең күңелләрдә</w:t>
            </w:r>
          </w:p>
          <w:p w:rsidR="003F10DA" w:rsidRPr="000410F4" w:rsidRDefault="003F10DA" w:rsidP="000410F4">
            <w:pPr>
              <w:widowControl w:val="0"/>
              <w:shd w:val="clear" w:color="auto" w:fill="FFFFFF"/>
              <w:autoSpaceDE w:val="0"/>
              <w:autoSpaceDN w:val="0"/>
              <w:adjustRightInd w:val="0"/>
              <w:rPr>
                <w:lang w:val="tt-RU"/>
              </w:rPr>
            </w:pPr>
          </w:p>
          <w:p w:rsidR="003F10DA" w:rsidRPr="000410F4" w:rsidRDefault="003F10DA" w:rsidP="000410F4">
            <w:pPr>
              <w:widowControl w:val="0"/>
              <w:shd w:val="clear" w:color="auto" w:fill="FFFFFF"/>
              <w:autoSpaceDE w:val="0"/>
              <w:autoSpaceDN w:val="0"/>
              <w:adjustRightInd w:val="0"/>
              <w:rPr>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10-15  апрель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Балаларны Габдулла Тукайның тормыш юлы һәм иҗаты белән таныштыруны дәвам итү, әдәби әсәрләрен тыңлау һәм сөйләү теләге уяту.</w:t>
            </w: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p>
          <w:p w:rsidR="003F10DA" w:rsidRPr="000410F4" w:rsidRDefault="003F10DA" w:rsidP="000410F4">
            <w:pPr>
              <w:keepNext/>
              <w:outlineLvl w:val="3"/>
              <w:rPr>
                <w:iCs/>
                <w:lang w:val="tt-RU"/>
              </w:rPr>
            </w:pPr>
            <w:r w:rsidRPr="000410F4">
              <w:rPr>
                <w:iCs/>
                <w:lang w:val="tt-RU"/>
              </w:rPr>
              <w:t>үсемлекләрне кызгану, алар өчен борчылу хисләре уяту;</w:t>
            </w:r>
          </w:p>
          <w:p w:rsidR="003F10DA" w:rsidRPr="000410F4" w:rsidRDefault="003F10DA" w:rsidP="000410F4">
            <w:pPr>
              <w:pStyle w:val="NoSpacing1"/>
              <w:rPr>
                <w:rFonts w:ascii="Times New Roman" w:hAnsi="Times New Roman"/>
                <w:iCs/>
                <w:noProof/>
                <w:sz w:val="24"/>
                <w:szCs w:val="24"/>
                <w:lang w:val="tt-RU"/>
              </w:rPr>
            </w:pPr>
            <w:r w:rsidRPr="000410F4">
              <w:rPr>
                <w:rFonts w:ascii="Times New Roman" w:hAnsi="Times New Roman"/>
                <w:iCs/>
                <w:sz w:val="24"/>
                <w:szCs w:val="24"/>
                <w:lang w:val="tt-RU" w:eastAsia="ru-RU"/>
              </w:rPr>
              <w:t>сирәк калган һәм югалып бара торган хайваннар, үсемлекләр турындагы китап белән таныштыру.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pStyle w:val="NoSpacing1"/>
              <w:rPr>
                <w:rFonts w:ascii="Times New Roman" w:hAnsi="Times New Roman"/>
                <w:sz w:val="24"/>
                <w:szCs w:val="24"/>
                <w:lang w:val="tt-RU"/>
              </w:rPr>
            </w:pPr>
            <w:r w:rsidRPr="000410F4">
              <w:rPr>
                <w:rFonts w:ascii="Times New Roman" w:hAnsi="Times New Roman"/>
                <w:sz w:val="24"/>
                <w:szCs w:val="24"/>
                <w:lang w:val="tt-RU"/>
              </w:rPr>
              <w:t>Г.Тукай – безнең күңелләрдә”шигырь бәйрәме.</w:t>
            </w:r>
          </w:p>
          <w:p w:rsidR="003F10DA" w:rsidRPr="000410F4" w:rsidRDefault="003F10DA" w:rsidP="000410F4">
            <w:pPr>
              <w:keepNext/>
              <w:outlineLvl w:val="2"/>
              <w:rPr>
                <w:lang w:val="tt-RU"/>
              </w:rPr>
            </w:pPr>
          </w:p>
          <w:p w:rsidR="003F10DA" w:rsidRPr="000410F4" w:rsidRDefault="003F10DA" w:rsidP="000410F4">
            <w:pPr>
              <w:pStyle w:val="NoSpacing1"/>
              <w:rPr>
                <w:rFonts w:ascii="Times New Roman" w:hAnsi="Times New Roman"/>
                <w:sz w:val="24"/>
                <w:szCs w:val="24"/>
                <w:lang w:val="tt-RU"/>
              </w:rPr>
            </w:pPr>
          </w:p>
        </w:tc>
      </w:tr>
      <w:tr w:rsidR="003F10DA" w:rsidRPr="006B21BC" w:rsidTr="000410F4">
        <w:trPr>
          <w:trHeight w:hRule="exact" w:val="4335"/>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33.</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Урман-җиребезнең матурлыгы, байлыгы</w:t>
            </w:r>
          </w:p>
          <w:p w:rsidR="003F10DA" w:rsidRPr="000410F4" w:rsidRDefault="003F10DA" w:rsidP="000410F4">
            <w:pPr>
              <w:widowControl w:val="0"/>
              <w:shd w:val="clear" w:color="auto" w:fill="FFFFFF"/>
              <w:autoSpaceDE w:val="0"/>
              <w:autoSpaceDN w:val="0"/>
              <w:adjustRightInd w:val="0"/>
              <w:rPr>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rPr>
                <w:noProof/>
                <w:lang w:val="tt-RU"/>
              </w:rPr>
            </w:pPr>
            <w:r w:rsidRPr="000410F4">
              <w:rPr>
                <w:noProof/>
                <w:lang w:val="tt-RU"/>
              </w:rPr>
              <w:t>17- 22 апрель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Балаларда урманга һәм аның байлыкларына сак караш тәрбияләү;  кешеләр тарафыннан  табигатьне сакларга кирәклеге турында нәтиҗә чыгара белү, логик фикер йөртә белү сәләтен үстерү; урман, андагы тереклек турындагы белемнәрен тирәнәйтү, мул табигатьнең кеше тормышында әһәмиятен аңлату;  Кызыл китапка кертелгән хайван һәм</w:t>
            </w:r>
          </w:p>
          <w:p w:rsidR="003F10DA" w:rsidRPr="000410F4" w:rsidRDefault="003F10DA" w:rsidP="000410F4">
            <w:pPr>
              <w:keepNext/>
              <w:outlineLvl w:val="3"/>
              <w:rPr>
                <w:iCs/>
                <w:lang w:val="tt-RU"/>
              </w:rPr>
            </w:pPr>
            <w:r w:rsidRPr="000410F4">
              <w:rPr>
                <w:iCs/>
                <w:lang w:val="tt-RU"/>
              </w:rPr>
              <w:t>үсемлекләрне кызгану, алар өчен борчылу хисләре уяту;</w:t>
            </w:r>
          </w:p>
          <w:p w:rsidR="003F10DA" w:rsidRPr="000410F4" w:rsidRDefault="003F10DA" w:rsidP="000410F4">
            <w:pPr>
              <w:keepNext/>
              <w:outlineLvl w:val="3"/>
              <w:rPr>
                <w:iCs/>
                <w:lang w:val="tt-RU"/>
              </w:rPr>
            </w:pPr>
            <w:r w:rsidRPr="000410F4">
              <w:rPr>
                <w:iCs/>
                <w:lang w:val="tt-RU"/>
              </w:rPr>
              <w:t>сирәк калган һәм югалып бара торган хайваннар, үсемлекләр турындагы китап белән таныштыру.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spacing w:before="100" w:beforeAutospacing="1" w:after="100" w:afterAutospacing="1"/>
              <w:rPr>
                <w:color w:val="000000"/>
                <w:lang w:val="en-US"/>
              </w:rPr>
            </w:pPr>
            <w:r w:rsidRPr="000410F4">
              <w:rPr>
                <w:color w:val="000000"/>
                <w:lang w:val="tt-RU"/>
              </w:rPr>
              <w:t>“Урман” – рәсем конкурсы.</w:t>
            </w:r>
          </w:p>
          <w:p w:rsidR="003F10DA" w:rsidRPr="000410F4" w:rsidRDefault="003F10DA" w:rsidP="000410F4">
            <w:pPr>
              <w:keepNext/>
              <w:outlineLvl w:val="2"/>
              <w:rPr>
                <w:bCs/>
                <w:iCs/>
                <w:lang w:val="tt-RU"/>
              </w:rPr>
            </w:pPr>
          </w:p>
        </w:tc>
      </w:tr>
      <w:tr w:rsidR="003F10DA" w:rsidRPr="006B21BC" w:rsidTr="00811152">
        <w:trPr>
          <w:trHeight w:hRule="exact" w:val="2292"/>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34</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Хезмәт төбе-хәзинә.</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rPr>
                <w:noProof/>
                <w:lang w:val="tt-RU"/>
              </w:rPr>
            </w:pPr>
            <w:r w:rsidRPr="000410F4">
              <w:rPr>
                <w:noProof/>
                <w:lang w:val="tt-RU"/>
              </w:rPr>
              <w:t>24 – 29 апрель</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3"/>
              <w:rPr>
                <w:iCs/>
                <w:lang w:val="tt-RU"/>
              </w:rPr>
            </w:pPr>
            <w:r w:rsidRPr="000410F4">
              <w:rPr>
                <w:iCs/>
                <w:lang w:val="tt-RU"/>
              </w:rPr>
              <w:t>Балаларның өлкәннәр хезмәте, аларның һөнәр-ләре турында белемнәрен киңәйтү, алар хезмәтенең мөһимлеген аңлату;</w:t>
            </w:r>
          </w:p>
          <w:p w:rsidR="003F10DA" w:rsidRPr="000410F4" w:rsidRDefault="003F10DA" w:rsidP="000410F4">
            <w:pPr>
              <w:keepNext/>
              <w:outlineLvl w:val="3"/>
              <w:rPr>
                <w:iCs/>
                <w:lang w:val="tt-RU"/>
              </w:rPr>
            </w:pPr>
            <w:r w:rsidRPr="000410F4">
              <w:rPr>
                <w:iCs/>
                <w:lang w:val="tt-RU"/>
              </w:rPr>
              <w:t>төрле һөнәр ияләренә карата кызыксынучанлыкларын үстерү;</w:t>
            </w:r>
          </w:p>
          <w:p w:rsidR="003F10DA" w:rsidRPr="000410F4" w:rsidRDefault="003F10DA" w:rsidP="000410F4">
            <w:pPr>
              <w:keepNext/>
              <w:outlineLvl w:val="3"/>
              <w:rPr>
                <w:iCs/>
                <w:lang w:val="tt-RU"/>
              </w:rPr>
            </w:pPr>
            <w:r w:rsidRPr="000410F4">
              <w:rPr>
                <w:iCs/>
                <w:lang w:val="tt-RU"/>
              </w:rPr>
              <w:t>балаларда һөнәр остала-рының матур эшләренә соклану, аларның хезмә-тенә хөрмәт, горурлык хисләре тәрбияләү.</w:t>
            </w:r>
          </w:p>
          <w:p w:rsidR="003F10DA" w:rsidRPr="000410F4" w:rsidRDefault="003F10DA" w:rsidP="000410F4">
            <w:pPr>
              <w:keepNext/>
              <w:outlineLvl w:val="3"/>
              <w:rPr>
                <w:iCs/>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keepNext/>
              <w:outlineLvl w:val="2"/>
              <w:rPr>
                <w:bCs/>
                <w:iCs/>
                <w:lang w:val="tt-RU"/>
              </w:rPr>
            </w:pPr>
            <w:r w:rsidRPr="000410F4">
              <w:rPr>
                <w:lang w:val="tt-RU"/>
              </w:rPr>
              <w:t>ООО Корсабаш фермасына  экскурсия</w:t>
            </w:r>
          </w:p>
        </w:tc>
      </w:tr>
      <w:tr w:rsidR="003F10DA" w:rsidRPr="00B67277" w:rsidTr="00811152">
        <w:trPr>
          <w:trHeight w:hRule="exact" w:val="1687"/>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35</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Язгы хезмәт</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1 - 6  май</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lang w:val="tt-RU"/>
              </w:rPr>
            </w:pPr>
            <w:r w:rsidRPr="000410F4">
              <w:rPr>
                <w:color w:val="000000"/>
                <w:lang w:val="tt-RU"/>
              </w:rPr>
              <w:t>Язын бакчада һәм бакчада башкарыла торган эшләр турында күзаллаулар формалаштыру; Балаларны балалар бакчасы участогында, чәчәк бакчасында кулдан килгәнчә эшкә җәлеп итү.</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firstLine="29"/>
              <w:rPr>
                <w:i/>
                <w:noProof/>
                <w:lang w:val="tt-RU"/>
              </w:rPr>
            </w:pPr>
            <w:r w:rsidRPr="000410F4">
              <w:rPr>
                <w:color w:val="000000"/>
                <w:lang w:val="tt-RU"/>
              </w:rPr>
              <w:t>Уен участогын җыештыру, җәйге чорга әзерлек</w:t>
            </w:r>
          </w:p>
        </w:tc>
      </w:tr>
      <w:tr w:rsidR="003F10DA" w:rsidRPr="00B67277" w:rsidTr="00811152">
        <w:trPr>
          <w:trHeight w:hRule="exact" w:val="2562"/>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36.</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Мониторинг үткәрү</w:t>
            </w:r>
          </w:p>
          <w:p w:rsidR="003F10DA" w:rsidRPr="000410F4" w:rsidRDefault="003F10DA" w:rsidP="000410F4">
            <w:pPr>
              <w:widowControl w:val="0"/>
              <w:shd w:val="clear" w:color="auto" w:fill="FFFFFF"/>
              <w:autoSpaceDE w:val="0"/>
              <w:autoSpaceDN w:val="0"/>
              <w:adjustRightInd w:val="0"/>
              <w:rPr>
                <w:lang w:val="tt-RU"/>
              </w:rPr>
            </w:pPr>
            <w:r w:rsidRPr="000410F4">
              <w:rPr>
                <w:lang w:val="tt-RU"/>
              </w:rPr>
              <w:t>Җиңү алып килгән яз.</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8- 13  май</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r w:rsidRPr="000410F4">
              <w:rPr>
                <w:noProof/>
                <w:lang w:val="tt-RU"/>
              </w:rPr>
              <w:t>Балаларның уку елы дәвамында алган белемнәрен тикшерү.</w:t>
            </w:r>
          </w:p>
          <w:p w:rsidR="003F10DA" w:rsidRPr="000410F4" w:rsidRDefault="003F10DA" w:rsidP="000410F4">
            <w:pPr>
              <w:widowControl w:val="0"/>
              <w:shd w:val="clear" w:color="auto" w:fill="FFFFFF"/>
              <w:autoSpaceDE w:val="0"/>
              <w:autoSpaceDN w:val="0"/>
              <w:adjustRightInd w:val="0"/>
              <w:spacing w:line="278" w:lineRule="exact"/>
              <w:ind w:right="432" w:firstLine="29"/>
              <w:rPr>
                <w:lang w:val="tt-RU"/>
              </w:rPr>
            </w:pPr>
            <w:r w:rsidRPr="000410F4">
              <w:rPr>
                <w:lang w:val="tt-RU"/>
              </w:rPr>
              <w:t>Бөек Ватан сугышында гади сугышчылар күрсәткән батырлыклар турында белемнәрен киңәйтү.</w:t>
            </w:r>
          </w:p>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r w:rsidRPr="000410F4">
              <w:rPr>
                <w:noProof/>
                <w:lang w:val="tt-RU"/>
              </w:rPr>
              <w:t>Мониторинг үткәрү.</w:t>
            </w:r>
          </w:p>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Җиңү көненә багышланган стенгазета булдыру.</w:t>
            </w:r>
          </w:p>
        </w:tc>
      </w:tr>
      <w:tr w:rsidR="003F10DA" w:rsidRPr="006B21BC" w:rsidTr="00811152">
        <w:trPr>
          <w:trHeight w:hRule="exact" w:val="2008"/>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p>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37.</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color w:val="000000"/>
                <w:lang w:val="tt-RU"/>
              </w:rPr>
              <w:t>Экология атналыгы.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15 – 20 май.</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r w:rsidRPr="000410F4">
              <w:rPr>
                <w:noProof/>
                <w:lang w:val="tt-RU"/>
              </w:rPr>
              <w:t>Балаларның  экология буенча белемнәрен тикшерү.</w:t>
            </w:r>
          </w:p>
          <w:p w:rsidR="003F10DA" w:rsidRPr="000410F4" w:rsidRDefault="003F10DA" w:rsidP="000410F4">
            <w:pPr>
              <w:widowControl w:val="0"/>
              <w:shd w:val="clear" w:color="auto" w:fill="FFFFFF"/>
              <w:autoSpaceDE w:val="0"/>
              <w:autoSpaceDN w:val="0"/>
              <w:adjustRightInd w:val="0"/>
              <w:spacing w:line="278" w:lineRule="exact"/>
              <w:ind w:right="432" w:firstLine="29"/>
              <w:rPr>
                <w:noProof/>
              </w:rPr>
            </w:pPr>
            <w:r w:rsidRPr="000410F4">
              <w:rPr>
                <w:noProof/>
                <w:lang w:val="tt-RU"/>
              </w:rPr>
              <w:t>Экология темасы , табига</w:t>
            </w:r>
            <w:r w:rsidRPr="000410F4">
              <w:rPr>
                <w:noProof/>
              </w:rPr>
              <w:t>тьне салау буенча белемн</w:t>
            </w:r>
            <w:r w:rsidRPr="000410F4">
              <w:rPr>
                <w:noProof/>
                <w:lang w:val="tt-RU"/>
              </w:rPr>
              <w:t>ә</w:t>
            </w:r>
            <w:r w:rsidRPr="000410F4">
              <w:rPr>
                <w:noProof/>
              </w:rPr>
              <w:t>рне ныгыту.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color w:val="000000"/>
                <w:lang w:val="tt-RU"/>
              </w:rPr>
              <w:t>Әти-Әниләр белән берлектә бакчада суган утырту.</w:t>
            </w:r>
          </w:p>
          <w:p w:rsidR="003F10DA" w:rsidRPr="000410F4" w:rsidRDefault="003F10DA" w:rsidP="000410F4">
            <w:pPr>
              <w:widowControl w:val="0"/>
              <w:shd w:val="clear" w:color="auto" w:fill="FFFFFF"/>
              <w:autoSpaceDE w:val="0"/>
              <w:autoSpaceDN w:val="0"/>
              <w:adjustRightInd w:val="0"/>
              <w:spacing w:line="278" w:lineRule="exact"/>
              <w:ind w:right="432" w:firstLine="29"/>
              <w:rPr>
                <w:noProof/>
                <w:lang w:val="tt-RU"/>
              </w:rPr>
            </w:pPr>
          </w:p>
        </w:tc>
      </w:tr>
      <w:tr w:rsidR="003F10DA" w:rsidRPr="00B67277" w:rsidTr="00811152">
        <w:trPr>
          <w:trHeight w:hRule="exact" w:val="1115"/>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38.</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rPr>
                <w:lang w:val="tt-RU"/>
              </w:rPr>
            </w:pPr>
            <w:r w:rsidRPr="000410F4">
              <w:rPr>
                <w:lang w:val="tt-RU"/>
              </w:rPr>
              <w:t>Тиздән- җәй!</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22-27  май</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32" w:firstLine="29"/>
              <w:rPr>
                <w:lang w:val="tt-RU"/>
              </w:rPr>
            </w:pPr>
            <w:r w:rsidRPr="000410F4">
              <w:rPr>
                <w:lang w:val="tt-RU"/>
              </w:rPr>
              <w:t>Балаларны ел фасылы буларак – җәй, табигатьтәге үзгәрешләр, милли гореф-гадәтләр белән таныштыруны дәвам итү.</w:t>
            </w:r>
          </w:p>
          <w:p w:rsidR="003F10DA" w:rsidRPr="000410F4" w:rsidRDefault="003F10DA" w:rsidP="000410F4">
            <w:pPr>
              <w:widowControl w:val="0"/>
              <w:shd w:val="clear" w:color="auto" w:fill="FFFFFF"/>
              <w:autoSpaceDE w:val="0"/>
              <w:autoSpaceDN w:val="0"/>
              <w:adjustRightInd w:val="0"/>
              <w:spacing w:line="278" w:lineRule="exact"/>
              <w:ind w:right="432" w:firstLine="29"/>
              <w:rPr>
                <w:lang w:val="tt-RU"/>
              </w:rPr>
            </w:pPr>
          </w:p>
          <w:p w:rsidR="003F10DA" w:rsidRPr="000410F4" w:rsidRDefault="003F10DA" w:rsidP="000410F4">
            <w:pPr>
              <w:widowControl w:val="0"/>
              <w:shd w:val="clear" w:color="auto" w:fill="FFFFFF"/>
              <w:autoSpaceDE w:val="0"/>
              <w:autoSpaceDN w:val="0"/>
              <w:adjustRightInd w:val="0"/>
              <w:spacing w:line="278" w:lineRule="exact"/>
              <w:ind w:right="432" w:firstLine="29"/>
              <w:rPr>
                <w:lang w:val="tt-RU"/>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noProof/>
                <w:lang w:val="tt-RU"/>
              </w:rPr>
            </w:pPr>
            <w:r w:rsidRPr="000410F4">
              <w:rPr>
                <w:color w:val="000000"/>
                <w:lang w:val="tt-RU"/>
              </w:rPr>
              <w:t>Балалар өчен күңел ачу «Исәнме җәй»</w:t>
            </w:r>
          </w:p>
        </w:tc>
      </w:tr>
      <w:tr w:rsidR="003F10DA" w:rsidRPr="00B67277" w:rsidTr="00811152">
        <w:trPr>
          <w:trHeight w:hRule="exact" w:val="2374"/>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3F10DA" w:rsidRPr="00811152" w:rsidRDefault="003F10DA" w:rsidP="006D201A">
            <w:pPr>
              <w:widowControl w:val="0"/>
              <w:shd w:val="clear" w:color="auto" w:fill="FFFFFF"/>
              <w:autoSpaceDE w:val="0"/>
              <w:autoSpaceDN w:val="0"/>
              <w:adjustRightInd w:val="0"/>
              <w:jc w:val="center"/>
              <w:rPr>
                <w:lang w:val="tt-RU"/>
              </w:rPr>
            </w:pPr>
            <w:r w:rsidRPr="00811152">
              <w:rPr>
                <w:lang w:val="tt-RU"/>
              </w:rPr>
              <w:t>39</w:t>
            </w:r>
          </w:p>
        </w:tc>
        <w:tc>
          <w:tcPr>
            <w:tcW w:w="1985" w:type="dxa"/>
            <w:tcBorders>
              <w:top w:val="single" w:sz="6" w:space="0" w:color="auto"/>
              <w:left w:val="single" w:sz="4"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ind w:left="149"/>
              <w:rPr>
                <w:iCs/>
                <w:noProof/>
                <w:lang w:val="tt-RU"/>
              </w:rPr>
            </w:pPr>
            <w:r w:rsidRPr="000410F4">
              <w:rPr>
                <w:lang w:val="tt-RU"/>
              </w:rPr>
              <w:t>Бүлмә гөлләре. Чәчәкләр- тормыш яме.</w:t>
            </w:r>
            <w:r w:rsidRPr="000410F4">
              <w:rPr>
                <w:iCs/>
                <w:noProof/>
                <w:lang w:val="tt-RU"/>
              </w:rPr>
              <w:t xml:space="preserve"> (мәктәпкә хәзерлек төркеме :</w:t>
            </w:r>
          </w:p>
          <w:p w:rsidR="003F10DA" w:rsidRPr="000410F4" w:rsidRDefault="003F10DA" w:rsidP="000410F4">
            <w:pPr>
              <w:widowControl w:val="0"/>
              <w:shd w:val="clear" w:color="auto" w:fill="FFFFFF"/>
              <w:autoSpaceDE w:val="0"/>
              <w:autoSpaceDN w:val="0"/>
              <w:adjustRightInd w:val="0"/>
              <w:ind w:left="149"/>
              <w:rPr>
                <w:iCs/>
                <w:noProof/>
                <w:lang w:val="tt-RU"/>
              </w:rPr>
            </w:pPr>
            <w:r w:rsidRPr="000410F4">
              <w:rPr>
                <w:iCs/>
                <w:noProof/>
                <w:lang w:val="tt-RU"/>
              </w:rPr>
              <w:t>“Сау бул, бакча!!!”)</w:t>
            </w:r>
          </w:p>
          <w:p w:rsidR="003F10DA" w:rsidRPr="000410F4" w:rsidRDefault="003F10DA" w:rsidP="000410F4">
            <w:pPr>
              <w:widowControl w:val="0"/>
              <w:shd w:val="clear" w:color="auto" w:fill="FFFFFF"/>
              <w:autoSpaceDE w:val="0"/>
              <w:autoSpaceDN w:val="0"/>
              <w:adjustRightInd w:val="0"/>
              <w:ind w:left="10"/>
              <w:rPr>
                <w:lang w:val="tt-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shd w:val="clear" w:color="auto" w:fill="FFFFFF"/>
              <w:autoSpaceDE w:val="0"/>
              <w:autoSpaceDN w:val="0"/>
              <w:adjustRightInd w:val="0"/>
              <w:spacing w:line="278" w:lineRule="exact"/>
              <w:ind w:right="-40" w:firstLine="29"/>
              <w:rPr>
                <w:noProof/>
                <w:lang w:val="tt-RU"/>
              </w:rPr>
            </w:pPr>
            <w:r w:rsidRPr="000410F4">
              <w:rPr>
                <w:noProof/>
                <w:lang w:val="tt-RU"/>
              </w:rPr>
              <w:t>29-31 май</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widowControl w:val="0"/>
              <w:autoSpaceDE w:val="0"/>
              <w:autoSpaceDN w:val="0"/>
              <w:adjustRightInd w:val="0"/>
              <w:rPr>
                <w:lang w:val="tt-RU"/>
              </w:rPr>
            </w:pPr>
            <w:r w:rsidRPr="000410F4">
              <w:rPr>
                <w:lang w:val="tt-RU"/>
              </w:rPr>
              <w:t>Балаларда бүлмә гөлләренең матурлыгына сокландыру тудыру, алар турында белемнәрен тирәнәйтү. Гөлләр , чәчәчкләр үстерергә теләк уяту.</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3F10DA" w:rsidRPr="000410F4" w:rsidRDefault="003F10DA" w:rsidP="000410F4">
            <w:pPr>
              <w:rPr>
                <w:lang w:val="tt-RU"/>
              </w:rPr>
            </w:pPr>
            <w:r w:rsidRPr="000410F4">
              <w:rPr>
                <w:lang w:val="tt-RU"/>
              </w:rPr>
              <w:t>“Хуш, сөекле бакчабыз” – мәктәпкә хәзерлек төркеменең чыгарылыш кичәсе.</w:t>
            </w:r>
          </w:p>
          <w:p w:rsidR="003F10DA" w:rsidRPr="000410F4" w:rsidRDefault="003F10DA" w:rsidP="000410F4">
            <w:pPr>
              <w:widowControl w:val="0"/>
              <w:autoSpaceDE w:val="0"/>
              <w:autoSpaceDN w:val="0"/>
              <w:adjustRightInd w:val="0"/>
              <w:rPr>
                <w:lang w:val="tt-RU"/>
              </w:rPr>
            </w:pPr>
          </w:p>
        </w:tc>
      </w:tr>
    </w:tbl>
    <w:p w:rsidR="003F10DA" w:rsidRPr="006B21BC" w:rsidRDefault="003F10DA" w:rsidP="00811152">
      <w:pPr>
        <w:widowControl w:val="0"/>
        <w:autoSpaceDE w:val="0"/>
        <w:autoSpaceDN w:val="0"/>
        <w:adjustRightInd w:val="0"/>
        <w:jc w:val="center"/>
        <w:rPr>
          <w:sz w:val="28"/>
          <w:szCs w:val="28"/>
          <w:lang w:val="tt-RU"/>
        </w:rPr>
      </w:pPr>
    </w:p>
    <w:p w:rsidR="003F10DA" w:rsidRPr="00811152" w:rsidRDefault="003F10DA" w:rsidP="00811152">
      <w:pPr>
        <w:rPr>
          <w:b/>
          <w:sz w:val="32"/>
          <w:szCs w:val="32"/>
          <w:lang w:val="tt-RU"/>
        </w:rPr>
      </w:pPr>
    </w:p>
    <w:p w:rsidR="003F10DA" w:rsidRPr="001027A4" w:rsidRDefault="003F10DA" w:rsidP="001027A4">
      <w:pPr>
        <w:ind w:left="540" w:hanging="180"/>
        <w:jc w:val="center"/>
        <w:rPr>
          <w:b/>
          <w:sz w:val="32"/>
          <w:szCs w:val="32"/>
        </w:rPr>
      </w:pPr>
      <w:r>
        <w:rPr>
          <w:b/>
          <w:sz w:val="32"/>
          <w:szCs w:val="32"/>
        </w:rPr>
        <w:t>8. Праздники, развлечения, экскурсии и досуги</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4961"/>
        <w:gridCol w:w="1276"/>
        <w:gridCol w:w="2977"/>
      </w:tblGrid>
      <w:tr w:rsidR="003F10DA" w:rsidTr="00FF5204">
        <w:tc>
          <w:tcPr>
            <w:tcW w:w="817" w:type="dxa"/>
          </w:tcPr>
          <w:p w:rsidR="003F10DA" w:rsidRDefault="003F10DA">
            <w:pPr>
              <w:jc w:val="center"/>
            </w:pPr>
            <w:r>
              <w:t>№ п\п</w:t>
            </w:r>
          </w:p>
        </w:tc>
        <w:tc>
          <w:tcPr>
            <w:tcW w:w="4961" w:type="dxa"/>
          </w:tcPr>
          <w:p w:rsidR="003F10DA" w:rsidRDefault="003F10DA">
            <w:pPr>
              <w:jc w:val="center"/>
              <w:rPr>
                <w:sz w:val="28"/>
                <w:szCs w:val="28"/>
              </w:rPr>
            </w:pPr>
            <w:r>
              <w:rPr>
                <w:sz w:val="28"/>
                <w:szCs w:val="28"/>
              </w:rPr>
              <w:t>Тематика</w:t>
            </w:r>
          </w:p>
          <w:p w:rsidR="003F10DA" w:rsidRDefault="003F10DA">
            <w:pPr>
              <w:jc w:val="center"/>
              <w:rPr>
                <w:sz w:val="28"/>
                <w:szCs w:val="28"/>
              </w:rPr>
            </w:pPr>
          </w:p>
        </w:tc>
        <w:tc>
          <w:tcPr>
            <w:tcW w:w="1276" w:type="dxa"/>
          </w:tcPr>
          <w:p w:rsidR="003F10DA" w:rsidRDefault="003F10DA">
            <w:pPr>
              <w:jc w:val="center"/>
            </w:pPr>
            <w:r>
              <w:t>Сроки проведения</w:t>
            </w:r>
          </w:p>
        </w:tc>
        <w:tc>
          <w:tcPr>
            <w:tcW w:w="2977" w:type="dxa"/>
          </w:tcPr>
          <w:p w:rsidR="003F10DA" w:rsidRPr="005B3006" w:rsidRDefault="003F10DA">
            <w:pPr>
              <w:jc w:val="center"/>
              <w:rPr>
                <w:sz w:val="28"/>
                <w:szCs w:val="28"/>
              </w:rPr>
            </w:pPr>
            <w:r>
              <w:rPr>
                <w:sz w:val="28"/>
                <w:szCs w:val="28"/>
              </w:rPr>
              <w:t>Ответственные</w:t>
            </w:r>
          </w:p>
        </w:tc>
      </w:tr>
      <w:tr w:rsidR="003F10DA" w:rsidRPr="000E3E21" w:rsidTr="00FF0669">
        <w:trPr>
          <w:trHeight w:val="726"/>
        </w:trPr>
        <w:tc>
          <w:tcPr>
            <w:tcW w:w="817" w:type="dxa"/>
          </w:tcPr>
          <w:p w:rsidR="003F10DA" w:rsidRPr="006166BB" w:rsidRDefault="003F10DA" w:rsidP="008D5203">
            <w:r>
              <w:t>1</w:t>
            </w:r>
          </w:p>
        </w:tc>
        <w:tc>
          <w:tcPr>
            <w:tcW w:w="4961" w:type="dxa"/>
          </w:tcPr>
          <w:p w:rsidR="003F10DA" w:rsidRPr="000E3E21" w:rsidRDefault="003F10DA" w:rsidP="000E3E21">
            <w:pPr>
              <w:rPr>
                <w:b/>
                <w:i/>
              </w:rPr>
            </w:pPr>
            <w:r w:rsidRPr="000E3E21">
              <w:rPr>
                <w:lang w:val="tt-RU"/>
              </w:rPr>
              <w:t>"Белем көне"</w:t>
            </w:r>
          </w:p>
          <w:p w:rsidR="003F10DA" w:rsidRPr="000E3E21" w:rsidRDefault="003F10DA" w:rsidP="000E3E21">
            <w:pPr>
              <w:rPr>
                <w:i/>
                <w:u w:val="single"/>
                <w:lang w:val="tt-RU"/>
              </w:rPr>
            </w:pPr>
          </w:p>
        </w:tc>
        <w:tc>
          <w:tcPr>
            <w:tcW w:w="1276" w:type="dxa"/>
          </w:tcPr>
          <w:p w:rsidR="003F10DA" w:rsidRPr="000E3E21" w:rsidRDefault="003F10DA" w:rsidP="000E3E21">
            <w:pPr>
              <w:widowControl w:val="0"/>
              <w:shd w:val="clear" w:color="auto" w:fill="FFFFFF"/>
              <w:autoSpaceDE w:val="0"/>
              <w:autoSpaceDN w:val="0"/>
              <w:adjustRightInd w:val="0"/>
              <w:ind w:left="173" w:right="-40"/>
              <w:rPr>
                <w:iCs/>
                <w:noProof/>
                <w:spacing w:val="-2"/>
                <w:lang w:val="tt-RU"/>
              </w:rPr>
            </w:pPr>
            <w:r w:rsidRPr="000E3E21">
              <w:rPr>
                <w:noProof/>
                <w:lang w:val="tt-RU"/>
              </w:rPr>
              <w:t>сентябрь</w:t>
            </w:r>
          </w:p>
        </w:tc>
        <w:tc>
          <w:tcPr>
            <w:tcW w:w="2977" w:type="dxa"/>
          </w:tcPr>
          <w:p w:rsidR="003F10DA" w:rsidRPr="000E3E21" w:rsidRDefault="003F10DA" w:rsidP="000E3E21">
            <w:r w:rsidRPr="000E3E21">
              <w:t xml:space="preserve">Воспитатели </w:t>
            </w:r>
          </w:p>
        </w:tc>
      </w:tr>
      <w:tr w:rsidR="003F10DA" w:rsidRPr="000E3E21" w:rsidTr="003345D3">
        <w:trPr>
          <w:trHeight w:val="686"/>
        </w:trPr>
        <w:tc>
          <w:tcPr>
            <w:tcW w:w="817" w:type="dxa"/>
          </w:tcPr>
          <w:p w:rsidR="003F10DA" w:rsidRPr="006166BB" w:rsidRDefault="003F10DA" w:rsidP="008D5203">
            <w:r>
              <w:t>2</w:t>
            </w:r>
          </w:p>
        </w:tc>
        <w:tc>
          <w:tcPr>
            <w:tcW w:w="4961" w:type="dxa"/>
          </w:tcPr>
          <w:p w:rsidR="003F10DA" w:rsidRPr="000E3E21" w:rsidRDefault="003F10DA" w:rsidP="000E3E21">
            <w:pPr>
              <w:rPr>
                <w:lang w:val="tt-RU"/>
              </w:rPr>
            </w:pPr>
            <w:r w:rsidRPr="000E3E21">
              <w:rPr>
                <w:lang w:val="tt-RU"/>
              </w:rPr>
              <w:t xml:space="preserve">Урман почмагына экскурсия </w:t>
            </w:r>
          </w:p>
        </w:tc>
        <w:tc>
          <w:tcPr>
            <w:tcW w:w="1276" w:type="dxa"/>
          </w:tcPr>
          <w:p w:rsidR="003F10DA" w:rsidRPr="000E3E21" w:rsidRDefault="003F10DA" w:rsidP="000E3E21">
            <w:pPr>
              <w:widowControl w:val="0"/>
              <w:shd w:val="clear" w:color="auto" w:fill="FFFFFF"/>
              <w:autoSpaceDE w:val="0"/>
              <w:autoSpaceDN w:val="0"/>
              <w:adjustRightInd w:val="0"/>
              <w:ind w:left="173" w:right="-40"/>
              <w:rPr>
                <w:noProof/>
                <w:lang w:val="tt-RU"/>
              </w:rPr>
            </w:pPr>
            <w:r w:rsidRPr="000E3E21">
              <w:rPr>
                <w:noProof/>
              </w:rPr>
              <w:t xml:space="preserve"> сентябрь</w:t>
            </w:r>
          </w:p>
        </w:tc>
        <w:tc>
          <w:tcPr>
            <w:tcW w:w="2977" w:type="dxa"/>
          </w:tcPr>
          <w:p w:rsidR="003F10DA" w:rsidRPr="000E3E21" w:rsidRDefault="003F10DA" w:rsidP="000E3E21">
            <w:r w:rsidRPr="000E3E21">
              <w:rPr>
                <w:lang w:val="tt-RU"/>
              </w:rPr>
              <w:t>Воспитатели</w:t>
            </w:r>
          </w:p>
        </w:tc>
      </w:tr>
      <w:tr w:rsidR="003F10DA" w:rsidRPr="000E3E21" w:rsidTr="00FF5204">
        <w:tc>
          <w:tcPr>
            <w:tcW w:w="817" w:type="dxa"/>
          </w:tcPr>
          <w:p w:rsidR="003F10DA" w:rsidRPr="006166BB" w:rsidRDefault="003F10DA" w:rsidP="004E488F">
            <w:pPr>
              <w:ind w:left="170"/>
              <w:jc w:val="both"/>
            </w:pPr>
            <w:r>
              <w:t>3</w:t>
            </w:r>
          </w:p>
        </w:tc>
        <w:tc>
          <w:tcPr>
            <w:tcW w:w="4961" w:type="dxa"/>
          </w:tcPr>
          <w:p w:rsidR="003F10DA" w:rsidRPr="000E3E21" w:rsidRDefault="003F10DA" w:rsidP="000E3E21">
            <w:pPr>
              <w:rPr>
                <w:color w:val="000000"/>
                <w:lang w:val="tt-RU"/>
              </w:rPr>
            </w:pPr>
            <w:r w:rsidRPr="000E3E21">
              <w:rPr>
                <w:noProof/>
                <w:lang w:val="tt-RU"/>
              </w:rPr>
              <w:t>“1 октябрь- Өлкәннәр көне”</w:t>
            </w:r>
          </w:p>
          <w:p w:rsidR="003F10DA" w:rsidRPr="000E3E21" w:rsidRDefault="003F10DA" w:rsidP="000E3E21">
            <w:pPr>
              <w:shd w:val="clear" w:color="auto" w:fill="FFFFFF"/>
              <w:spacing w:line="269" w:lineRule="exact"/>
              <w:ind w:left="320" w:right="182"/>
              <w:rPr>
                <w:noProof/>
                <w:lang w:val="tt-RU"/>
              </w:rPr>
            </w:pP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 xml:space="preserve"> октябрь</w:t>
            </w:r>
          </w:p>
        </w:tc>
        <w:tc>
          <w:tcPr>
            <w:tcW w:w="2977" w:type="dxa"/>
          </w:tcPr>
          <w:p w:rsidR="003F10DA" w:rsidRPr="000E3E21" w:rsidRDefault="003F10DA" w:rsidP="000E3E21">
            <w:pPr>
              <w:rPr>
                <w:lang w:val="tt-RU"/>
              </w:rPr>
            </w:pPr>
            <w:r w:rsidRPr="000E3E21">
              <w:rPr>
                <w:lang w:val="tt-RU"/>
              </w:rPr>
              <w:t xml:space="preserve">Воспитатели </w:t>
            </w:r>
          </w:p>
        </w:tc>
      </w:tr>
      <w:tr w:rsidR="003F10DA" w:rsidRPr="000E3E21" w:rsidTr="00FF5204">
        <w:tc>
          <w:tcPr>
            <w:tcW w:w="817" w:type="dxa"/>
          </w:tcPr>
          <w:p w:rsidR="003F10DA" w:rsidRPr="001C1C6D" w:rsidRDefault="003F10DA" w:rsidP="006166BB">
            <w:pPr>
              <w:ind w:left="170"/>
              <w:rPr>
                <w:lang w:val="tt-RU"/>
              </w:rPr>
            </w:pPr>
            <w:r w:rsidRPr="001C1C6D">
              <w:rPr>
                <w:lang w:val="tt-RU"/>
              </w:rPr>
              <w:t>4</w:t>
            </w:r>
          </w:p>
        </w:tc>
        <w:tc>
          <w:tcPr>
            <w:tcW w:w="4961" w:type="dxa"/>
          </w:tcPr>
          <w:p w:rsidR="003F10DA" w:rsidRPr="000E3E21" w:rsidRDefault="003F10DA" w:rsidP="000E3E21">
            <w:pPr>
              <w:rPr>
                <w:iCs/>
                <w:noProof/>
                <w:spacing w:val="-2"/>
                <w:lang w:val="tt-RU"/>
              </w:rPr>
            </w:pPr>
            <w:r w:rsidRPr="000E3E21">
              <w:rPr>
                <w:color w:val="000000"/>
                <w:lang w:val="tt-RU"/>
              </w:rPr>
              <w:t>Авыл китапханәчесе белән очрашу.</w:t>
            </w:r>
          </w:p>
          <w:p w:rsidR="003F10DA" w:rsidRPr="000E3E21" w:rsidRDefault="003F10DA" w:rsidP="000E3E21">
            <w:pPr>
              <w:widowControl w:val="0"/>
              <w:shd w:val="clear" w:color="auto" w:fill="FFFFFF"/>
              <w:autoSpaceDE w:val="0"/>
              <w:autoSpaceDN w:val="0"/>
              <w:adjustRightInd w:val="0"/>
              <w:ind w:left="173"/>
              <w:rPr>
                <w:i/>
                <w:noProof/>
                <w:lang w:val="tt-RU"/>
              </w:rPr>
            </w:pP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 xml:space="preserve"> октябрь</w:t>
            </w:r>
          </w:p>
        </w:tc>
        <w:tc>
          <w:tcPr>
            <w:tcW w:w="2977" w:type="dxa"/>
          </w:tcPr>
          <w:p w:rsidR="003F10DA" w:rsidRPr="000E3E21" w:rsidRDefault="003F10DA" w:rsidP="000E3E21">
            <w:r w:rsidRPr="000E3E21">
              <w:t>Воспитатели</w:t>
            </w:r>
          </w:p>
        </w:tc>
      </w:tr>
      <w:tr w:rsidR="003F10DA" w:rsidRPr="000E3E21" w:rsidTr="00FF5204">
        <w:tc>
          <w:tcPr>
            <w:tcW w:w="817" w:type="dxa"/>
          </w:tcPr>
          <w:p w:rsidR="003F10DA" w:rsidRPr="001C1C6D" w:rsidRDefault="003F10DA" w:rsidP="006166BB">
            <w:pPr>
              <w:ind w:left="170"/>
              <w:rPr>
                <w:lang w:val="tt-RU"/>
              </w:rPr>
            </w:pPr>
            <w:r w:rsidRPr="001C1C6D">
              <w:rPr>
                <w:lang w:val="tt-RU"/>
              </w:rPr>
              <w:t>5</w:t>
            </w:r>
          </w:p>
        </w:tc>
        <w:tc>
          <w:tcPr>
            <w:tcW w:w="4961" w:type="dxa"/>
          </w:tcPr>
          <w:p w:rsidR="003F10DA" w:rsidRPr="000E3E21" w:rsidRDefault="003F10DA" w:rsidP="000E3E21">
            <w:pPr>
              <w:rPr>
                <w:iCs/>
                <w:noProof/>
                <w:spacing w:val="-2"/>
                <w:lang w:val="tt-RU"/>
              </w:rPr>
            </w:pPr>
            <w:r w:rsidRPr="000E3E21">
              <w:rPr>
                <w:iCs/>
                <w:noProof/>
                <w:lang w:val="tt-RU"/>
              </w:rPr>
              <w:t>“Шалкан” әкиятен сәхнәләштерү</w:t>
            </w:r>
          </w:p>
        </w:tc>
        <w:tc>
          <w:tcPr>
            <w:tcW w:w="1276" w:type="dxa"/>
          </w:tcPr>
          <w:p w:rsidR="003F10DA" w:rsidRPr="000E3E21" w:rsidRDefault="003F10DA" w:rsidP="000E3E21">
            <w:pPr>
              <w:widowControl w:val="0"/>
              <w:shd w:val="clear" w:color="auto" w:fill="FFFFFF"/>
              <w:autoSpaceDE w:val="0"/>
              <w:autoSpaceDN w:val="0"/>
              <w:adjustRightInd w:val="0"/>
              <w:ind w:right="-40"/>
              <w:rPr>
                <w:noProof/>
                <w:lang w:val="tt-RU"/>
              </w:rPr>
            </w:pPr>
            <w:r w:rsidRPr="000E3E21">
              <w:rPr>
                <w:noProof/>
                <w:lang w:val="tt-RU"/>
              </w:rPr>
              <w:t xml:space="preserve"> октяб</w:t>
            </w:r>
            <w:r w:rsidRPr="000E3E21">
              <w:rPr>
                <w:noProof/>
              </w:rPr>
              <w:t>рь</w:t>
            </w:r>
          </w:p>
        </w:tc>
        <w:tc>
          <w:tcPr>
            <w:tcW w:w="2977" w:type="dxa"/>
          </w:tcPr>
          <w:p w:rsidR="003F10DA" w:rsidRPr="000E3E21" w:rsidRDefault="003F10DA" w:rsidP="000E3E21">
            <w:pPr>
              <w:rPr>
                <w:lang w:eastAsia="en-US"/>
              </w:rPr>
            </w:pPr>
            <w:r w:rsidRPr="000E3E21">
              <w:rPr>
                <w:lang w:eastAsia="en-US"/>
              </w:rPr>
              <w:t>Воспитатели</w:t>
            </w:r>
          </w:p>
        </w:tc>
      </w:tr>
      <w:tr w:rsidR="003F10DA" w:rsidRPr="000E3E21" w:rsidTr="00FF5204">
        <w:tc>
          <w:tcPr>
            <w:tcW w:w="817" w:type="dxa"/>
          </w:tcPr>
          <w:p w:rsidR="003F10DA" w:rsidRPr="001C1C6D" w:rsidRDefault="003F10DA" w:rsidP="006166BB">
            <w:pPr>
              <w:ind w:left="170"/>
              <w:rPr>
                <w:lang w:val="tt-RU"/>
              </w:rPr>
            </w:pPr>
            <w:r w:rsidRPr="001C1C6D">
              <w:rPr>
                <w:lang w:val="tt-RU"/>
              </w:rPr>
              <w:t>6</w:t>
            </w:r>
          </w:p>
        </w:tc>
        <w:tc>
          <w:tcPr>
            <w:tcW w:w="4961" w:type="dxa"/>
          </w:tcPr>
          <w:p w:rsidR="003F10DA" w:rsidRPr="000E3E21" w:rsidRDefault="003F10DA" w:rsidP="000E3E21">
            <w:pPr>
              <w:rPr>
                <w:color w:val="000000"/>
                <w:lang w:val="tt-RU"/>
              </w:rPr>
            </w:pPr>
            <w:r w:rsidRPr="00D55FC2">
              <w:rPr>
                <w:color w:val="000000"/>
                <w:lang w:val="tt-RU"/>
              </w:rPr>
              <w:t>«Юлда</w:t>
            </w:r>
            <w:r w:rsidRPr="000E3E21">
              <w:rPr>
                <w:color w:val="000000"/>
                <w:lang w:val="tt-RU"/>
              </w:rPr>
              <w:t xml:space="preserve"> һәрчак бул уяу!</w:t>
            </w:r>
            <w:r w:rsidRPr="00D55FC2">
              <w:rPr>
                <w:color w:val="000000"/>
                <w:lang w:val="tt-RU"/>
              </w:rPr>
              <w:t>»</w:t>
            </w:r>
            <w:r w:rsidRPr="000E3E21">
              <w:rPr>
                <w:color w:val="000000"/>
                <w:lang w:val="tt-RU"/>
              </w:rPr>
              <w:t>. Бәйрәм иртәсе</w:t>
            </w:r>
          </w:p>
        </w:tc>
        <w:tc>
          <w:tcPr>
            <w:tcW w:w="1276" w:type="dxa"/>
          </w:tcPr>
          <w:p w:rsidR="003F10DA" w:rsidRPr="000E3E21" w:rsidRDefault="003F10DA" w:rsidP="000E3E21">
            <w:pPr>
              <w:widowControl w:val="0"/>
              <w:shd w:val="clear" w:color="auto" w:fill="FFFFFF"/>
              <w:autoSpaceDE w:val="0"/>
              <w:autoSpaceDN w:val="0"/>
              <w:adjustRightInd w:val="0"/>
              <w:ind w:right="-40"/>
              <w:rPr>
                <w:noProof/>
                <w:lang w:val="tt-RU"/>
              </w:rPr>
            </w:pPr>
            <w:r w:rsidRPr="000E3E21">
              <w:rPr>
                <w:noProof/>
                <w:lang w:val="tt-RU"/>
              </w:rPr>
              <w:t xml:space="preserve"> октяб</w:t>
            </w:r>
            <w:r w:rsidRPr="000E3E21">
              <w:rPr>
                <w:noProof/>
              </w:rPr>
              <w:t>рь</w:t>
            </w:r>
          </w:p>
        </w:tc>
        <w:tc>
          <w:tcPr>
            <w:tcW w:w="2977" w:type="dxa"/>
          </w:tcPr>
          <w:p w:rsidR="003F10DA" w:rsidRPr="000E3E21" w:rsidRDefault="003F10DA" w:rsidP="000E3E21">
            <w:pPr>
              <w:rPr>
                <w:lang w:val="tt-RU"/>
              </w:rPr>
            </w:pPr>
            <w:r w:rsidRPr="000E3E21">
              <w:rPr>
                <w:lang w:val="tt-RU"/>
              </w:rPr>
              <w:t xml:space="preserve">Воспитатели </w:t>
            </w:r>
          </w:p>
        </w:tc>
      </w:tr>
      <w:tr w:rsidR="003F10DA" w:rsidRPr="000E3E21" w:rsidTr="00FF5204">
        <w:tc>
          <w:tcPr>
            <w:tcW w:w="817" w:type="dxa"/>
          </w:tcPr>
          <w:p w:rsidR="003F10DA" w:rsidRPr="006166BB" w:rsidRDefault="003F10DA" w:rsidP="006166BB">
            <w:pPr>
              <w:ind w:left="170"/>
            </w:pPr>
            <w:r>
              <w:t>7</w:t>
            </w:r>
          </w:p>
        </w:tc>
        <w:tc>
          <w:tcPr>
            <w:tcW w:w="4961" w:type="dxa"/>
          </w:tcPr>
          <w:p w:rsidR="003F10DA" w:rsidRPr="000E3E21" w:rsidRDefault="003F10DA" w:rsidP="000E3E21">
            <w:pPr>
              <w:rPr>
                <w:lang w:val="tt-RU"/>
              </w:rPr>
            </w:pPr>
            <w:r w:rsidRPr="000E3E21">
              <w:rPr>
                <w:lang w:val="tt-RU"/>
              </w:rPr>
              <w:t>Әңгәмә-Экскурсия “Минем туган авылым”</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 xml:space="preserve"> ноябрь</w:t>
            </w:r>
          </w:p>
        </w:tc>
        <w:tc>
          <w:tcPr>
            <w:tcW w:w="2977" w:type="dxa"/>
          </w:tcPr>
          <w:p w:rsidR="003F10DA" w:rsidRPr="000E3E21" w:rsidRDefault="003F10DA" w:rsidP="000E3E21">
            <w:pPr>
              <w:rPr>
                <w:lang w:val="tt-RU"/>
              </w:rPr>
            </w:pPr>
            <w:r w:rsidRPr="000E3E21">
              <w:rPr>
                <w:lang w:val="tt-RU"/>
              </w:rPr>
              <w:t xml:space="preserve"> Воспитатели</w:t>
            </w:r>
          </w:p>
        </w:tc>
      </w:tr>
      <w:tr w:rsidR="003F10DA" w:rsidRPr="000E3E21" w:rsidTr="00FF5204">
        <w:tc>
          <w:tcPr>
            <w:tcW w:w="817" w:type="dxa"/>
          </w:tcPr>
          <w:p w:rsidR="003F10DA" w:rsidRDefault="003F10DA" w:rsidP="006166BB">
            <w:pPr>
              <w:ind w:left="170"/>
            </w:pPr>
            <w:r>
              <w:t>8</w:t>
            </w:r>
          </w:p>
        </w:tc>
        <w:tc>
          <w:tcPr>
            <w:tcW w:w="4961" w:type="dxa"/>
          </w:tcPr>
          <w:p w:rsidR="003F10DA" w:rsidRPr="000E3E21" w:rsidRDefault="003F10DA" w:rsidP="000E3E21">
            <w:pPr>
              <w:rPr>
                <w:iCs/>
                <w:noProof/>
                <w:spacing w:val="-2"/>
                <w:lang w:val="tt-RU"/>
              </w:rPr>
            </w:pPr>
            <w:r w:rsidRPr="000E3E21">
              <w:rPr>
                <w:iCs/>
                <w:noProof/>
                <w:spacing w:val="-2"/>
                <w:lang w:val="tt-RU"/>
              </w:rPr>
              <w:t>Рус, татар, башкорт халкының  “Түгәрәк уеннары“</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 xml:space="preserve"> ноябрь</w:t>
            </w:r>
          </w:p>
        </w:tc>
        <w:tc>
          <w:tcPr>
            <w:tcW w:w="2977" w:type="dxa"/>
          </w:tcPr>
          <w:p w:rsidR="003F10DA" w:rsidRPr="000E3E21" w:rsidRDefault="003F10DA" w:rsidP="000E3E21">
            <w:pPr>
              <w:rPr>
                <w:lang w:val="tt-RU"/>
              </w:rPr>
            </w:pPr>
            <w:r w:rsidRPr="000E3E21">
              <w:rPr>
                <w:lang w:val="tt-RU"/>
              </w:rPr>
              <w:t xml:space="preserve"> Воспитатели</w:t>
            </w:r>
          </w:p>
        </w:tc>
      </w:tr>
      <w:tr w:rsidR="003F10DA" w:rsidRPr="000E3E21" w:rsidTr="00FF5204">
        <w:tc>
          <w:tcPr>
            <w:tcW w:w="817" w:type="dxa"/>
          </w:tcPr>
          <w:p w:rsidR="003F10DA" w:rsidRDefault="003F10DA" w:rsidP="006166BB">
            <w:pPr>
              <w:ind w:left="170"/>
            </w:pPr>
            <w:r>
              <w:t>9</w:t>
            </w:r>
          </w:p>
        </w:tc>
        <w:tc>
          <w:tcPr>
            <w:tcW w:w="4961" w:type="dxa"/>
          </w:tcPr>
          <w:p w:rsidR="003F10DA" w:rsidRPr="000E3E21" w:rsidRDefault="003F10DA" w:rsidP="000E3E21">
            <w:pPr>
              <w:rPr>
                <w:lang w:val="tt-RU"/>
              </w:rPr>
            </w:pPr>
            <w:r w:rsidRPr="000E3E21">
              <w:rPr>
                <w:lang w:val="tt-RU"/>
              </w:rPr>
              <w:t>Бәйрәм иртәсе: “Әниемнең җылы кочагы”</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 xml:space="preserve"> ноябрь</w:t>
            </w:r>
          </w:p>
        </w:tc>
        <w:tc>
          <w:tcPr>
            <w:tcW w:w="2977" w:type="dxa"/>
          </w:tcPr>
          <w:p w:rsidR="003F10DA" w:rsidRPr="000E3E21" w:rsidRDefault="003F10DA" w:rsidP="000E3E21">
            <w:pPr>
              <w:rPr>
                <w:lang w:val="tt-RU"/>
              </w:rPr>
            </w:pPr>
            <w:r w:rsidRPr="000E3E21">
              <w:rPr>
                <w:lang w:val="tt-RU"/>
              </w:rPr>
              <w:t xml:space="preserve"> Воспитатели</w:t>
            </w:r>
          </w:p>
        </w:tc>
      </w:tr>
      <w:tr w:rsidR="003F10DA" w:rsidRPr="000E3E21" w:rsidTr="00FF5204">
        <w:tc>
          <w:tcPr>
            <w:tcW w:w="817" w:type="dxa"/>
          </w:tcPr>
          <w:p w:rsidR="003F10DA" w:rsidRPr="006166BB" w:rsidRDefault="003F10DA" w:rsidP="006166BB">
            <w:pPr>
              <w:ind w:left="170"/>
            </w:pPr>
            <w:r>
              <w:t>10</w:t>
            </w:r>
          </w:p>
        </w:tc>
        <w:tc>
          <w:tcPr>
            <w:tcW w:w="4961" w:type="dxa"/>
          </w:tcPr>
          <w:p w:rsidR="003F10DA" w:rsidRPr="000E3E21" w:rsidRDefault="003F10DA" w:rsidP="000E3E21">
            <w:pPr>
              <w:rPr>
                <w:lang w:val="tt-RU"/>
              </w:rPr>
            </w:pPr>
            <w:r w:rsidRPr="000E3E21">
              <w:rPr>
                <w:lang w:val="tt-RU"/>
              </w:rPr>
              <w:t>“Хуш киләсең Яңа ел”-</w:t>
            </w:r>
          </w:p>
          <w:p w:rsidR="003F10DA" w:rsidRPr="000E3E21" w:rsidRDefault="003F10DA" w:rsidP="000E3E21">
            <w:pPr>
              <w:rPr>
                <w:lang w:val="tt-RU"/>
              </w:rPr>
            </w:pPr>
            <w:r w:rsidRPr="000E3E21">
              <w:rPr>
                <w:lang w:val="tt-RU"/>
              </w:rPr>
              <w:t>Яңа ел иртәсе</w:t>
            </w:r>
          </w:p>
          <w:p w:rsidR="003F10DA" w:rsidRPr="000E3E21" w:rsidRDefault="003F10DA" w:rsidP="000E3E21">
            <w:pPr>
              <w:widowControl w:val="0"/>
              <w:shd w:val="clear" w:color="auto" w:fill="FFFFFF"/>
              <w:autoSpaceDE w:val="0"/>
              <w:autoSpaceDN w:val="0"/>
              <w:adjustRightInd w:val="0"/>
              <w:spacing w:line="278" w:lineRule="exact"/>
              <w:ind w:right="432" w:firstLine="29"/>
              <w:rPr>
                <w:noProof/>
                <w:lang w:val="tt-RU"/>
              </w:rPr>
            </w:pP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 xml:space="preserve"> декабрь</w:t>
            </w:r>
          </w:p>
        </w:tc>
        <w:tc>
          <w:tcPr>
            <w:tcW w:w="2977" w:type="dxa"/>
          </w:tcPr>
          <w:p w:rsidR="003F10DA" w:rsidRPr="000E3E21" w:rsidRDefault="003F10DA" w:rsidP="000E3E21">
            <w:r w:rsidRPr="000E3E21">
              <w:rPr>
                <w:lang w:val="tt-RU"/>
              </w:rPr>
              <w:t xml:space="preserve">Воспитатели </w:t>
            </w:r>
          </w:p>
        </w:tc>
      </w:tr>
      <w:tr w:rsidR="003F10DA" w:rsidRPr="000E3E21" w:rsidTr="00FF5204">
        <w:tc>
          <w:tcPr>
            <w:tcW w:w="817" w:type="dxa"/>
          </w:tcPr>
          <w:p w:rsidR="003F10DA" w:rsidRPr="006166BB" w:rsidRDefault="003F10DA" w:rsidP="006166BB">
            <w:pPr>
              <w:ind w:left="170"/>
            </w:pPr>
            <w:r>
              <w:t>11</w:t>
            </w:r>
          </w:p>
        </w:tc>
        <w:tc>
          <w:tcPr>
            <w:tcW w:w="4961" w:type="dxa"/>
          </w:tcPr>
          <w:p w:rsidR="003F10DA" w:rsidRPr="000E3E21" w:rsidRDefault="003F10DA" w:rsidP="000E3E21">
            <w:pPr>
              <w:rPr>
                <w:lang w:val="tt-RU"/>
              </w:rPr>
            </w:pPr>
            <w:r w:rsidRPr="000E3E21">
              <w:rPr>
                <w:noProof/>
                <w:lang w:val="tt-RU"/>
              </w:rPr>
              <w:t>“Әти-әни һәм мин- спорт сөюче гаилә”- күңелле стартлар</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гыйнвар</w:t>
            </w:r>
          </w:p>
        </w:tc>
        <w:tc>
          <w:tcPr>
            <w:tcW w:w="2977" w:type="dxa"/>
          </w:tcPr>
          <w:p w:rsidR="003F10DA" w:rsidRPr="000E3E21" w:rsidRDefault="003F10DA" w:rsidP="000E3E21">
            <w:r w:rsidRPr="000E3E21">
              <w:rPr>
                <w:lang w:val="tt-RU"/>
              </w:rPr>
              <w:t>Воспитатели</w:t>
            </w:r>
          </w:p>
        </w:tc>
      </w:tr>
      <w:tr w:rsidR="003F10DA" w:rsidRPr="000E3E21" w:rsidTr="00FF5204">
        <w:tc>
          <w:tcPr>
            <w:tcW w:w="817" w:type="dxa"/>
          </w:tcPr>
          <w:p w:rsidR="003F10DA" w:rsidRDefault="003F10DA" w:rsidP="006166BB">
            <w:pPr>
              <w:ind w:left="170"/>
            </w:pPr>
            <w:r>
              <w:t>12</w:t>
            </w:r>
          </w:p>
        </w:tc>
        <w:tc>
          <w:tcPr>
            <w:tcW w:w="4961" w:type="dxa"/>
          </w:tcPr>
          <w:p w:rsidR="003F10DA" w:rsidRPr="000E3E21" w:rsidRDefault="003F10DA" w:rsidP="000E3E21">
            <w:pPr>
              <w:widowControl w:val="0"/>
              <w:shd w:val="clear" w:color="auto" w:fill="FFFFFF"/>
              <w:autoSpaceDE w:val="0"/>
              <w:autoSpaceDN w:val="0"/>
              <w:adjustRightInd w:val="0"/>
              <w:spacing w:line="278" w:lineRule="exact"/>
              <w:ind w:right="432" w:firstLine="29"/>
              <w:rPr>
                <w:i/>
                <w:noProof/>
                <w:lang w:val="tt-RU"/>
              </w:rPr>
            </w:pPr>
            <w:r w:rsidRPr="000E3E21">
              <w:rPr>
                <w:color w:val="000000"/>
                <w:lang w:val="tt-RU"/>
              </w:rPr>
              <w:t>Шагыйрь М. Җәлилнең туган көненә багышланган иҗат кичәсе.</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февраль</w:t>
            </w:r>
          </w:p>
        </w:tc>
        <w:tc>
          <w:tcPr>
            <w:tcW w:w="2977" w:type="dxa"/>
          </w:tcPr>
          <w:p w:rsidR="003F10DA" w:rsidRPr="000E3E21" w:rsidRDefault="003F10DA" w:rsidP="000E3E21">
            <w:r w:rsidRPr="000E3E21">
              <w:rPr>
                <w:lang w:val="tt-RU"/>
              </w:rPr>
              <w:t>Воспитатели</w:t>
            </w:r>
          </w:p>
        </w:tc>
      </w:tr>
      <w:tr w:rsidR="003F10DA" w:rsidRPr="000E3E21" w:rsidTr="00FF5204">
        <w:tc>
          <w:tcPr>
            <w:tcW w:w="817" w:type="dxa"/>
          </w:tcPr>
          <w:p w:rsidR="003F10DA" w:rsidRDefault="003F10DA" w:rsidP="006166BB">
            <w:pPr>
              <w:ind w:left="170"/>
            </w:pPr>
            <w:r>
              <w:t>13</w:t>
            </w:r>
          </w:p>
        </w:tc>
        <w:tc>
          <w:tcPr>
            <w:tcW w:w="4961" w:type="dxa"/>
          </w:tcPr>
          <w:p w:rsidR="003F10DA" w:rsidRPr="000E3E21" w:rsidRDefault="003F10DA" w:rsidP="000E3E21">
            <w:pPr>
              <w:rPr>
                <w:lang w:val="tt-RU"/>
              </w:rPr>
            </w:pPr>
            <w:r w:rsidRPr="000E3E21">
              <w:rPr>
                <w:lang w:val="tt-RU"/>
              </w:rPr>
              <w:t>“Бәхетле гаилә серләре” – әти-әниләр белән берлектә гаилә бәрәме.</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lang w:val="tt-RU"/>
              </w:rPr>
            </w:pPr>
            <w:r w:rsidRPr="000E3E21">
              <w:rPr>
                <w:noProof/>
                <w:lang w:val="tt-RU"/>
              </w:rPr>
              <w:t xml:space="preserve"> март</w:t>
            </w:r>
          </w:p>
        </w:tc>
        <w:tc>
          <w:tcPr>
            <w:tcW w:w="2977" w:type="dxa"/>
          </w:tcPr>
          <w:p w:rsidR="003F10DA" w:rsidRPr="000E3E21" w:rsidRDefault="003F10DA" w:rsidP="000E3E21">
            <w:pPr>
              <w:rPr>
                <w:lang w:val="tt-RU"/>
              </w:rPr>
            </w:pPr>
            <w:r w:rsidRPr="000E3E21">
              <w:rPr>
                <w:lang w:val="tt-RU"/>
              </w:rPr>
              <w:t>Воспитатели</w:t>
            </w:r>
          </w:p>
        </w:tc>
      </w:tr>
      <w:tr w:rsidR="003F10DA" w:rsidRPr="000E3E21" w:rsidTr="00FF5204">
        <w:trPr>
          <w:trHeight w:val="70"/>
        </w:trPr>
        <w:tc>
          <w:tcPr>
            <w:tcW w:w="817" w:type="dxa"/>
          </w:tcPr>
          <w:p w:rsidR="003F10DA" w:rsidRPr="006166BB" w:rsidRDefault="003F10DA" w:rsidP="005C1505">
            <w:pPr>
              <w:ind w:left="170"/>
            </w:pPr>
            <w:r>
              <w:t>14</w:t>
            </w:r>
          </w:p>
        </w:tc>
        <w:tc>
          <w:tcPr>
            <w:tcW w:w="4961" w:type="dxa"/>
          </w:tcPr>
          <w:p w:rsidR="003F10DA" w:rsidRPr="000E3E21" w:rsidRDefault="003F10DA" w:rsidP="000E3E21">
            <w:pPr>
              <w:widowControl w:val="0"/>
              <w:shd w:val="clear" w:color="auto" w:fill="FFFFFF"/>
              <w:autoSpaceDE w:val="0"/>
              <w:autoSpaceDN w:val="0"/>
              <w:adjustRightInd w:val="0"/>
              <w:spacing w:line="278" w:lineRule="exact"/>
              <w:ind w:right="432" w:firstLine="29"/>
              <w:rPr>
                <w:i/>
                <w:noProof/>
                <w:lang w:val="tt-RU"/>
              </w:rPr>
            </w:pPr>
            <w:r w:rsidRPr="000E3E21">
              <w:rPr>
                <w:color w:val="000000"/>
                <w:lang w:val="tt-RU"/>
              </w:rPr>
              <w:t>Тәҗрибә “Бозның суда эрүе”</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lang w:val="tt-RU"/>
              </w:rPr>
            </w:pPr>
            <w:r w:rsidRPr="000E3E21">
              <w:rPr>
                <w:noProof/>
                <w:lang w:val="tt-RU"/>
              </w:rPr>
              <w:t>март</w:t>
            </w:r>
          </w:p>
        </w:tc>
        <w:tc>
          <w:tcPr>
            <w:tcW w:w="2977" w:type="dxa"/>
          </w:tcPr>
          <w:p w:rsidR="003F10DA" w:rsidRPr="000E3E21" w:rsidRDefault="003F10DA" w:rsidP="000E3E21">
            <w:r w:rsidRPr="000E3E21">
              <w:rPr>
                <w:lang w:val="tt-RU"/>
              </w:rPr>
              <w:t>Воспитатели</w:t>
            </w:r>
          </w:p>
        </w:tc>
      </w:tr>
      <w:tr w:rsidR="003F10DA" w:rsidRPr="000E3E21" w:rsidTr="00FF5204">
        <w:tc>
          <w:tcPr>
            <w:tcW w:w="817" w:type="dxa"/>
          </w:tcPr>
          <w:p w:rsidR="003F10DA" w:rsidRPr="006166BB" w:rsidRDefault="003F10DA" w:rsidP="005C1505">
            <w:pPr>
              <w:ind w:left="170"/>
            </w:pPr>
            <w:r>
              <w:t>15</w:t>
            </w:r>
          </w:p>
        </w:tc>
        <w:tc>
          <w:tcPr>
            <w:tcW w:w="4961" w:type="dxa"/>
          </w:tcPr>
          <w:p w:rsidR="003F10DA" w:rsidRPr="000E3E21" w:rsidRDefault="003F10DA" w:rsidP="000E3E21">
            <w:pPr>
              <w:pStyle w:val="NoSpacing"/>
              <w:rPr>
                <w:rFonts w:ascii="Times New Roman" w:hAnsi="Times New Roman"/>
                <w:sz w:val="24"/>
                <w:szCs w:val="24"/>
                <w:lang w:val="tt-RU"/>
              </w:rPr>
            </w:pPr>
            <w:r w:rsidRPr="000E3E21">
              <w:rPr>
                <w:rFonts w:ascii="Times New Roman" w:hAnsi="Times New Roman"/>
                <w:sz w:val="24"/>
                <w:szCs w:val="24"/>
                <w:lang w:val="tt-RU"/>
              </w:rPr>
              <w:t>Г.Тукай – безнең күңелләрдә”шигырь бәйрәме.</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апрель</w:t>
            </w:r>
          </w:p>
        </w:tc>
        <w:tc>
          <w:tcPr>
            <w:tcW w:w="2977" w:type="dxa"/>
          </w:tcPr>
          <w:p w:rsidR="003F10DA" w:rsidRPr="000E3E21" w:rsidRDefault="003F10DA" w:rsidP="000E3E21">
            <w:r w:rsidRPr="000E3E21">
              <w:rPr>
                <w:lang w:val="tt-RU"/>
              </w:rPr>
              <w:t>Воспитатели</w:t>
            </w:r>
          </w:p>
        </w:tc>
      </w:tr>
      <w:tr w:rsidR="003F10DA" w:rsidRPr="000E3E21" w:rsidTr="00FF5204">
        <w:tc>
          <w:tcPr>
            <w:tcW w:w="817" w:type="dxa"/>
          </w:tcPr>
          <w:p w:rsidR="003F10DA" w:rsidRDefault="003F10DA" w:rsidP="005C1505">
            <w:pPr>
              <w:ind w:left="170"/>
            </w:pPr>
            <w:r>
              <w:t>16</w:t>
            </w:r>
          </w:p>
        </w:tc>
        <w:tc>
          <w:tcPr>
            <w:tcW w:w="4961" w:type="dxa"/>
          </w:tcPr>
          <w:p w:rsidR="003F10DA" w:rsidRPr="000E3E21" w:rsidRDefault="003F10DA" w:rsidP="000E3E21">
            <w:pPr>
              <w:keepNext/>
              <w:outlineLvl w:val="2"/>
              <w:rPr>
                <w:bCs/>
                <w:iCs/>
                <w:lang w:val="tt-RU"/>
              </w:rPr>
            </w:pPr>
            <w:r w:rsidRPr="000E3E21">
              <w:rPr>
                <w:lang w:val="tt-RU"/>
              </w:rPr>
              <w:t>ООО Корсабаш фермасына  экскурсия</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rPr>
                <w:noProof/>
                <w:lang w:val="tt-RU"/>
              </w:rPr>
            </w:pPr>
            <w:r w:rsidRPr="000E3E21">
              <w:rPr>
                <w:noProof/>
                <w:lang w:val="tt-RU"/>
              </w:rPr>
              <w:t xml:space="preserve"> апрель</w:t>
            </w:r>
          </w:p>
        </w:tc>
        <w:tc>
          <w:tcPr>
            <w:tcW w:w="2977" w:type="dxa"/>
          </w:tcPr>
          <w:p w:rsidR="003F10DA" w:rsidRPr="000E3E21" w:rsidRDefault="003F10DA" w:rsidP="000E3E21">
            <w:pPr>
              <w:rPr>
                <w:lang w:val="tt-RU"/>
              </w:rPr>
            </w:pPr>
            <w:r w:rsidRPr="000E3E21">
              <w:rPr>
                <w:lang w:val="tt-RU"/>
              </w:rPr>
              <w:t xml:space="preserve"> Воспитатели</w:t>
            </w:r>
          </w:p>
        </w:tc>
      </w:tr>
      <w:tr w:rsidR="003F10DA" w:rsidRPr="000E3E21" w:rsidTr="00D9633B">
        <w:trPr>
          <w:trHeight w:val="357"/>
        </w:trPr>
        <w:tc>
          <w:tcPr>
            <w:tcW w:w="817" w:type="dxa"/>
          </w:tcPr>
          <w:p w:rsidR="003F10DA" w:rsidRPr="006166BB" w:rsidRDefault="003F10DA" w:rsidP="005C1505">
            <w:pPr>
              <w:ind w:left="170"/>
            </w:pPr>
            <w:r>
              <w:t>17</w:t>
            </w:r>
          </w:p>
        </w:tc>
        <w:tc>
          <w:tcPr>
            <w:tcW w:w="4961" w:type="dxa"/>
          </w:tcPr>
          <w:p w:rsidR="003F10DA" w:rsidRPr="000E3E21" w:rsidRDefault="003F10DA" w:rsidP="000E3E21">
            <w:pPr>
              <w:rPr>
                <w:color w:val="000000"/>
                <w:lang w:val="tt-RU"/>
              </w:rPr>
            </w:pPr>
            <w:r w:rsidRPr="000E3E21">
              <w:rPr>
                <w:noProof/>
                <w:lang w:val="tt-RU"/>
              </w:rPr>
              <w:t>Җиңү көненә багышланган стенгазета булдыру.</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rPr>
                <w:noProof/>
                <w:lang w:val="tt-RU"/>
              </w:rPr>
            </w:pPr>
            <w:r w:rsidRPr="000E3E21">
              <w:rPr>
                <w:noProof/>
                <w:lang w:val="tt-RU"/>
              </w:rPr>
              <w:t>май</w:t>
            </w:r>
          </w:p>
        </w:tc>
        <w:tc>
          <w:tcPr>
            <w:tcW w:w="2977" w:type="dxa"/>
          </w:tcPr>
          <w:p w:rsidR="003F10DA" w:rsidRPr="000E3E21" w:rsidRDefault="003F10DA" w:rsidP="000E3E21">
            <w:r w:rsidRPr="000E3E21">
              <w:rPr>
                <w:lang w:val="tt-RU"/>
              </w:rPr>
              <w:t>Воспитатели</w:t>
            </w:r>
          </w:p>
        </w:tc>
      </w:tr>
      <w:tr w:rsidR="003F10DA" w:rsidRPr="000E3E21" w:rsidTr="00D9633B">
        <w:trPr>
          <w:trHeight w:val="353"/>
        </w:trPr>
        <w:tc>
          <w:tcPr>
            <w:tcW w:w="817" w:type="dxa"/>
          </w:tcPr>
          <w:p w:rsidR="003F10DA" w:rsidRPr="006166BB" w:rsidRDefault="003F10DA" w:rsidP="005C1505">
            <w:pPr>
              <w:ind w:left="170"/>
            </w:pPr>
            <w:r>
              <w:t>18</w:t>
            </w:r>
          </w:p>
        </w:tc>
        <w:tc>
          <w:tcPr>
            <w:tcW w:w="4961" w:type="dxa"/>
          </w:tcPr>
          <w:p w:rsidR="003F10DA" w:rsidRPr="000E3E21" w:rsidRDefault="003F10DA" w:rsidP="000E3E21">
            <w:pPr>
              <w:rPr>
                <w:lang w:val="tt-RU"/>
              </w:rPr>
            </w:pPr>
            <w:r w:rsidRPr="000E3E21">
              <w:rPr>
                <w:lang w:val="tt-RU"/>
              </w:rPr>
              <w:t>“Хуш, сөекле бакчабыз” – мәктәпкә хәзерлек төркеменең чыгарылыш кичәсе.</w:t>
            </w:r>
          </w:p>
        </w:tc>
        <w:tc>
          <w:tcPr>
            <w:tcW w:w="1276" w:type="dxa"/>
          </w:tcPr>
          <w:p w:rsidR="003F10DA" w:rsidRPr="000E3E21" w:rsidRDefault="003F10DA" w:rsidP="000E3E21">
            <w:pPr>
              <w:widowControl w:val="0"/>
              <w:shd w:val="clear" w:color="auto" w:fill="FFFFFF"/>
              <w:autoSpaceDE w:val="0"/>
              <w:autoSpaceDN w:val="0"/>
              <w:adjustRightInd w:val="0"/>
              <w:spacing w:line="278" w:lineRule="exact"/>
              <w:ind w:right="-40" w:firstLine="29"/>
              <w:rPr>
                <w:noProof/>
                <w:lang w:val="tt-RU"/>
              </w:rPr>
            </w:pPr>
            <w:r w:rsidRPr="000E3E21">
              <w:rPr>
                <w:noProof/>
                <w:lang w:val="tt-RU"/>
              </w:rPr>
              <w:t xml:space="preserve">  май</w:t>
            </w:r>
          </w:p>
        </w:tc>
        <w:tc>
          <w:tcPr>
            <w:tcW w:w="2977" w:type="dxa"/>
          </w:tcPr>
          <w:p w:rsidR="003F10DA" w:rsidRPr="000E3E21" w:rsidRDefault="003F10DA" w:rsidP="000E3E21">
            <w:pPr>
              <w:rPr>
                <w:lang w:val="tt-RU"/>
              </w:rPr>
            </w:pPr>
            <w:r w:rsidRPr="000E3E21">
              <w:rPr>
                <w:lang w:val="tt-RU"/>
              </w:rPr>
              <w:t xml:space="preserve">Воспитатели </w:t>
            </w:r>
          </w:p>
        </w:tc>
      </w:tr>
    </w:tbl>
    <w:p w:rsidR="003F10DA" w:rsidRDefault="003F10DA" w:rsidP="008559E4">
      <w:pPr>
        <w:rPr>
          <w:b/>
          <w:sz w:val="32"/>
          <w:szCs w:val="32"/>
        </w:rPr>
      </w:pPr>
    </w:p>
    <w:p w:rsidR="003F10DA" w:rsidRDefault="003F10DA" w:rsidP="008559E4">
      <w:pPr>
        <w:rPr>
          <w:b/>
          <w:sz w:val="32"/>
          <w:szCs w:val="32"/>
        </w:rPr>
      </w:pPr>
    </w:p>
    <w:p w:rsidR="003F10DA" w:rsidRDefault="003F10DA" w:rsidP="008559E4">
      <w:pPr>
        <w:rPr>
          <w:b/>
          <w:sz w:val="32"/>
          <w:szCs w:val="32"/>
        </w:rPr>
      </w:pPr>
    </w:p>
    <w:p w:rsidR="003F10DA" w:rsidRDefault="003F10DA" w:rsidP="007E16BC">
      <w:pPr>
        <w:jc w:val="center"/>
        <w:rPr>
          <w:b/>
          <w:sz w:val="32"/>
          <w:szCs w:val="32"/>
        </w:rPr>
      </w:pPr>
      <w:r>
        <w:rPr>
          <w:b/>
          <w:sz w:val="32"/>
          <w:szCs w:val="32"/>
        </w:rPr>
        <w:t>9. Выставки и конкурсы</w:t>
      </w:r>
    </w:p>
    <w:p w:rsidR="003F10DA" w:rsidRDefault="003F10DA" w:rsidP="007E16BC">
      <w:pPr>
        <w:jc w:val="both"/>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5578"/>
        <w:gridCol w:w="1440"/>
        <w:gridCol w:w="2339"/>
      </w:tblGrid>
      <w:tr w:rsidR="003F10DA" w:rsidTr="00B1320B">
        <w:tc>
          <w:tcPr>
            <w:tcW w:w="828" w:type="dxa"/>
          </w:tcPr>
          <w:p w:rsidR="003F10DA" w:rsidRDefault="003F10DA">
            <w:pPr>
              <w:jc w:val="center"/>
            </w:pPr>
            <w:r>
              <w:t>№ п/п</w:t>
            </w:r>
          </w:p>
        </w:tc>
        <w:tc>
          <w:tcPr>
            <w:tcW w:w="5578" w:type="dxa"/>
          </w:tcPr>
          <w:p w:rsidR="003F10DA" w:rsidRDefault="003F10DA">
            <w:pPr>
              <w:jc w:val="center"/>
              <w:rPr>
                <w:sz w:val="28"/>
                <w:szCs w:val="28"/>
              </w:rPr>
            </w:pPr>
            <w:r>
              <w:rPr>
                <w:sz w:val="28"/>
                <w:szCs w:val="28"/>
              </w:rPr>
              <w:t>Тематика</w:t>
            </w:r>
          </w:p>
        </w:tc>
        <w:tc>
          <w:tcPr>
            <w:tcW w:w="1440" w:type="dxa"/>
          </w:tcPr>
          <w:p w:rsidR="003F10DA" w:rsidRDefault="003F10DA">
            <w:pPr>
              <w:jc w:val="center"/>
            </w:pPr>
            <w:r>
              <w:t>Сроки проведения</w:t>
            </w:r>
          </w:p>
        </w:tc>
        <w:tc>
          <w:tcPr>
            <w:tcW w:w="2339" w:type="dxa"/>
          </w:tcPr>
          <w:p w:rsidR="003F10DA" w:rsidRDefault="003F10DA">
            <w:pPr>
              <w:jc w:val="center"/>
              <w:rPr>
                <w:sz w:val="28"/>
                <w:szCs w:val="28"/>
              </w:rPr>
            </w:pPr>
            <w:r>
              <w:rPr>
                <w:sz w:val="28"/>
                <w:szCs w:val="28"/>
              </w:rPr>
              <w:t>Ответственные</w:t>
            </w:r>
          </w:p>
        </w:tc>
      </w:tr>
      <w:tr w:rsidR="003F10DA" w:rsidRPr="00524AFD" w:rsidTr="00B1320B">
        <w:tc>
          <w:tcPr>
            <w:tcW w:w="828" w:type="dxa"/>
          </w:tcPr>
          <w:p w:rsidR="003F10DA" w:rsidRPr="00524AFD" w:rsidRDefault="003F10DA">
            <w:pPr>
              <w:ind w:left="360"/>
            </w:pPr>
            <w:r>
              <w:t>1</w:t>
            </w:r>
          </w:p>
        </w:tc>
        <w:tc>
          <w:tcPr>
            <w:tcW w:w="5578" w:type="dxa"/>
          </w:tcPr>
          <w:p w:rsidR="003F10DA" w:rsidRPr="000E3E21" w:rsidRDefault="003F10DA" w:rsidP="00840FB2">
            <w:pPr>
              <w:pStyle w:val="NoSpacing"/>
              <w:rPr>
                <w:rFonts w:ascii="Times New Roman" w:hAnsi="Times New Roman"/>
                <w:color w:val="000000"/>
                <w:sz w:val="24"/>
                <w:szCs w:val="24"/>
                <w:lang w:val="tt-RU"/>
              </w:rPr>
            </w:pPr>
            <w:r w:rsidRPr="000E3E21">
              <w:rPr>
                <w:rFonts w:ascii="Times New Roman" w:hAnsi="Times New Roman"/>
                <w:color w:val="000000"/>
                <w:sz w:val="24"/>
                <w:szCs w:val="24"/>
              </w:rPr>
              <w:t>“</w:t>
            </w:r>
            <w:r w:rsidRPr="000E3E21">
              <w:rPr>
                <w:rFonts w:ascii="Times New Roman" w:hAnsi="Times New Roman"/>
                <w:color w:val="000000"/>
                <w:sz w:val="24"/>
                <w:szCs w:val="24"/>
                <w:lang w:val="tt-RU"/>
              </w:rPr>
              <w:t>Татар халкының милли киемнәре һәм ашлары” Балалар рәсемнәреннән күргәзмә.</w:t>
            </w:r>
          </w:p>
        </w:tc>
        <w:tc>
          <w:tcPr>
            <w:tcW w:w="1440" w:type="dxa"/>
          </w:tcPr>
          <w:p w:rsidR="003F10DA" w:rsidRPr="000E3E21" w:rsidRDefault="003F10DA" w:rsidP="00840FB2">
            <w:r w:rsidRPr="000E3E21">
              <w:t>сентябрь</w:t>
            </w:r>
          </w:p>
          <w:p w:rsidR="003F10DA" w:rsidRPr="000E3E21" w:rsidRDefault="003F10DA" w:rsidP="00840FB2"/>
        </w:tc>
        <w:tc>
          <w:tcPr>
            <w:tcW w:w="2339" w:type="dxa"/>
          </w:tcPr>
          <w:p w:rsidR="003F10DA" w:rsidRPr="000E3E21" w:rsidRDefault="003F10DA" w:rsidP="00D9633B">
            <w:r w:rsidRPr="000E3E21">
              <w:t>Воспитатели</w:t>
            </w:r>
          </w:p>
          <w:p w:rsidR="003F10DA" w:rsidRPr="000E3E21" w:rsidRDefault="003F10DA" w:rsidP="00A13226"/>
        </w:tc>
      </w:tr>
      <w:tr w:rsidR="003F10DA" w:rsidRPr="00524AFD" w:rsidTr="00D9633B">
        <w:trPr>
          <w:trHeight w:val="673"/>
        </w:trPr>
        <w:tc>
          <w:tcPr>
            <w:tcW w:w="828" w:type="dxa"/>
          </w:tcPr>
          <w:p w:rsidR="003F10DA" w:rsidRPr="00524AFD" w:rsidRDefault="003F10DA">
            <w:pPr>
              <w:ind w:left="360"/>
            </w:pPr>
            <w:r>
              <w:t>2</w:t>
            </w:r>
          </w:p>
        </w:tc>
        <w:tc>
          <w:tcPr>
            <w:tcW w:w="5578" w:type="dxa"/>
          </w:tcPr>
          <w:p w:rsidR="003F10DA" w:rsidRPr="000E3E21" w:rsidRDefault="003F10DA" w:rsidP="008559E4">
            <w:pPr>
              <w:rPr>
                <w:rStyle w:val="Heading1Char"/>
                <w:rFonts w:ascii="Times New Roman" w:hAnsi="Times New Roman" w:cs="Times New Roman"/>
                <w:b w:val="0"/>
                <w:bCs w:val="0"/>
                <w:kern w:val="0"/>
                <w:sz w:val="24"/>
                <w:szCs w:val="24"/>
                <w:lang w:val="tt-RU"/>
              </w:rPr>
            </w:pPr>
            <w:r w:rsidRPr="000E3E21">
              <w:rPr>
                <w:lang w:val="tt-RU"/>
              </w:rPr>
              <w:t>“Көз күчтәнәчләре” конкурс үткәрү.</w:t>
            </w:r>
          </w:p>
        </w:tc>
        <w:tc>
          <w:tcPr>
            <w:tcW w:w="1440" w:type="dxa"/>
          </w:tcPr>
          <w:p w:rsidR="003F10DA" w:rsidRPr="000E3E21" w:rsidRDefault="003F10DA" w:rsidP="00840FB2">
            <w:pPr>
              <w:rPr>
                <w:lang w:val="tt-RU"/>
              </w:rPr>
            </w:pPr>
            <w:r w:rsidRPr="000E3E21">
              <w:rPr>
                <w:lang w:val="tt-RU"/>
              </w:rPr>
              <w:t>сентябрь</w:t>
            </w:r>
          </w:p>
          <w:p w:rsidR="003F10DA" w:rsidRPr="000E3E21" w:rsidRDefault="003F10DA" w:rsidP="00840FB2">
            <w:pPr>
              <w:rPr>
                <w:lang w:val="tt-RU"/>
              </w:rPr>
            </w:pPr>
          </w:p>
        </w:tc>
        <w:tc>
          <w:tcPr>
            <w:tcW w:w="2339" w:type="dxa"/>
          </w:tcPr>
          <w:p w:rsidR="003F10DA" w:rsidRPr="000E3E21" w:rsidRDefault="003F10DA" w:rsidP="00D9633B">
            <w:pPr>
              <w:rPr>
                <w:lang w:val="tt-RU"/>
              </w:rPr>
            </w:pPr>
            <w:r w:rsidRPr="000E3E21">
              <w:rPr>
                <w:lang w:val="tt-RU"/>
              </w:rPr>
              <w:t>Воспитатели</w:t>
            </w:r>
          </w:p>
          <w:p w:rsidR="003F10DA" w:rsidRPr="000E3E21" w:rsidRDefault="003F10DA" w:rsidP="004E488F"/>
        </w:tc>
      </w:tr>
      <w:tr w:rsidR="003F10DA" w:rsidRPr="00524AFD" w:rsidTr="00B1320B">
        <w:tc>
          <w:tcPr>
            <w:tcW w:w="828" w:type="dxa"/>
          </w:tcPr>
          <w:p w:rsidR="003F10DA" w:rsidRPr="00524AFD" w:rsidRDefault="003F10DA">
            <w:pPr>
              <w:ind w:left="360"/>
              <w:rPr>
                <w:lang w:val="tt-RU"/>
              </w:rPr>
            </w:pPr>
            <w:r>
              <w:rPr>
                <w:lang w:val="tt-RU"/>
              </w:rPr>
              <w:t>3</w:t>
            </w:r>
          </w:p>
        </w:tc>
        <w:tc>
          <w:tcPr>
            <w:tcW w:w="5578" w:type="dxa"/>
          </w:tcPr>
          <w:p w:rsidR="003F10DA" w:rsidRPr="000E3E21" w:rsidRDefault="003F10DA" w:rsidP="00D9633B">
            <w:pPr>
              <w:rPr>
                <w:lang w:val="tt-RU"/>
              </w:rPr>
            </w:pPr>
            <w:r w:rsidRPr="000E3E21">
              <w:rPr>
                <w:color w:val="000000"/>
                <w:lang w:val="tt-RU"/>
              </w:rPr>
              <w:t>“Минем яраткан хайваным яки кошым” рәсем ясау.</w:t>
            </w:r>
          </w:p>
        </w:tc>
        <w:tc>
          <w:tcPr>
            <w:tcW w:w="1440" w:type="dxa"/>
          </w:tcPr>
          <w:p w:rsidR="003F10DA" w:rsidRPr="000E3E21" w:rsidRDefault="003F10DA" w:rsidP="00840FB2">
            <w:pPr>
              <w:rPr>
                <w:lang w:val="tt-RU"/>
              </w:rPr>
            </w:pPr>
            <w:r w:rsidRPr="000E3E21">
              <w:rPr>
                <w:lang w:val="tt-RU"/>
              </w:rPr>
              <w:t>ноябрь</w:t>
            </w:r>
          </w:p>
        </w:tc>
        <w:tc>
          <w:tcPr>
            <w:tcW w:w="2339" w:type="dxa"/>
          </w:tcPr>
          <w:p w:rsidR="003F10DA" w:rsidRPr="000E3E21" w:rsidRDefault="003F10DA" w:rsidP="00D9633B">
            <w:pPr>
              <w:rPr>
                <w:lang w:val="tt-RU"/>
              </w:rPr>
            </w:pPr>
            <w:r w:rsidRPr="000E3E21">
              <w:rPr>
                <w:lang w:val="tt-RU"/>
              </w:rPr>
              <w:t xml:space="preserve">Воспитатели </w:t>
            </w:r>
          </w:p>
          <w:p w:rsidR="003F10DA" w:rsidRPr="000E3E21" w:rsidRDefault="003F10DA" w:rsidP="0080021D"/>
        </w:tc>
      </w:tr>
      <w:tr w:rsidR="003F10DA" w:rsidRPr="00524AFD" w:rsidTr="00B1320B">
        <w:tc>
          <w:tcPr>
            <w:tcW w:w="828" w:type="dxa"/>
          </w:tcPr>
          <w:p w:rsidR="003F10DA" w:rsidRDefault="003F10DA">
            <w:pPr>
              <w:ind w:left="360"/>
              <w:rPr>
                <w:lang w:val="tt-RU"/>
              </w:rPr>
            </w:pPr>
            <w:r>
              <w:rPr>
                <w:lang w:val="tt-RU"/>
              </w:rPr>
              <w:t>4</w:t>
            </w:r>
          </w:p>
        </w:tc>
        <w:tc>
          <w:tcPr>
            <w:tcW w:w="5578" w:type="dxa"/>
          </w:tcPr>
          <w:p w:rsidR="003F10DA" w:rsidRPr="000E3E21" w:rsidRDefault="003F10DA" w:rsidP="008559E4">
            <w:pPr>
              <w:rPr>
                <w:lang w:val="tt-RU"/>
              </w:rPr>
            </w:pPr>
            <w:r w:rsidRPr="000E3E21">
              <w:rPr>
                <w:color w:val="000000"/>
                <w:lang w:val="tt-RU"/>
              </w:rPr>
              <w:t>“Туган якта кыш” балалар рәсеменнән күргәзмә.</w:t>
            </w:r>
          </w:p>
        </w:tc>
        <w:tc>
          <w:tcPr>
            <w:tcW w:w="1440" w:type="dxa"/>
          </w:tcPr>
          <w:p w:rsidR="003F10DA" w:rsidRPr="000E3E21" w:rsidRDefault="003F10DA" w:rsidP="00D9633B">
            <w:pPr>
              <w:pStyle w:val="Default"/>
              <w:rPr>
                <w:rFonts w:ascii="Times New Roman" w:hAnsi="Times New Roman" w:cs="Times New Roman"/>
              </w:rPr>
            </w:pPr>
            <w:r w:rsidRPr="000E3E21">
              <w:rPr>
                <w:rFonts w:ascii="Times New Roman" w:hAnsi="Times New Roman" w:cs="Times New Roman"/>
                <w:lang w:val="tt-RU"/>
              </w:rPr>
              <w:t>декабрь</w:t>
            </w:r>
          </w:p>
        </w:tc>
        <w:tc>
          <w:tcPr>
            <w:tcW w:w="2339" w:type="dxa"/>
          </w:tcPr>
          <w:p w:rsidR="003F10DA" w:rsidRPr="000E3E21" w:rsidRDefault="003F10DA" w:rsidP="00D9633B">
            <w:pPr>
              <w:pStyle w:val="Default"/>
              <w:rPr>
                <w:rFonts w:ascii="Times New Roman" w:hAnsi="Times New Roman" w:cs="Times New Roman"/>
              </w:rPr>
            </w:pPr>
            <w:r w:rsidRPr="000E3E21">
              <w:rPr>
                <w:rFonts w:ascii="Times New Roman" w:hAnsi="Times New Roman" w:cs="Times New Roman"/>
              </w:rPr>
              <w:t>Воспитатели</w:t>
            </w:r>
          </w:p>
          <w:p w:rsidR="003F10DA" w:rsidRPr="000E3E21" w:rsidRDefault="003F10DA" w:rsidP="004E488F"/>
        </w:tc>
      </w:tr>
      <w:tr w:rsidR="003F10DA" w:rsidRPr="00D9633B" w:rsidTr="00B1320B">
        <w:tc>
          <w:tcPr>
            <w:tcW w:w="828" w:type="dxa"/>
          </w:tcPr>
          <w:p w:rsidR="003F10DA" w:rsidRDefault="003F10DA">
            <w:pPr>
              <w:ind w:left="360"/>
              <w:rPr>
                <w:lang w:val="tt-RU"/>
              </w:rPr>
            </w:pPr>
            <w:r>
              <w:rPr>
                <w:lang w:val="tt-RU"/>
              </w:rPr>
              <w:t>5</w:t>
            </w:r>
          </w:p>
        </w:tc>
        <w:tc>
          <w:tcPr>
            <w:tcW w:w="5578" w:type="dxa"/>
          </w:tcPr>
          <w:p w:rsidR="003F10DA" w:rsidRPr="000E3E21" w:rsidRDefault="003F10DA" w:rsidP="00BC2D1B">
            <w:pPr>
              <w:rPr>
                <w:lang w:val="tt-RU"/>
              </w:rPr>
            </w:pPr>
            <w:r w:rsidRPr="000E3E21">
              <w:rPr>
                <w:color w:val="000000"/>
                <w:lang w:val="tt-RU"/>
              </w:rPr>
              <w:t>Кыргый хайваннар,кошлар” рәсем ясау.</w:t>
            </w:r>
          </w:p>
        </w:tc>
        <w:tc>
          <w:tcPr>
            <w:tcW w:w="1440" w:type="dxa"/>
          </w:tcPr>
          <w:p w:rsidR="003F10DA" w:rsidRPr="000E3E21" w:rsidRDefault="003F10DA" w:rsidP="00796FA9">
            <w:pPr>
              <w:pStyle w:val="Default"/>
              <w:rPr>
                <w:rFonts w:ascii="Times New Roman" w:hAnsi="Times New Roman" w:cs="Times New Roman"/>
              </w:rPr>
            </w:pPr>
            <w:r w:rsidRPr="000E3E21">
              <w:rPr>
                <w:rFonts w:ascii="Times New Roman" w:hAnsi="Times New Roman" w:cs="Times New Roman"/>
                <w:lang w:val="tt-RU"/>
              </w:rPr>
              <w:t>декабрь</w:t>
            </w:r>
          </w:p>
        </w:tc>
        <w:tc>
          <w:tcPr>
            <w:tcW w:w="2339" w:type="dxa"/>
          </w:tcPr>
          <w:p w:rsidR="003F10DA" w:rsidRPr="000E3E21" w:rsidRDefault="003F10DA" w:rsidP="00840FB2">
            <w:pPr>
              <w:pStyle w:val="Default"/>
              <w:rPr>
                <w:rFonts w:ascii="Times New Roman" w:hAnsi="Times New Roman" w:cs="Times New Roman"/>
              </w:rPr>
            </w:pPr>
            <w:r w:rsidRPr="000E3E21">
              <w:rPr>
                <w:rFonts w:ascii="Times New Roman" w:hAnsi="Times New Roman" w:cs="Times New Roman"/>
              </w:rPr>
              <w:t>Воспитатели</w:t>
            </w:r>
          </w:p>
          <w:p w:rsidR="003F10DA" w:rsidRPr="000E3E21" w:rsidRDefault="003F10DA" w:rsidP="00840FB2"/>
        </w:tc>
      </w:tr>
      <w:tr w:rsidR="003F10DA" w:rsidRPr="00524AFD" w:rsidTr="00B1320B">
        <w:tc>
          <w:tcPr>
            <w:tcW w:w="828" w:type="dxa"/>
          </w:tcPr>
          <w:p w:rsidR="003F10DA" w:rsidRPr="00524AFD" w:rsidRDefault="003F10DA">
            <w:pPr>
              <w:ind w:left="360"/>
              <w:rPr>
                <w:lang w:val="tt-RU"/>
              </w:rPr>
            </w:pPr>
            <w:r>
              <w:rPr>
                <w:lang w:val="tt-RU"/>
              </w:rPr>
              <w:t>6</w:t>
            </w:r>
          </w:p>
        </w:tc>
        <w:tc>
          <w:tcPr>
            <w:tcW w:w="5578" w:type="dxa"/>
          </w:tcPr>
          <w:p w:rsidR="003F10DA" w:rsidRPr="000E3E21" w:rsidRDefault="003F10DA" w:rsidP="00B716CC">
            <w:pPr>
              <w:rPr>
                <w:lang w:val="tt-RU"/>
              </w:rPr>
            </w:pPr>
            <w:r w:rsidRPr="000E3E21">
              <w:rPr>
                <w:color w:val="000000"/>
                <w:lang w:val="tt-RU"/>
              </w:rPr>
              <w:t>Кул эшләнмәләре күргәзмәсе “Яңа ел уенчыклары"</w:t>
            </w:r>
          </w:p>
        </w:tc>
        <w:tc>
          <w:tcPr>
            <w:tcW w:w="1440" w:type="dxa"/>
          </w:tcPr>
          <w:p w:rsidR="003F10DA" w:rsidRPr="000E3E21" w:rsidRDefault="003F10DA" w:rsidP="00796FA9">
            <w:pPr>
              <w:pStyle w:val="Default"/>
              <w:rPr>
                <w:rFonts w:ascii="Times New Roman" w:hAnsi="Times New Roman" w:cs="Times New Roman"/>
              </w:rPr>
            </w:pPr>
            <w:r w:rsidRPr="000E3E21">
              <w:rPr>
                <w:rFonts w:ascii="Times New Roman" w:hAnsi="Times New Roman" w:cs="Times New Roman"/>
                <w:lang w:val="tt-RU"/>
              </w:rPr>
              <w:t>декабрь</w:t>
            </w:r>
          </w:p>
        </w:tc>
        <w:tc>
          <w:tcPr>
            <w:tcW w:w="2339" w:type="dxa"/>
          </w:tcPr>
          <w:p w:rsidR="003F10DA" w:rsidRPr="000E3E21" w:rsidRDefault="003F10DA" w:rsidP="00BE46A0">
            <w:pPr>
              <w:rPr>
                <w:lang w:val="tt-RU"/>
              </w:rPr>
            </w:pPr>
            <w:r w:rsidRPr="000E3E21">
              <w:rPr>
                <w:lang w:val="tt-RU"/>
              </w:rPr>
              <w:t>Воспитатели</w:t>
            </w:r>
          </w:p>
        </w:tc>
      </w:tr>
      <w:tr w:rsidR="003F10DA" w:rsidRPr="00524AFD" w:rsidTr="00B1320B">
        <w:tc>
          <w:tcPr>
            <w:tcW w:w="828" w:type="dxa"/>
          </w:tcPr>
          <w:p w:rsidR="003F10DA" w:rsidRPr="00524AFD" w:rsidRDefault="003F10DA" w:rsidP="004E488F">
            <w:pPr>
              <w:ind w:left="360"/>
              <w:rPr>
                <w:lang w:val="tt-RU"/>
              </w:rPr>
            </w:pPr>
            <w:r>
              <w:rPr>
                <w:lang w:val="tt-RU"/>
              </w:rPr>
              <w:t>7</w:t>
            </w:r>
          </w:p>
        </w:tc>
        <w:tc>
          <w:tcPr>
            <w:tcW w:w="5578" w:type="dxa"/>
          </w:tcPr>
          <w:p w:rsidR="003F10DA" w:rsidRPr="000E3E21" w:rsidRDefault="003F10DA" w:rsidP="00B716CC">
            <w:pPr>
              <w:widowControl w:val="0"/>
              <w:shd w:val="clear" w:color="auto" w:fill="FFFFFF"/>
              <w:autoSpaceDE w:val="0"/>
              <w:autoSpaceDN w:val="0"/>
              <w:adjustRightInd w:val="0"/>
              <w:spacing w:line="278" w:lineRule="exact"/>
              <w:ind w:right="432" w:firstLine="29"/>
              <w:rPr>
                <w:iCs/>
                <w:lang w:val="tt-RU"/>
              </w:rPr>
            </w:pPr>
            <w:r w:rsidRPr="000E3E21">
              <w:rPr>
                <w:iCs/>
                <w:lang w:val="tt-RU"/>
              </w:rPr>
              <w:t>“Татар милли киемнәре”</w:t>
            </w:r>
          </w:p>
          <w:p w:rsidR="003F10DA" w:rsidRPr="000E3E21" w:rsidRDefault="003F10DA" w:rsidP="00B716CC">
            <w:pPr>
              <w:widowControl w:val="0"/>
              <w:shd w:val="clear" w:color="auto" w:fill="FFFFFF"/>
              <w:autoSpaceDE w:val="0"/>
              <w:autoSpaceDN w:val="0"/>
              <w:adjustRightInd w:val="0"/>
              <w:spacing w:line="278" w:lineRule="exact"/>
              <w:ind w:right="432" w:firstLine="29"/>
              <w:rPr>
                <w:i/>
                <w:noProof/>
                <w:lang w:val="tt-RU"/>
              </w:rPr>
            </w:pPr>
            <w:r w:rsidRPr="000E3E21">
              <w:rPr>
                <w:iCs/>
                <w:lang w:val="tt-RU"/>
              </w:rPr>
              <w:t>Апплика</w:t>
            </w:r>
            <w:r w:rsidRPr="000E3E21">
              <w:rPr>
                <w:iCs/>
              </w:rPr>
              <w:t>ция</w:t>
            </w:r>
            <w:r w:rsidRPr="000E3E21">
              <w:rPr>
                <w:iCs/>
                <w:lang w:val="tt-RU"/>
              </w:rPr>
              <w:t>күргәзмәсе.</w:t>
            </w:r>
          </w:p>
        </w:tc>
        <w:tc>
          <w:tcPr>
            <w:tcW w:w="1440" w:type="dxa"/>
          </w:tcPr>
          <w:p w:rsidR="003F10DA" w:rsidRPr="000E3E21" w:rsidRDefault="003F10DA" w:rsidP="00840FB2">
            <w:pPr>
              <w:autoSpaceDE w:val="0"/>
              <w:autoSpaceDN w:val="0"/>
              <w:adjustRightInd w:val="0"/>
              <w:rPr>
                <w:lang w:eastAsia="en-US"/>
              </w:rPr>
            </w:pPr>
            <w:r w:rsidRPr="000E3E21">
              <w:rPr>
                <w:lang w:eastAsia="en-US"/>
              </w:rPr>
              <w:t>январь</w:t>
            </w:r>
          </w:p>
        </w:tc>
        <w:tc>
          <w:tcPr>
            <w:tcW w:w="2339" w:type="dxa"/>
          </w:tcPr>
          <w:p w:rsidR="003F10DA" w:rsidRPr="000E3E21" w:rsidRDefault="003F10DA" w:rsidP="00602383">
            <w:pPr>
              <w:autoSpaceDE w:val="0"/>
              <w:autoSpaceDN w:val="0"/>
              <w:adjustRightInd w:val="0"/>
              <w:rPr>
                <w:lang w:eastAsia="en-US"/>
              </w:rPr>
            </w:pPr>
            <w:r w:rsidRPr="000E3E21">
              <w:rPr>
                <w:lang w:eastAsia="en-US"/>
              </w:rPr>
              <w:t>Воспитатели</w:t>
            </w:r>
          </w:p>
        </w:tc>
      </w:tr>
      <w:tr w:rsidR="003F10DA" w:rsidRPr="00524AFD" w:rsidTr="00B32FAF">
        <w:trPr>
          <w:trHeight w:val="476"/>
        </w:trPr>
        <w:tc>
          <w:tcPr>
            <w:tcW w:w="828" w:type="dxa"/>
          </w:tcPr>
          <w:p w:rsidR="003F10DA" w:rsidRDefault="003F10DA" w:rsidP="00E918E1">
            <w:pPr>
              <w:ind w:left="360"/>
              <w:rPr>
                <w:lang w:val="tt-RU"/>
              </w:rPr>
            </w:pPr>
            <w:r>
              <w:rPr>
                <w:lang w:val="tt-RU"/>
              </w:rPr>
              <w:t>8</w:t>
            </w:r>
          </w:p>
        </w:tc>
        <w:tc>
          <w:tcPr>
            <w:tcW w:w="5578" w:type="dxa"/>
          </w:tcPr>
          <w:p w:rsidR="003F10DA" w:rsidRPr="000E3E21" w:rsidRDefault="003F10DA" w:rsidP="00B716CC">
            <w:pPr>
              <w:rPr>
                <w:noProof/>
                <w:lang w:val="tt-RU"/>
              </w:rPr>
            </w:pPr>
            <w:r w:rsidRPr="000E3E21">
              <w:rPr>
                <w:noProof/>
                <w:lang w:val="tt-RU"/>
              </w:rPr>
              <w:t>“Цирктагы җәнлекләр” рәсем конкурсы.</w:t>
            </w:r>
          </w:p>
        </w:tc>
        <w:tc>
          <w:tcPr>
            <w:tcW w:w="1440" w:type="dxa"/>
          </w:tcPr>
          <w:p w:rsidR="003F10DA" w:rsidRPr="000E3E21" w:rsidRDefault="003F10DA" w:rsidP="00796FA9">
            <w:pPr>
              <w:autoSpaceDE w:val="0"/>
              <w:autoSpaceDN w:val="0"/>
              <w:adjustRightInd w:val="0"/>
              <w:rPr>
                <w:lang w:eastAsia="en-US"/>
              </w:rPr>
            </w:pPr>
            <w:r w:rsidRPr="000E3E21">
              <w:rPr>
                <w:lang w:eastAsia="en-US"/>
              </w:rPr>
              <w:t>январь</w:t>
            </w:r>
          </w:p>
        </w:tc>
        <w:tc>
          <w:tcPr>
            <w:tcW w:w="2339" w:type="dxa"/>
          </w:tcPr>
          <w:p w:rsidR="003F10DA" w:rsidRPr="000E3E21" w:rsidRDefault="003F10DA" w:rsidP="00602383">
            <w:pPr>
              <w:rPr>
                <w:lang w:val="tt-RU"/>
              </w:rPr>
            </w:pPr>
            <w:r w:rsidRPr="000E3E21">
              <w:rPr>
                <w:lang w:val="tt-RU"/>
              </w:rPr>
              <w:t>Воспитатели</w:t>
            </w:r>
          </w:p>
        </w:tc>
      </w:tr>
      <w:tr w:rsidR="003F10DA" w:rsidRPr="00524AFD" w:rsidTr="00B32FAF">
        <w:trPr>
          <w:trHeight w:val="476"/>
        </w:trPr>
        <w:tc>
          <w:tcPr>
            <w:tcW w:w="828" w:type="dxa"/>
          </w:tcPr>
          <w:p w:rsidR="003F10DA" w:rsidRDefault="003F10DA" w:rsidP="00E918E1">
            <w:pPr>
              <w:ind w:left="360"/>
              <w:rPr>
                <w:lang w:val="tt-RU"/>
              </w:rPr>
            </w:pPr>
            <w:r>
              <w:rPr>
                <w:lang w:val="tt-RU"/>
              </w:rPr>
              <w:t>9</w:t>
            </w:r>
          </w:p>
        </w:tc>
        <w:tc>
          <w:tcPr>
            <w:tcW w:w="5578" w:type="dxa"/>
          </w:tcPr>
          <w:p w:rsidR="003F10DA" w:rsidRPr="000E3E21" w:rsidRDefault="003F10DA" w:rsidP="00D9633B">
            <w:pPr>
              <w:widowControl w:val="0"/>
              <w:shd w:val="clear" w:color="auto" w:fill="FFFFFF"/>
              <w:autoSpaceDE w:val="0"/>
              <w:autoSpaceDN w:val="0"/>
              <w:adjustRightInd w:val="0"/>
              <w:spacing w:line="278" w:lineRule="exact"/>
              <w:ind w:right="432"/>
              <w:rPr>
                <w:lang w:val="tt-RU"/>
              </w:rPr>
            </w:pPr>
            <w:r w:rsidRPr="000E3E21">
              <w:rPr>
                <w:lang w:val="tt-RU"/>
              </w:rPr>
              <w:t>Әти-әниләр белән берлектә “Минем яратуга һәм кайгыртуга хокукым бар” темасына рәсем күргәзмәсе</w:t>
            </w:r>
          </w:p>
        </w:tc>
        <w:tc>
          <w:tcPr>
            <w:tcW w:w="1440" w:type="dxa"/>
          </w:tcPr>
          <w:p w:rsidR="003F10DA" w:rsidRPr="000E3E21" w:rsidRDefault="003F10DA" w:rsidP="00840FB2">
            <w:pPr>
              <w:rPr>
                <w:lang w:val="tt-RU"/>
              </w:rPr>
            </w:pPr>
            <w:r w:rsidRPr="000E3E21">
              <w:rPr>
                <w:lang w:val="tt-RU"/>
              </w:rPr>
              <w:t>февраль</w:t>
            </w:r>
          </w:p>
        </w:tc>
        <w:tc>
          <w:tcPr>
            <w:tcW w:w="2339" w:type="dxa"/>
          </w:tcPr>
          <w:p w:rsidR="003F10DA" w:rsidRPr="000E3E21" w:rsidRDefault="003F10DA" w:rsidP="00D9633B">
            <w:pPr>
              <w:rPr>
                <w:lang w:val="tt-RU"/>
              </w:rPr>
            </w:pPr>
            <w:r w:rsidRPr="000E3E21">
              <w:rPr>
                <w:lang w:val="tt-RU"/>
              </w:rPr>
              <w:t>Воспитатели</w:t>
            </w:r>
          </w:p>
          <w:p w:rsidR="003F10DA" w:rsidRPr="000E3E21" w:rsidRDefault="003F10DA" w:rsidP="006A4F30"/>
        </w:tc>
      </w:tr>
      <w:tr w:rsidR="003F10DA" w:rsidRPr="00524AFD" w:rsidTr="00B32FAF">
        <w:trPr>
          <w:trHeight w:val="476"/>
        </w:trPr>
        <w:tc>
          <w:tcPr>
            <w:tcW w:w="828" w:type="dxa"/>
          </w:tcPr>
          <w:p w:rsidR="003F10DA" w:rsidRDefault="003F10DA" w:rsidP="00E918E1">
            <w:pPr>
              <w:ind w:left="360"/>
              <w:rPr>
                <w:lang w:val="tt-RU"/>
              </w:rPr>
            </w:pPr>
            <w:r>
              <w:rPr>
                <w:lang w:val="tt-RU"/>
              </w:rPr>
              <w:t>10</w:t>
            </w:r>
          </w:p>
        </w:tc>
        <w:tc>
          <w:tcPr>
            <w:tcW w:w="5578" w:type="dxa"/>
          </w:tcPr>
          <w:p w:rsidR="003F10DA" w:rsidRPr="000E3E21" w:rsidRDefault="003F10DA" w:rsidP="00D9633B">
            <w:pPr>
              <w:widowControl w:val="0"/>
              <w:shd w:val="clear" w:color="auto" w:fill="FFFFFF"/>
              <w:autoSpaceDE w:val="0"/>
              <w:autoSpaceDN w:val="0"/>
              <w:adjustRightInd w:val="0"/>
              <w:spacing w:line="278" w:lineRule="exact"/>
              <w:ind w:right="432"/>
              <w:rPr>
                <w:lang w:val="tt-RU"/>
              </w:rPr>
            </w:pPr>
            <w:r w:rsidRPr="000E3E21">
              <w:rPr>
                <w:color w:val="000000"/>
                <w:lang w:val="tt-RU"/>
              </w:rPr>
              <w:t>Балалар белән к</w:t>
            </w:r>
            <w:r w:rsidRPr="000E3E21">
              <w:rPr>
                <w:color w:val="000000"/>
              </w:rPr>
              <w:t>оллективэш «буискиткеч космос»</w:t>
            </w:r>
          </w:p>
        </w:tc>
        <w:tc>
          <w:tcPr>
            <w:tcW w:w="1440" w:type="dxa"/>
          </w:tcPr>
          <w:p w:rsidR="003F10DA" w:rsidRPr="000E3E21" w:rsidRDefault="003F10DA" w:rsidP="00840FB2">
            <w:pPr>
              <w:rPr>
                <w:lang w:val="tt-RU"/>
              </w:rPr>
            </w:pPr>
            <w:r w:rsidRPr="000E3E21">
              <w:rPr>
                <w:lang w:val="tt-RU"/>
              </w:rPr>
              <w:t>апрель</w:t>
            </w:r>
          </w:p>
        </w:tc>
        <w:tc>
          <w:tcPr>
            <w:tcW w:w="2339" w:type="dxa"/>
          </w:tcPr>
          <w:p w:rsidR="003F10DA" w:rsidRPr="000E3E21" w:rsidRDefault="003F10DA" w:rsidP="00796FA9">
            <w:pPr>
              <w:rPr>
                <w:lang w:val="tt-RU"/>
              </w:rPr>
            </w:pPr>
            <w:r w:rsidRPr="000E3E21">
              <w:rPr>
                <w:lang w:val="tt-RU"/>
              </w:rPr>
              <w:t>Воспитатели</w:t>
            </w:r>
          </w:p>
          <w:p w:rsidR="003F10DA" w:rsidRPr="000E3E21" w:rsidRDefault="003F10DA" w:rsidP="00796FA9"/>
        </w:tc>
      </w:tr>
      <w:tr w:rsidR="003F10DA" w:rsidRPr="00524AFD" w:rsidTr="00B32FAF">
        <w:trPr>
          <w:trHeight w:val="476"/>
        </w:trPr>
        <w:tc>
          <w:tcPr>
            <w:tcW w:w="828" w:type="dxa"/>
          </w:tcPr>
          <w:p w:rsidR="003F10DA" w:rsidRDefault="003F10DA" w:rsidP="00E918E1">
            <w:pPr>
              <w:ind w:left="360"/>
              <w:rPr>
                <w:lang w:val="tt-RU"/>
              </w:rPr>
            </w:pPr>
            <w:r>
              <w:rPr>
                <w:lang w:val="tt-RU"/>
              </w:rPr>
              <w:t>11</w:t>
            </w:r>
          </w:p>
        </w:tc>
        <w:tc>
          <w:tcPr>
            <w:tcW w:w="5578" w:type="dxa"/>
          </w:tcPr>
          <w:p w:rsidR="003F10DA" w:rsidRPr="000E3E21" w:rsidRDefault="003F10DA" w:rsidP="00B716CC">
            <w:pPr>
              <w:spacing w:before="100" w:beforeAutospacing="1" w:after="100" w:afterAutospacing="1"/>
              <w:rPr>
                <w:color w:val="000000"/>
              </w:rPr>
            </w:pPr>
            <w:r w:rsidRPr="000E3E21">
              <w:rPr>
                <w:color w:val="000000"/>
                <w:lang w:val="tt-RU"/>
              </w:rPr>
              <w:t>“Урман” – рәсем конкурсы.</w:t>
            </w:r>
          </w:p>
        </w:tc>
        <w:tc>
          <w:tcPr>
            <w:tcW w:w="1440" w:type="dxa"/>
          </w:tcPr>
          <w:p w:rsidR="003F10DA" w:rsidRPr="000E3E21" w:rsidRDefault="003F10DA" w:rsidP="00796FA9">
            <w:pPr>
              <w:rPr>
                <w:lang w:val="tt-RU"/>
              </w:rPr>
            </w:pPr>
            <w:r w:rsidRPr="000E3E21">
              <w:rPr>
                <w:lang w:val="tt-RU"/>
              </w:rPr>
              <w:t>апрель</w:t>
            </w:r>
          </w:p>
        </w:tc>
        <w:tc>
          <w:tcPr>
            <w:tcW w:w="2339" w:type="dxa"/>
          </w:tcPr>
          <w:p w:rsidR="003F10DA" w:rsidRPr="000E3E21" w:rsidRDefault="003F10DA" w:rsidP="00796FA9">
            <w:pPr>
              <w:rPr>
                <w:lang w:val="tt-RU"/>
              </w:rPr>
            </w:pPr>
            <w:r w:rsidRPr="000E3E21">
              <w:rPr>
                <w:lang w:val="tt-RU"/>
              </w:rPr>
              <w:t>Воспитатели</w:t>
            </w:r>
          </w:p>
          <w:p w:rsidR="003F10DA" w:rsidRPr="000E3E21" w:rsidRDefault="003F10DA" w:rsidP="00796FA9"/>
        </w:tc>
      </w:tr>
      <w:tr w:rsidR="003F10DA" w:rsidRPr="00524AFD" w:rsidTr="00B32FAF">
        <w:trPr>
          <w:trHeight w:val="476"/>
        </w:trPr>
        <w:tc>
          <w:tcPr>
            <w:tcW w:w="828" w:type="dxa"/>
          </w:tcPr>
          <w:p w:rsidR="003F10DA" w:rsidRDefault="003F10DA" w:rsidP="00E918E1">
            <w:pPr>
              <w:ind w:left="360"/>
              <w:rPr>
                <w:lang w:val="tt-RU"/>
              </w:rPr>
            </w:pPr>
            <w:r>
              <w:rPr>
                <w:lang w:val="tt-RU"/>
              </w:rPr>
              <w:t>12</w:t>
            </w:r>
          </w:p>
        </w:tc>
        <w:tc>
          <w:tcPr>
            <w:tcW w:w="5578" w:type="dxa"/>
          </w:tcPr>
          <w:p w:rsidR="003F10DA" w:rsidRPr="000E3E21" w:rsidRDefault="003F10DA" w:rsidP="00B716CC">
            <w:pPr>
              <w:spacing w:before="100" w:beforeAutospacing="1" w:after="100" w:afterAutospacing="1"/>
              <w:rPr>
                <w:color w:val="000000"/>
                <w:lang w:val="tt-RU"/>
              </w:rPr>
            </w:pPr>
            <w:r w:rsidRPr="000E3E21">
              <w:rPr>
                <w:noProof/>
                <w:lang w:val="tt-RU"/>
              </w:rPr>
              <w:t>Җиңү көненә багышланган стенгазета булдыру.</w:t>
            </w:r>
          </w:p>
        </w:tc>
        <w:tc>
          <w:tcPr>
            <w:tcW w:w="1440" w:type="dxa"/>
          </w:tcPr>
          <w:p w:rsidR="003F10DA" w:rsidRPr="000E3E21" w:rsidRDefault="003F10DA" w:rsidP="00796FA9">
            <w:pPr>
              <w:rPr>
                <w:lang w:val="tt-RU"/>
              </w:rPr>
            </w:pPr>
            <w:r w:rsidRPr="000E3E21">
              <w:rPr>
                <w:lang w:val="tt-RU"/>
              </w:rPr>
              <w:t>май</w:t>
            </w:r>
          </w:p>
        </w:tc>
        <w:tc>
          <w:tcPr>
            <w:tcW w:w="2339" w:type="dxa"/>
          </w:tcPr>
          <w:p w:rsidR="003F10DA" w:rsidRPr="000E3E21" w:rsidRDefault="003F10DA" w:rsidP="00796FA9">
            <w:pPr>
              <w:rPr>
                <w:lang w:val="tt-RU"/>
              </w:rPr>
            </w:pPr>
            <w:r w:rsidRPr="000E3E21">
              <w:rPr>
                <w:lang w:val="tt-RU"/>
              </w:rPr>
              <w:t>Воспитатели</w:t>
            </w:r>
          </w:p>
          <w:p w:rsidR="003F10DA" w:rsidRPr="000E3E21" w:rsidRDefault="003F10DA" w:rsidP="00796FA9"/>
        </w:tc>
      </w:tr>
    </w:tbl>
    <w:p w:rsidR="003F10DA" w:rsidRDefault="003F10DA" w:rsidP="009054AA">
      <w:pPr>
        <w:pStyle w:val="10"/>
        <w:ind w:firstLine="0"/>
        <w:jc w:val="center"/>
        <w:rPr>
          <w:b/>
          <w:szCs w:val="32"/>
          <w:lang w:val="tt-RU"/>
        </w:rPr>
      </w:pPr>
    </w:p>
    <w:p w:rsidR="003F10DA" w:rsidRPr="001F6760" w:rsidRDefault="003F10DA" w:rsidP="009054AA">
      <w:pPr>
        <w:pStyle w:val="10"/>
        <w:ind w:firstLine="0"/>
        <w:jc w:val="center"/>
        <w:rPr>
          <w:b/>
          <w:bCs/>
          <w:color w:val="7030A0"/>
          <w:szCs w:val="28"/>
          <w:lang w:val="tt-RU"/>
        </w:rPr>
      </w:pPr>
      <w:r>
        <w:rPr>
          <w:b/>
          <w:szCs w:val="32"/>
          <w:lang w:val="tt-RU"/>
        </w:rPr>
        <w:t>10.</w:t>
      </w:r>
      <w:r>
        <w:rPr>
          <w:b/>
          <w:szCs w:val="32"/>
        </w:rPr>
        <w:t>ПЛАН ПО ПРОФИЛАКТИКЕ ДЕТСКОГО ДОРОЖНО-ТРАНСПОРТНОГО ТРАВМАТИЗМА</w:t>
      </w:r>
      <w:bookmarkStart w:id="0" w:name="bookmark1"/>
    </w:p>
    <w:p w:rsidR="003F10DA" w:rsidRPr="001A6A99" w:rsidRDefault="003F10DA" w:rsidP="009054AA">
      <w:pPr>
        <w:pStyle w:val="10"/>
        <w:ind w:firstLine="0"/>
        <w:rPr>
          <w:bCs/>
          <w:sz w:val="24"/>
          <w:szCs w:val="24"/>
        </w:rPr>
      </w:pPr>
      <w:r w:rsidRPr="001A6A99">
        <w:rPr>
          <w:bCs/>
          <w:sz w:val="24"/>
          <w:szCs w:val="24"/>
        </w:rPr>
        <w:t>Цель:</w:t>
      </w:r>
      <w:r w:rsidRPr="001A6A99">
        <w:rPr>
          <w:sz w:val="24"/>
          <w:szCs w:val="24"/>
        </w:rPr>
        <w:t xml:space="preserve"> сохранение жизни и здоровья участников дорожного движения в условиях функционирующей, развивающейся и усложняющейся транспортной среды</w:t>
      </w:r>
    </w:p>
    <w:p w:rsidR="003F10DA" w:rsidRPr="001A6A99" w:rsidRDefault="003F10DA" w:rsidP="009054AA">
      <w:pPr>
        <w:pStyle w:val="10"/>
        <w:tabs>
          <w:tab w:val="left" w:pos="0"/>
          <w:tab w:val="left" w:pos="1134"/>
        </w:tabs>
        <w:ind w:firstLine="0"/>
        <w:rPr>
          <w:bCs/>
          <w:sz w:val="24"/>
          <w:szCs w:val="24"/>
          <w:lang w:val="tt-RU"/>
        </w:rPr>
      </w:pPr>
      <w:r w:rsidRPr="001A6A99">
        <w:rPr>
          <w:bCs/>
          <w:sz w:val="24"/>
          <w:szCs w:val="24"/>
        </w:rPr>
        <w:t>Задачи</w:t>
      </w:r>
      <w:bookmarkEnd w:id="0"/>
      <w:r w:rsidRPr="001A6A99">
        <w:rPr>
          <w:bCs/>
          <w:sz w:val="24"/>
          <w:szCs w:val="24"/>
          <w:lang w:val="tt-RU"/>
        </w:rPr>
        <w:t>:</w:t>
      </w:r>
    </w:p>
    <w:p w:rsidR="003F10DA" w:rsidRPr="001A6A99" w:rsidRDefault="003F10DA" w:rsidP="009054AA">
      <w:pPr>
        <w:pStyle w:val="10"/>
        <w:numPr>
          <w:ilvl w:val="0"/>
          <w:numId w:val="6"/>
        </w:numPr>
        <w:tabs>
          <w:tab w:val="left" w:pos="0"/>
          <w:tab w:val="left" w:pos="1134"/>
        </w:tabs>
        <w:rPr>
          <w:sz w:val="24"/>
          <w:szCs w:val="24"/>
        </w:rPr>
      </w:pPr>
      <w:r w:rsidRPr="001A6A99">
        <w:rPr>
          <w:sz w:val="24"/>
          <w:szCs w:val="24"/>
        </w:rPr>
        <w:t>Воспитывать у детей осознанное отношение к собственному здоровью и жизни;</w:t>
      </w:r>
    </w:p>
    <w:p w:rsidR="003F10DA" w:rsidRPr="001A6A99" w:rsidRDefault="003F10DA" w:rsidP="009054AA">
      <w:pPr>
        <w:pStyle w:val="10"/>
        <w:numPr>
          <w:ilvl w:val="0"/>
          <w:numId w:val="6"/>
        </w:numPr>
        <w:tabs>
          <w:tab w:val="left" w:pos="0"/>
          <w:tab w:val="left" w:pos="1134"/>
        </w:tabs>
        <w:rPr>
          <w:sz w:val="24"/>
          <w:szCs w:val="24"/>
        </w:rPr>
      </w:pPr>
      <w:r w:rsidRPr="001A6A99">
        <w:rPr>
          <w:sz w:val="24"/>
          <w:szCs w:val="24"/>
          <w:lang w:val="tt-RU"/>
        </w:rPr>
        <w:t xml:space="preserve">Продолжать </w:t>
      </w:r>
      <w:r w:rsidRPr="001A6A99">
        <w:rPr>
          <w:sz w:val="24"/>
          <w:szCs w:val="24"/>
        </w:rPr>
        <w:t>обучать детей безопасному поведению в дорожно-транспортной среде;</w:t>
      </w:r>
    </w:p>
    <w:p w:rsidR="003F10DA" w:rsidRDefault="003F10DA" w:rsidP="009054AA">
      <w:pPr>
        <w:pStyle w:val="10"/>
        <w:numPr>
          <w:ilvl w:val="0"/>
          <w:numId w:val="6"/>
        </w:numPr>
        <w:tabs>
          <w:tab w:val="left" w:pos="0"/>
          <w:tab w:val="left" w:pos="1134"/>
        </w:tabs>
        <w:rPr>
          <w:sz w:val="24"/>
          <w:szCs w:val="24"/>
        </w:rPr>
      </w:pPr>
      <w:r w:rsidRPr="001A6A99">
        <w:rPr>
          <w:sz w:val="24"/>
          <w:szCs w:val="24"/>
        </w:rPr>
        <w:t>Повышать компетентность педагогов и родителей в вопросах детской безопасности;</w:t>
      </w:r>
    </w:p>
    <w:p w:rsidR="003F10DA" w:rsidRPr="00F64346" w:rsidRDefault="003F10DA" w:rsidP="00F64346">
      <w:pPr>
        <w:pStyle w:val="10"/>
        <w:numPr>
          <w:ilvl w:val="0"/>
          <w:numId w:val="6"/>
        </w:numPr>
        <w:tabs>
          <w:tab w:val="left" w:pos="0"/>
          <w:tab w:val="left" w:pos="1134"/>
        </w:tabs>
        <w:rPr>
          <w:sz w:val="24"/>
          <w:szCs w:val="24"/>
        </w:rPr>
      </w:pPr>
      <w:r w:rsidRPr="001A6A99">
        <w:rPr>
          <w:sz w:val="24"/>
          <w:szCs w:val="24"/>
        </w:rPr>
        <w:t xml:space="preserve">Развивать совместную деятельность педагогов дошкольного образовательного учреждения, родителей воспитанников (законных представителей), инспекторов </w:t>
      </w:r>
      <w:r>
        <w:rPr>
          <w:sz w:val="24"/>
          <w:szCs w:val="24"/>
        </w:rPr>
        <w:t>О</w:t>
      </w:r>
      <w:r w:rsidRPr="001A6A99">
        <w:rPr>
          <w:sz w:val="24"/>
          <w:szCs w:val="24"/>
        </w:rPr>
        <w:t xml:space="preserve">ГИБДД и  </w:t>
      </w:r>
      <w:r>
        <w:rPr>
          <w:sz w:val="24"/>
          <w:szCs w:val="24"/>
        </w:rPr>
        <w:t xml:space="preserve">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p>
    <w:tbl>
      <w:tblPr>
        <w:tblpPr w:leftFromText="180" w:rightFromText="180" w:vertAnchor="text" w:horzAnchor="margin" w:tblpXSpec="right" w:tblpY="873"/>
        <w:tblOverlap w:val="never"/>
        <w:tblW w:w="10329" w:type="dxa"/>
        <w:tblLayout w:type="fixed"/>
        <w:tblCellMar>
          <w:left w:w="57" w:type="dxa"/>
          <w:right w:w="57" w:type="dxa"/>
        </w:tblCellMar>
        <w:tblLook w:val="00A0"/>
      </w:tblPr>
      <w:tblGrid>
        <w:gridCol w:w="5078"/>
        <w:gridCol w:w="369"/>
        <w:gridCol w:w="2002"/>
        <w:gridCol w:w="2880"/>
      </w:tblGrid>
      <w:tr w:rsidR="003F10DA" w:rsidRPr="001A6A99" w:rsidTr="00F64346">
        <w:trPr>
          <w:cantSplit/>
          <w:trHeight w:hRule="exact" w:val="566"/>
        </w:trPr>
        <w:tc>
          <w:tcPr>
            <w:tcW w:w="5078" w:type="dxa"/>
            <w:tcBorders>
              <w:top w:val="single" w:sz="4" w:space="0" w:color="auto"/>
              <w:left w:val="single" w:sz="4" w:space="0" w:color="auto"/>
            </w:tcBorders>
            <w:shd w:val="clear" w:color="auto" w:fill="FFFFFF"/>
            <w:vAlign w:val="center"/>
          </w:tcPr>
          <w:p w:rsidR="003F10DA" w:rsidRPr="001A6A99" w:rsidRDefault="003F10DA" w:rsidP="00F64346">
            <w:pPr>
              <w:pStyle w:val="10"/>
              <w:ind w:firstLine="0"/>
              <w:jc w:val="center"/>
              <w:rPr>
                <w:b/>
                <w:sz w:val="24"/>
                <w:szCs w:val="24"/>
              </w:rPr>
            </w:pPr>
            <w:r w:rsidRPr="001A6A99">
              <w:rPr>
                <w:b/>
                <w:bCs/>
                <w:iCs/>
                <w:sz w:val="24"/>
                <w:szCs w:val="24"/>
              </w:rPr>
              <w:t>СОДЕРЖАНИЕ РАБОТЫ</w:t>
            </w:r>
          </w:p>
        </w:tc>
        <w:tc>
          <w:tcPr>
            <w:tcW w:w="2371" w:type="dxa"/>
            <w:gridSpan w:val="2"/>
            <w:tcBorders>
              <w:top w:val="single" w:sz="4" w:space="0" w:color="auto"/>
              <w:left w:val="single" w:sz="4" w:space="0" w:color="auto"/>
            </w:tcBorders>
            <w:shd w:val="clear" w:color="auto" w:fill="FFFFFF"/>
          </w:tcPr>
          <w:p w:rsidR="003F10DA" w:rsidRPr="001A6A99" w:rsidRDefault="003F10DA" w:rsidP="00F64346">
            <w:pPr>
              <w:pStyle w:val="10"/>
              <w:ind w:firstLine="0"/>
              <w:jc w:val="center"/>
              <w:rPr>
                <w:b/>
                <w:sz w:val="24"/>
                <w:szCs w:val="24"/>
              </w:rPr>
            </w:pPr>
            <w:r w:rsidRPr="001A6A99">
              <w:rPr>
                <w:b/>
                <w:bCs/>
                <w:iCs/>
                <w:sz w:val="24"/>
                <w:szCs w:val="24"/>
              </w:rPr>
              <w:t>СРОК</w:t>
            </w:r>
          </w:p>
          <w:p w:rsidR="003F10DA" w:rsidRPr="001A6A99" w:rsidRDefault="003F10DA" w:rsidP="00F64346">
            <w:pPr>
              <w:pStyle w:val="10"/>
              <w:ind w:firstLine="0"/>
              <w:jc w:val="left"/>
              <w:rPr>
                <w:b/>
                <w:sz w:val="24"/>
                <w:szCs w:val="24"/>
              </w:rPr>
            </w:pPr>
            <w:r w:rsidRPr="001A6A99">
              <w:rPr>
                <w:b/>
                <w:bCs/>
                <w:iCs/>
                <w:sz w:val="24"/>
                <w:szCs w:val="24"/>
              </w:rPr>
              <w:t xml:space="preserve">     ИСПОЛНЕНИЯ</w:t>
            </w:r>
          </w:p>
        </w:tc>
        <w:tc>
          <w:tcPr>
            <w:tcW w:w="2880" w:type="dxa"/>
            <w:tcBorders>
              <w:top w:val="single" w:sz="4" w:space="0" w:color="auto"/>
              <w:left w:val="single" w:sz="4" w:space="0" w:color="auto"/>
              <w:right w:val="single" w:sz="4" w:space="0" w:color="auto"/>
            </w:tcBorders>
            <w:shd w:val="clear" w:color="auto" w:fill="FFFFFF"/>
          </w:tcPr>
          <w:p w:rsidR="003F10DA" w:rsidRPr="001A6A99" w:rsidRDefault="003F10DA" w:rsidP="00F64346">
            <w:pPr>
              <w:pStyle w:val="10"/>
              <w:ind w:firstLine="0"/>
              <w:rPr>
                <w:b/>
                <w:bCs/>
                <w:iCs/>
                <w:sz w:val="24"/>
                <w:szCs w:val="24"/>
              </w:rPr>
            </w:pPr>
          </w:p>
          <w:p w:rsidR="003F10DA" w:rsidRPr="001A6A99" w:rsidRDefault="003F10DA" w:rsidP="00F64346">
            <w:pPr>
              <w:pStyle w:val="10"/>
              <w:ind w:firstLine="0"/>
              <w:rPr>
                <w:b/>
                <w:sz w:val="24"/>
                <w:szCs w:val="24"/>
              </w:rPr>
            </w:pPr>
            <w:r w:rsidRPr="001A6A99">
              <w:rPr>
                <w:b/>
                <w:bCs/>
                <w:iCs/>
                <w:sz w:val="24"/>
                <w:szCs w:val="24"/>
              </w:rPr>
              <w:t xml:space="preserve">    ОТВЕТСТВЕННЫЙ</w:t>
            </w:r>
          </w:p>
        </w:tc>
      </w:tr>
      <w:tr w:rsidR="003F10DA" w:rsidRPr="001A6A99" w:rsidTr="00F64346">
        <w:trPr>
          <w:cantSplit/>
          <w:trHeight w:hRule="exact" w:val="343"/>
        </w:trPr>
        <w:tc>
          <w:tcPr>
            <w:tcW w:w="10329" w:type="dxa"/>
            <w:gridSpan w:val="4"/>
            <w:tcBorders>
              <w:top w:val="single" w:sz="4" w:space="0" w:color="auto"/>
              <w:left w:val="single" w:sz="4" w:space="0" w:color="auto"/>
              <w:right w:val="single" w:sz="4" w:space="0" w:color="auto"/>
            </w:tcBorders>
            <w:shd w:val="clear" w:color="auto" w:fill="FFFFFF"/>
            <w:vAlign w:val="center"/>
          </w:tcPr>
          <w:p w:rsidR="003F10DA" w:rsidRPr="001A6A99" w:rsidRDefault="003F10DA" w:rsidP="00F64346">
            <w:pPr>
              <w:pStyle w:val="10"/>
              <w:ind w:firstLine="0"/>
              <w:jc w:val="center"/>
              <w:rPr>
                <w:sz w:val="24"/>
                <w:szCs w:val="24"/>
              </w:rPr>
            </w:pPr>
            <w:r w:rsidRPr="001A6A99">
              <w:rPr>
                <w:bCs/>
                <w:iCs/>
                <w:sz w:val="24"/>
                <w:szCs w:val="24"/>
              </w:rPr>
              <w:t>РАБОТА С ПЕДАГОГАМИ</w:t>
            </w:r>
          </w:p>
        </w:tc>
      </w:tr>
      <w:tr w:rsidR="003F10DA" w:rsidRPr="001A6A99" w:rsidTr="00EE17BD">
        <w:trPr>
          <w:cantSplit/>
          <w:trHeight w:hRule="exact" w:val="1218"/>
        </w:trPr>
        <w:tc>
          <w:tcPr>
            <w:tcW w:w="5078" w:type="dxa"/>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Помощь воспитателям в составлении тематических перспективных планов работы в группах по профилактике безоп</w:t>
            </w:r>
            <w:r>
              <w:rPr>
                <w:sz w:val="24"/>
                <w:szCs w:val="24"/>
              </w:rPr>
              <w:t>асного дорожного движения на 2022</w:t>
            </w:r>
            <w:r w:rsidRPr="001A6A99">
              <w:rPr>
                <w:sz w:val="24"/>
                <w:szCs w:val="24"/>
              </w:rPr>
              <w:t>-</w:t>
            </w:r>
            <w:r>
              <w:rPr>
                <w:sz w:val="24"/>
                <w:szCs w:val="24"/>
              </w:rPr>
              <w:t>2023</w:t>
            </w:r>
            <w:r w:rsidRPr="001A6A99">
              <w:rPr>
                <w:sz w:val="24"/>
                <w:szCs w:val="24"/>
              </w:rPr>
              <w:t xml:space="preserve"> учебный год</w:t>
            </w:r>
          </w:p>
        </w:tc>
        <w:tc>
          <w:tcPr>
            <w:tcW w:w="2371" w:type="dxa"/>
            <w:gridSpan w:val="2"/>
            <w:tcBorders>
              <w:top w:val="single" w:sz="4" w:space="0" w:color="auto"/>
              <w:left w:val="single" w:sz="4" w:space="0" w:color="auto"/>
            </w:tcBorders>
            <w:shd w:val="clear" w:color="auto" w:fill="FFFFFF"/>
          </w:tcPr>
          <w:p w:rsidR="003F10DA" w:rsidRPr="001A6A99" w:rsidRDefault="003F10DA" w:rsidP="00F64346">
            <w:pPr>
              <w:pStyle w:val="10"/>
              <w:ind w:firstLine="0"/>
              <w:rPr>
                <w:sz w:val="24"/>
                <w:szCs w:val="24"/>
              </w:rPr>
            </w:pPr>
            <w:r w:rsidRPr="001A6A99">
              <w:rPr>
                <w:sz w:val="24"/>
                <w:szCs w:val="24"/>
              </w:rPr>
              <w:t>август- сентябрь</w:t>
            </w:r>
          </w:p>
        </w:tc>
        <w:tc>
          <w:tcPr>
            <w:tcW w:w="2880" w:type="dxa"/>
            <w:tcBorders>
              <w:top w:val="single" w:sz="4" w:space="0" w:color="auto"/>
              <w:left w:val="single" w:sz="4" w:space="0" w:color="auto"/>
              <w:right w:val="single" w:sz="4" w:space="0" w:color="auto"/>
            </w:tcBorders>
            <w:shd w:val="clear" w:color="auto" w:fill="FFFFFF"/>
          </w:tcPr>
          <w:p w:rsidR="003F10DA" w:rsidRPr="001A6A99" w:rsidRDefault="003F10DA" w:rsidP="00F64346">
            <w:pPr>
              <w:pStyle w:val="10"/>
              <w:ind w:firstLine="0"/>
              <w:jc w:val="left"/>
              <w:rPr>
                <w:sz w:val="24"/>
                <w:szCs w:val="24"/>
              </w:rPr>
            </w:pPr>
            <w:r>
              <w:rPr>
                <w:sz w:val="24"/>
                <w:szCs w:val="24"/>
              </w:rPr>
              <w:t>Заведующий</w:t>
            </w:r>
          </w:p>
        </w:tc>
      </w:tr>
      <w:tr w:rsidR="003F10DA" w:rsidRPr="001A6A99" w:rsidTr="00EE17BD">
        <w:trPr>
          <w:cantSplit/>
          <w:trHeight w:hRule="exact" w:val="991"/>
        </w:trPr>
        <w:tc>
          <w:tcPr>
            <w:tcW w:w="5078" w:type="dxa"/>
            <w:tcBorders>
              <w:top w:val="single" w:sz="4" w:space="0" w:color="auto"/>
              <w:left w:val="single" w:sz="4" w:space="0" w:color="auto"/>
            </w:tcBorders>
            <w:shd w:val="clear" w:color="auto" w:fill="FFFFFF"/>
          </w:tcPr>
          <w:p w:rsidR="003F10DA" w:rsidRPr="001A6A99" w:rsidRDefault="003F10DA" w:rsidP="00EE17BD">
            <w:pPr>
              <w:pStyle w:val="10"/>
              <w:ind w:firstLine="0"/>
              <w:jc w:val="left"/>
              <w:rPr>
                <w:sz w:val="24"/>
                <w:szCs w:val="24"/>
              </w:rPr>
            </w:pPr>
            <w:r>
              <w:rPr>
                <w:sz w:val="24"/>
                <w:szCs w:val="24"/>
              </w:rPr>
              <w:t>Пополнение и о</w:t>
            </w:r>
            <w:r w:rsidRPr="001A6A99">
              <w:rPr>
                <w:sz w:val="24"/>
                <w:szCs w:val="24"/>
              </w:rPr>
              <w:t xml:space="preserve">формление </w:t>
            </w:r>
            <w:r>
              <w:rPr>
                <w:sz w:val="24"/>
                <w:szCs w:val="24"/>
              </w:rPr>
              <w:t xml:space="preserve">зоны </w:t>
            </w:r>
            <w:r w:rsidRPr="001A6A99">
              <w:rPr>
                <w:sz w:val="24"/>
                <w:szCs w:val="24"/>
              </w:rPr>
              <w:t xml:space="preserve"> методической, детской литературой и наглядными пособиями</w:t>
            </w:r>
            <w:r>
              <w:rPr>
                <w:sz w:val="24"/>
                <w:szCs w:val="24"/>
              </w:rPr>
              <w:t xml:space="preserve"> по изучению ПДД</w:t>
            </w:r>
          </w:p>
        </w:tc>
        <w:tc>
          <w:tcPr>
            <w:tcW w:w="2371" w:type="dxa"/>
            <w:gridSpan w:val="2"/>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r>
              <w:rPr>
                <w:sz w:val="24"/>
                <w:szCs w:val="24"/>
              </w:rPr>
              <w:t>В течении года</w:t>
            </w:r>
          </w:p>
        </w:tc>
        <w:tc>
          <w:tcPr>
            <w:tcW w:w="2880" w:type="dxa"/>
            <w:tcBorders>
              <w:top w:val="single" w:sz="4" w:space="0" w:color="auto"/>
              <w:left w:val="single" w:sz="4" w:space="0" w:color="auto"/>
              <w:right w:val="single" w:sz="4" w:space="0" w:color="auto"/>
            </w:tcBorders>
            <w:shd w:val="clear" w:color="auto" w:fill="FFFFFF"/>
          </w:tcPr>
          <w:p w:rsidR="003F10DA" w:rsidRPr="001A6A99" w:rsidRDefault="003F10DA" w:rsidP="00F64346">
            <w:pPr>
              <w:pStyle w:val="10"/>
              <w:ind w:firstLine="0"/>
              <w:jc w:val="left"/>
              <w:rPr>
                <w:sz w:val="24"/>
                <w:szCs w:val="24"/>
              </w:rPr>
            </w:pPr>
            <w:r>
              <w:rPr>
                <w:sz w:val="24"/>
                <w:szCs w:val="24"/>
              </w:rPr>
              <w:t>Воспитатели</w:t>
            </w:r>
          </w:p>
        </w:tc>
      </w:tr>
      <w:tr w:rsidR="003F10DA" w:rsidRPr="001A6A99" w:rsidTr="00F64346">
        <w:trPr>
          <w:cantSplit/>
          <w:trHeight w:hRule="exact" w:val="1293"/>
        </w:trPr>
        <w:tc>
          <w:tcPr>
            <w:tcW w:w="5078" w:type="dxa"/>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F64346">
            <w:pPr>
              <w:pStyle w:val="10"/>
              <w:keepNext/>
              <w:keepLines/>
              <w:ind w:firstLine="0"/>
              <w:jc w:val="left"/>
              <w:rPr>
                <w:sz w:val="24"/>
                <w:szCs w:val="24"/>
              </w:rPr>
            </w:pPr>
            <w:r w:rsidRPr="001A6A99">
              <w:rPr>
                <w:sz w:val="24"/>
                <w:szCs w:val="24"/>
              </w:rPr>
              <w:t>Подбор и систематизация дидактических игр, игровых обучающих ситуаций по всем группам по теме: «Правила дорожного движения»</w:t>
            </w:r>
          </w:p>
        </w:tc>
        <w:tc>
          <w:tcPr>
            <w:tcW w:w="2371" w:type="dxa"/>
            <w:gridSpan w:val="2"/>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F64346">
            <w:pPr>
              <w:pStyle w:val="10"/>
              <w:keepNext/>
              <w:keepLines/>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EE17BD">
            <w:pPr>
              <w:pStyle w:val="10"/>
              <w:keepNext/>
              <w:keepLines/>
              <w:ind w:firstLine="0"/>
              <w:jc w:val="left"/>
              <w:rPr>
                <w:sz w:val="24"/>
                <w:szCs w:val="24"/>
              </w:rPr>
            </w:pPr>
            <w:r w:rsidRPr="001A6A99">
              <w:rPr>
                <w:sz w:val="24"/>
                <w:szCs w:val="24"/>
              </w:rPr>
              <w:t xml:space="preserve">Воспитатели </w:t>
            </w:r>
          </w:p>
        </w:tc>
      </w:tr>
      <w:tr w:rsidR="003F10DA" w:rsidRPr="001A6A99" w:rsidTr="00F64346">
        <w:trPr>
          <w:trHeight w:hRule="exact" w:val="601"/>
        </w:trPr>
        <w:tc>
          <w:tcPr>
            <w:tcW w:w="10329" w:type="dxa"/>
            <w:gridSpan w:val="4"/>
            <w:tcBorders>
              <w:top w:val="single" w:sz="4" w:space="0" w:color="auto"/>
              <w:left w:val="single" w:sz="4" w:space="0" w:color="auto"/>
              <w:right w:val="single" w:sz="4" w:space="0" w:color="auto"/>
            </w:tcBorders>
            <w:shd w:val="clear" w:color="auto" w:fill="FFFFFF"/>
            <w:vAlign w:val="center"/>
          </w:tcPr>
          <w:p w:rsidR="003F10DA" w:rsidRPr="001A6A99" w:rsidRDefault="003F10DA" w:rsidP="00F64346">
            <w:pPr>
              <w:pStyle w:val="10"/>
              <w:ind w:firstLine="709"/>
              <w:jc w:val="center"/>
              <w:rPr>
                <w:sz w:val="24"/>
                <w:szCs w:val="24"/>
              </w:rPr>
            </w:pPr>
            <w:r w:rsidRPr="001A6A99">
              <w:rPr>
                <w:bCs/>
                <w:iCs/>
                <w:sz w:val="24"/>
                <w:szCs w:val="24"/>
              </w:rPr>
              <w:t>РАБОТА С ДЕТЬМИ</w:t>
            </w:r>
          </w:p>
        </w:tc>
      </w:tr>
      <w:tr w:rsidR="003F10DA" w:rsidRPr="001A6A99" w:rsidTr="00F64346">
        <w:trPr>
          <w:trHeight w:hRule="exact" w:val="936"/>
        </w:trPr>
        <w:tc>
          <w:tcPr>
            <w:tcW w:w="5447" w:type="dxa"/>
            <w:gridSpan w:val="2"/>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Образовательная деятельность</w:t>
            </w:r>
          </w:p>
        </w:tc>
        <w:tc>
          <w:tcPr>
            <w:tcW w:w="2002" w:type="dxa"/>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в течение года, по плану воспитателей</w:t>
            </w:r>
          </w:p>
        </w:tc>
        <w:tc>
          <w:tcPr>
            <w:tcW w:w="2880" w:type="dxa"/>
            <w:tcBorders>
              <w:top w:val="single" w:sz="4" w:space="0" w:color="auto"/>
              <w:left w:val="single" w:sz="4" w:space="0" w:color="auto"/>
              <w:right w:val="single" w:sz="4" w:space="0" w:color="auto"/>
            </w:tcBorders>
            <w:shd w:val="clear" w:color="auto" w:fill="FFFFFF"/>
          </w:tcPr>
          <w:p w:rsidR="003F10DA" w:rsidRPr="001A6A99" w:rsidRDefault="003F10DA" w:rsidP="00EE17BD">
            <w:pPr>
              <w:pStyle w:val="10"/>
              <w:ind w:firstLine="0"/>
              <w:jc w:val="left"/>
              <w:rPr>
                <w:sz w:val="24"/>
                <w:szCs w:val="24"/>
              </w:rPr>
            </w:pPr>
            <w:r w:rsidRPr="001A6A99">
              <w:rPr>
                <w:sz w:val="24"/>
                <w:szCs w:val="24"/>
              </w:rPr>
              <w:t xml:space="preserve">Воспитатели </w:t>
            </w:r>
          </w:p>
        </w:tc>
      </w:tr>
      <w:tr w:rsidR="003F10DA" w:rsidRPr="001A6A99" w:rsidTr="00F64346">
        <w:trPr>
          <w:trHeight w:hRule="exact" w:val="1275"/>
        </w:trPr>
        <w:tc>
          <w:tcPr>
            <w:tcW w:w="5447" w:type="dxa"/>
            <w:gridSpan w:val="2"/>
            <w:tcBorders>
              <w:top w:val="single" w:sz="4" w:space="0" w:color="auto"/>
              <w:left w:val="single" w:sz="4" w:space="0" w:color="auto"/>
            </w:tcBorders>
            <w:shd w:val="clear" w:color="auto" w:fill="FFFFFF"/>
          </w:tcPr>
          <w:p w:rsidR="003F10DA" w:rsidRPr="001A6A99" w:rsidRDefault="003F10DA" w:rsidP="00B716CC">
            <w:pPr>
              <w:pStyle w:val="10"/>
              <w:ind w:firstLine="0"/>
              <w:jc w:val="left"/>
              <w:rPr>
                <w:sz w:val="24"/>
                <w:szCs w:val="24"/>
              </w:rPr>
            </w:pPr>
            <w:r w:rsidRPr="001A6A99">
              <w:rPr>
                <w:sz w:val="24"/>
                <w:szCs w:val="24"/>
              </w:rPr>
              <w:t>Организация и проведение це</w:t>
            </w:r>
            <w:r>
              <w:rPr>
                <w:sz w:val="24"/>
                <w:szCs w:val="24"/>
              </w:rPr>
              <w:t>левых прогулок с воспитанниками разновозрастной группы</w:t>
            </w:r>
          </w:p>
        </w:tc>
        <w:tc>
          <w:tcPr>
            <w:tcW w:w="2002" w:type="dxa"/>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p>
          <w:p w:rsidR="003F10DA" w:rsidRPr="001A6A99" w:rsidRDefault="003F10DA" w:rsidP="00F64346">
            <w:pPr>
              <w:pStyle w:val="10"/>
              <w:ind w:firstLine="0"/>
              <w:jc w:val="left"/>
              <w:rPr>
                <w:sz w:val="24"/>
                <w:szCs w:val="24"/>
              </w:rPr>
            </w:pPr>
          </w:p>
          <w:p w:rsidR="003F10DA" w:rsidRPr="001A6A99" w:rsidRDefault="003F10DA" w:rsidP="00F64346">
            <w:pPr>
              <w:pStyle w:val="10"/>
              <w:ind w:firstLine="0"/>
              <w:jc w:val="left"/>
              <w:rPr>
                <w:sz w:val="24"/>
                <w:szCs w:val="24"/>
              </w:rPr>
            </w:pPr>
            <w:r w:rsidRPr="001A6A99">
              <w:rPr>
                <w:sz w:val="24"/>
                <w:szCs w:val="24"/>
              </w:rPr>
              <w:t>1 раз в квартал</w:t>
            </w:r>
          </w:p>
        </w:tc>
        <w:tc>
          <w:tcPr>
            <w:tcW w:w="2880" w:type="dxa"/>
            <w:tcBorders>
              <w:top w:val="single" w:sz="4" w:space="0" w:color="auto"/>
              <w:left w:val="single" w:sz="4" w:space="0" w:color="auto"/>
              <w:right w:val="single" w:sz="4" w:space="0" w:color="auto"/>
            </w:tcBorders>
            <w:shd w:val="clear" w:color="auto" w:fill="FFFFFF"/>
          </w:tcPr>
          <w:p w:rsidR="003F10DA" w:rsidRPr="001A6A99" w:rsidRDefault="003F10DA" w:rsidP="00F64346">
            <w:pPr>
              <w:pStyle w:val="10"/>
              <w:ind w:firstLine="0"/>
              <w:jc w:val="left"/>
              <w:rPr>
                <w:sz w:val="24"/>
                <w:szCs w:val="24"/>
              </w:rPr>
            </w:pPr>
          </w:p>
          <w:p w:rsidR="003F10DA" w:rsidRPr="001A6A99" w:rsidRDefault="003F10DA" w:rsidP="00F64346">
            <w:pPr>
              <w:pStyle w:val="10"/>
              <w:ind w:firstLine="0"/>
              <w:jc w:val="left"/>
              <w:rPr>
                <w:sz w:val="24"/>
                <w:szCs w:val="24"/>
              </w:rPr>
            </w:pPr>
            <w:r w:rsidRPr="001A6A99">
              <w:rPr>
                <w:sz w:val="24"/>
                <w:szCs w:val="24"/>
              </w:rPr>
              <w:t>В</w:t>
            </w:r>
            <w:r>
              <w:rPr>
                <w:sz w:val="24"/>
                <w:szCs w:val="24"/>
              </w:rPr>
              <w:t xml:space="preserve">оспитатели </w:t>
            </w:r>
          </w:p>
        </w:tc>
      </w:tr>
      <w:tr w:rsidR="003F10DA" w:rsidRPr="001A6A99" w:rsidTr="00F64346">
        <w:trPr>
          <w:trHeight w:hRule="exact" w:val="702"/>
        </w:trPr>
        <w:tc>
          <w:tcPr>
            <w:tcW w:w="5447" w:type="dxa"/>
            <w:gridSpan w:val="2"/>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Чтение художественной литературы по закреплению Правил дорожного движения</w:t>
            </w:r>
          </w:p>
        </w:tc>
        <w:tc>
          <w:tcPr>
            <w:tcW w:w="2002" w:type="dxa"/>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right w:val="single" w:sz="4" w:space="0" w:color="auto"/>
            </w:tcBorders>
            <w:shd w:val="clear" w:color="auto" w:fill="FFFFFF"/>
          </w:tcPr>
          <w:p w:rsidR="003F10DA" w:rsidRPr="001A6A99" w:rsidRDefault="003F10DA" w:rsidP="00166355">
            <w:pPr>
              <w:pStyle w:val="10"/>
              <w:ind w:firstLine="0"/>
              <w:jc w:val="left"/>
              <w:rPr>
                <w:sz w:val="24"/>
                <w:szCs w:val="24"/>
              </w:rPr>
            </w:pPr>
            <w:r w:rsidRPr="001A6A99">
              <w:rPr>
                <w:sz w:val="24"/>
                <w:szCs w:val="24"/>
              </w:rPr>
              <w:t xml:space="preserve">Воспитатели </w:t>
            </w:r>
          </w:p>
        </w:tc>
      </w:tr>
      <w:tr w:rsidR="003F10DA" w:rsidRPr="001A6A99" w:rsidTr="00F64346">
        <w:trPr>
          <w:trHeight w:hRule="exact" w:val="993"/>
        </w:trPr>
        <w:tc>
          <w:tcPr>
            <w:tcW w:w="5447" w:type="dxa"/>
            <w:gridSpan w:val="2"/>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Организация и проведение игр (подвижные, дидактические, сюжетно-ролевые, театрализованные)</w:t>
            </w:r>
          </w:p>
        </w:tc>
        <w:tc>
          <w:tcPr>
            <w:tcW w:w="2002" w:type="dxa"/>
            <w:tcBorders>
              <w:top w:val="single" w:sz="4" w:space="0" w:color="auto"/>
              <w:left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еженедельно</w:t>
            </w:r>
          </w:p>
        </w:tc>
        <w:tc>
          <w:tcPr>
            <w:tcW w:w="2880" w:type="dxa"/>
            <w:tcBorders>
              <w:top w:val="single" w:sz="4" w:space="0" w:color="auto"/>
              <w:left w:val="single" w:sz="4" w:space="0" w:color="auto"/>
              <w:right w:val="single" w:sz="4" w:space="0" w:color="auto"/>
            </w:tcBorders>
            <w:shd w:val="clear" w:color="auto" w:fill="FFFFFF"/>
          </w:tcPr>
          <w:p w:rsidR="003F10DA" w:rsidRPr="001A6A99" w:rsidRDefault="003F10DA" w:rsidP="00166355">
            <w:pPr>
              <w:pStyle w:val="10"/>
              <w:ind w:firstLine="0"/>
              <w:jc w:val="left"/>
              <w:rPr>
                <w:sz w:val="24"/>
                <w:szCs w:val="24"/>
              </w:rPr>
            </w:pPr>
            <w:r w:rsidRPr="001A6A99">
              <w:rPr>
                <w:sz w:val="24"/>
                <w:szCs w:val="24"/>
              </w:rPr>
              <w:t xml:space="preserve">Воспитатели </w:t>
            </w:r>
          </w:p>
        </w:tc>
      </w:tr>
      <w:tr w:rsidR="003F10DA" w:rsidRPr="001A6A99" w:rsidTr="00166355">
        <w:trPr>
          <w:trHeight w:hRule="exact" w:val="709"/>
        </w:trPr>
        <w:tc>
          <w:tcPr>
            <w:tcW w:w="5447" w:type="dxa"/>
            <w:gridSpan w:val="2"/>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 xml:space="preserve">Тематическая неделя </w:t>
            </w:r>
            <w:r w:rsidRPr="004E31AF">
              <w:rPr>
                <w:sz w:val="24"/>
                <w:szCs w:val="24"/>
                <w:lang w:val="tt-RU"/>
              </w:rPr>
              <w:t xml:space="preserve">осторожного пешехода  </w:t>
            </w:r>
          </w:p>
        </w:tc>
        <w:tc>
          <w:tcPr>
            <w:tcW w:w="2002" w:type="dxa"/>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Pr>
                <w:sz w:val="24"/>
                <w:szCs w:val="24"/>
              </w:rPr>
              <w:t>октябрь</w:t>
            </w:r>
          </w:p>
        </w:tc>
        <w:tc>
          <w:tcPr>
            <w:tcW w:w="2880" w:type="dxa"/>
            <w:tcBorders>
              <w:top w:val="single" w:sz="4" w:space="0" w:color="auto"/>
              <w:left w:val="single" w:sz="4" w:space="0" w:color="auto"/>
              <w:bottom w:val="single" w:sz="4" w:space="0" w:color="auto"/>
              <w:right w:val="single" w:sz="4" w:space="0" w:color="auto"/>
            </w:tcBorders>
            <w:shd w:val="clear" w:color="auto" w:fill="FFFFFF"/>
            <w:vAlign w:val="bottom"/>
          </w:tcPr>
          <w:p w:rsidR="003F10DA" w:rsidRPr="001A6A99" w:rsidRDefault="003F10DA" w:rsidP="00F64346">
            <w:pPr>
              <w:pStyle w:val="10"/>
              <w:ind w:firstLine="0"/>
              <w:jc w:val="left"/>
              <w:rPr>
                <w:sz w:val="24"/>
                <w:szCs w:val="24"/>
              </w:rPr>
            </w:pPr>
            <w:r w:rsidRPr="001A6A99">
              <w:rPr>
                <w:sz w:val="24"/>
                <w:szCs w:val="24"/>
              </w:rPr>
              <w:t>Заведующий ДОУ</w:t>
            </w:r>
          </w:p>
          <w:p w:rsidR="003F10DA" w:rsidRPr="001A6A99" w:rsidRDefault="003F10DA" w:rsidP="007A16D9">
            <w:pPr>
              <w:pStyle w:val="10"/>
              <w:ind w:firstLine="0"/>
              <w:jc w:val="left"/>
              <w:rPr>
                <w:sz w:val="24"/>
                <w:szCs w:val="24"/>
              </w:rPr>
            </w:pPr>
            <w:r>
              <w:rPr>
                <w:sz w:val="24"/>
                <w:szCs w:val="24"/>
              </w:rPr>
              <w:t xml:space="preserve">Воспитатели </w:t>
            </w:r>
          </w:p>
        </w:tc>
      </w:tr>
      <w:tr w:rsidR="003F10DA" w:rsidRPr="001A6A99" w:rsidTr="00166355">
        <w:trPr>
          <w:trHeight w:hRule="exact" w:val="708"/>
        </w:trPr>
        <w:tc>
          <w:tcPr>
            <w:tcW w:w="5447" w:type="dxa"/>
            <w:gridSpan w:val="2"/>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Просмотр обучающих мультфильмов по закреплению Правил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F64346">
            <w:pPr>
              <w:pStyle w:val="10"/>
              <w:ind w:firstLine="0"/>
              <w:jc w:val="left"/>
              <w:rPr>
                <w:sz w:val="24"/>
                <w:szCs w:val="24"/>
              </w:rPr>
            </w:pPr>
            <w:r>
              <w:rPr>
                <w:sz w:val="24"/>
                <w:szCs w:val="24"/>
              </w:rPr>
              <w:t xml:space="preserve">Воспитатели </w:t>
            </w:r>
          </w:p>
        </w:tc>
      </w:tr>
      <w:tr w:rsidR="003F10DA" w:rsidRPr="001A6A99" w:rsidTr="00166355">
        <w:trPr>
          <w:trHeight w:hRule="exact" w:val="1559"/>
        </w:trPr>
        <w:tc>
          <w:tcPr>
            <w:tcW w:w="5447" w:type="dxa"/>
            <w:gridSpan w:val="2"/>
            <w:tcBorders>
              <w:top w:val="single" w:sz="4" w:space="0" w:color="auto"/>
              <w:left w:val="single" w:sz="4" w:space="0" w:color="auto"/>
              <w:bottom w:val="single" w:sz="4" w:space="0" w:color="auto"/>
            </w:tcBorders>
            <w:shd w:val="clear" w:color="auto" w:fill="FFFFFF"/>
          </w:tcPr>
          <w:p w:rsidR="003F10DA" w:rsidRPr="008263FE" w:rsidRDefault="003F10DA" w:rsidP="00F64346">
            <w:pPr>
              <w:rPr>
                <w:lang w:val="tt-RU"/>
              </w:rPr>
            </w:pPr>
            <w:r>
              <w:rPr>
                <w:lang w:val="tt-RU"/>
              </w:rPr>
              <w:t>Развлечение по ПДД</w:t>
            </w:r>
          </w:p>
          <w:p w:rsidR="003F10DA" w:rsidRPr="008263FE" w:rsidRDefault="003F10DA" w:rsidP="00F64346">
            <w:pPr>
              <w:pStyle w:val="10"/>
              <w:ind w:firstLine="0"/>
              <w:jc w:val="left"/>
              <w:rPr>
                <w:sz w:val="24"/>
                <w:szCs w:val="24"/>
              </w:rPr>
            </w:pPr>
            <w:r>
              <w:rPr>
                <w:sz w:val="24"/>
                <w:szCs w:val="24"/>
              </w:rPr>
              <w:t>(</w:t>
            </w:r>
            <w:r w:rsidRPr="008263FE">
              <w:rPr>
                <w:sz w:val="24"/>
                <w:szCs w:val="24"/>
              </w:rPr>
              <w:t>с</w:t>
            </w:r>
            <w:r>
              <w:rPr>
                <w:sz w:val="24"/>
                <w:szCs w:val="24"/>
              </w:rPr>
              <w:t xml:space="preserve"> приглашением родителей, инспекторов </w:t>
            </w:r>
            <w:r w:rsidRPr="001A6A99">
              <w:rPr>
                <w:sz w:val="24"/>
                <w:szCs w:val="24"/>
              </w:rPr>
              <w:t>ОГИБДД</w:t>
            </w:r>
            <w:r>
              <w:rPr>
                <w:sz w:val="24"/>
                <w:szCs w:val="24"/>
              </w:rPr>
              <w:t xml:space="preserve">, 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w:t>
            </w:r>
          </w:p>
          <w:p w:rsidR="003F10DA" w:rsidRPr="008263FE" w:rsidRDefault="003F10DA" w:rsidP="00F64346">
            <w:pPr>
              <w:pStyle w:val="10"/>
              <w:ind w:firstLine="709"/>
              <w:jc w:val="left"/>
              <w:rPr>
                <w:sz w:val="24"/>
                <w:szCs w:val="24"/>
              </w:rPr>
            </w:pPr>
          </w:p>
          <w:p w:rsidR="003F10DA" w:rsidRPr="001A6A99" w:rsidRDefault="003F10DA" w:rsidP="00F64346">
            <w:pPr>
              <w:pStyle w:val="10"/>
              <w:ind w:firstLine="709"/>
              <w:jc w:val="left"/>
              <w:rPr>
                <w:sz w:val="24"/>
                <w:szCs w:val="24"/>
              </w:rPr>
            </w:pPr>
          </w:p>
          <w:p w:rsidR="003F10DA" w:rsidRPr="001A6A99" w:rsidRDefault="003F10DA" w:rsidP="00F64346">
            <w:pPr>
              <w:pStyle w:val="10"/>
              <w:ind w:firstLine="709"/>
              <w:jc w:val="left"/>
              <w:rPr>
                <w:sz w:val="24"/>
                <w:szCs w:val="24"/>
              </w:rPr>
            </w:pPr>
          </w:p>
          <w:p w:rsidR="003F10DA" w:rsidRPr="001A6A99" w:rsidRDefault="003F10DA" w:rsidP="00F64346">
            <w:pPr>
              <w:pStyle w:val="10"/>
              <w:ind w:firstLine="709"/>
              <w:jc w:val="left"/>
              <w:rPr>
                <w:sz w:val="24"/>
                <w:szCs w:val="24"/>
              </w:rPr>
            </w:pPr>
          </w:p>
        </w:tc>
        <w:tc>
          <w:tcPr>
            <w:tcW w:w="2002" w:type="dxa"/>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Pr>
                <w:sz w:val="24"/>
                <w:szCs w:val="24"/>
              </w:rPr>
              <w:t>октябрь</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F64346">
            <w:pPr>
              <w:pStyle w:val="10"/>
              <w:ind w:firstLine="0"/>
              <w:jc w:val="left"/>
              <w:rPr>
                <w:sz w:val="24"/>
                <w:szCs w:val="24"/>
              </w:rPr>
            </w:pPr>
            <w:r>
              <w:rPr>
                <w:sz w:val="24"/>
                <w:szCs w:val="24"/>
              </w:rPr>
              <w:t>Воспитатели</w:t>
            </w:r>
          </w:p>
        </w:tc>
      </w:tr>
      <w:tr w:rsidR="003F10DA" w:rsidRPr="001A6A99" w:rsidTr="00F64346">
        <w:trPr>
          <w:trHeight w:hRule="exact" w:val="447"/>
        </w:trPr>
        <w:tc>
          <w:tcPr>
            <w:tcW w:w="10329" w:type="dxa"/>
            <w:gridSpan w:val="4"/>
            <w:tcBorders>
              <w:top w:val="single" w:sz="4" w:space="0" w:color="auto"/>
              <w:left w:val="single" w:sz="4" w:space="0" w:color="auto"/>
              <w:right w:val="single" w:sz="4" w:space="0" w:color="auto"/>
            </w:tcBorders>
            <w:shd w:val="clear" w:color="auto" w:fill="FFFFFF"/>
            <w:vAlign w:val="center"/>
          </w:tcPr>
          <w:p w:rsidR="003F10DA" w:rsidRPr="001A6A99" w:rsidRDefault="003F10DA" w:rsidP="00F64346">
            <w:pPr>
              <w:pStyle w:val="10"/>
              <w:ind w:firstLine="0"/>
              <w:jc w:val="center"/>
              <w:rPr>
                <w:sz w:val="24"/>
                <w:szCs w:val="24"/>
              </w:rPr>
            </w:pPr>
            <w:r w:rsidRPr="001A6A99">
              <w:rPr>
                <w:bCs/>
                <w:iCs/>
                <w:sz w:val="24"/>
                <w:szCs w:val="24"/>
              </w:rPr>
              <w:t>РАБОТА С РОДИТЕЛЯМИ</w:t>
            </w:r>
          </w:p>
        </w:tc>
      </w:tr>
      <w:tr w:rsidR="003F10DA" w:rsidRPr="001A6A99" w:rsidTr="00166355">
        <w:trPr>
          <w:trHeight w:hRule="exact" w:val="1533"/>
        </w:trPr>
        <w:tc>
          <w:tcPr>
            <w:tcW w:w="5447" w:type="dxa"/>
            <w:gridSpan w:val="2"/>
            <w:tcBorders>
              <w:top w:val="single" w:sz="4" w:space="0" w:color="auto"/>
              <w:left w:val="single" w:sz="4" w:space="0" w:color="auto"/>
            </w:tcBorders>
            <w:shd w:val="clear" w:color="auto" w:fill="FFFFFF"/>
          </w:tcPr>
          <w:p w:rsidR="003F10DA" w:rsidRPr="008263FE" w:rsidRDefault="003F10DA" w:rsidP="00F64346">
            <w:pPr>
              <w:rPr>
                <w:lang w:val="tt-RU"/>
              </w:rPr>
            </w:pPr>
            <w:r>
              <w:rPr>
                <w:lang w:val="tt-RU"/>
              </w:rPr>
              <w:t>Развлечение по ПДД</w:t>
            </w:r>
          </w:p>
          <w:p w:rsidR="003F10DA" w:rsidRPr="008263FE" w:rsidRDefault="003F10DA" w:rsidP="00F64346">
            <w:pPr>
              <w:pStyle w:val="10"/>
              <w:ind w:firstLine="0"/>
              <w:jc w:val="left"/>
              <w:rPr>
                <w:sz w:val="24"/>
                <w:szCs w:val="24"/>
              </w:rPr>
            </w:pPr>
            <w:r>
              <w:rPr>
                <w:sz w:val="24"/>
                <w:szCs w:val="24"/>
              </w:rPr>
              <w:t>(</w:t>
            </w:r>
            <w:r w:rsidRPr="008263FE">
              <w:rPr>
                <w:sz w:val="24"/>
                <w:szCs w:val="24"/>
              </w:rPr>
              <w:t>с</w:t>
            </w:r>
            <w:r>
              <w:rPr>
                <w:sz w:val="24"/>
                <w:szCs w:val="24"/>
              </w:rPr>
              <w:t xml:space="preserve"> приглашением родителей, инспекторов </w:t>
            </w:r>
            <w:r w:rsidRPr="001A6A99">
              <w:rPr>
                <w:sz w:val="24"/>
                <w:szCs w:val="24"/>
              </w:rPr>
              <w:t>ОГИБДД</w:t>
            </w:r>
            <w:r>
              <w:rPr>
                <w:sz w:val="24"/>
                <w:szCs w:val="24"/>
              </w:rPr>
              <w:t xml:space="preserve">, сотрудников </w:t>
            </w:r>
            <w:r w:rsidRPr="008263FE">
              <w:rPr>
                <w:sz w:val="24"/>
                <w:szCs w:val="24"/>
              </w:rPr>
              <w:t>отделени</w:t>
            </w:r>
            <w:r>
              <w:rPr>
                <w:sz w:val="24"/>
                <w:szCs w:val="24"/>
              </w:rPr>
              <w:t>я</w:t>
            </w:r>
            <w:r w:rsidRPr="008263FE">
              <w:rPr>
                <w:sz w:val="24"/>
                <w:szCs w:val="24"/>
              </w:rPr>
              <w:t xml:space="preserve"> в Сабинском районе территориального управления в г. Казани ГБУ «Безопасность дорожного движения»</w:t>
            </w:r>
            <w:r>
              <w:rPr>
                <w:sz w:val="24"/>
                <w:szCs w:val="24"/>
              </w:rPr>
              <w:t>)</w:t>
            </w:r>
          </w:p>
          <w:p w:rsidR="003F10DA" w:rsidRPr="001A6A99" w:rsidRDefault="003F10DA" w:rsidP="00F64346">
            <w:pPr>
              <w:pStyle w:val="10"/>
              <w:ind w:firstLine="0"/>
              <w:rPr>
                <w:sz w:val="24"/>
                <w:szCs w:val="24"/>
              </w:rPr>
            </w:pPr>
          </w:p>
        </w:tc>
        <w:tc>
          <w:tcPr>
            <w:tcW w:w="2002" w:type="dxa"/>
            <w:tcBorders>
              <w:top w:val="single" w:sz="4" w:space="0" w:color="auto"/>
              <w:left w:val="single" w:sz="4" w:space="0" w:color="auto"/>
            </w:tcBorders>
            <w:shd w:val="clear" w:color="auto" w:fill="FFFFFF"/>
          </w:tcPr>
          <w:p w:rsidR="003F10DA" w:rsidRPr="001A6A99" w:rsidRDefault="003F10DA" w:rsidP="00F64346">
            <w:pPr>
              <w:pStyle w:val="10"/>
              <w:ind w:firstLine="0"/>
              <w:rPr>
                <w:sz w:val="24"/>
                <w:szCs w:val="24"/>
              </w:rPr>
            </w:pPr>
            <w:r>
              <w:rPr>
                <w:sz w:val="24"/>
                <w:szCs w:val="24"/>
              </w:rPr>
              <w:t xml:space="preserve"> октябрь</w:t>
            </w:r>
          </w:p>
        </w:tc>
        <w:tc>
          <w:tcPr>
            <w:tcW w:w="2880" w:type="dxa"/>
            <w:tcBorders>
              <w:top w:val="single" w:sz="4" w:space="0" w:color="auto"/>
              <w:left w:val="single" w:sz="4" w:space="0" w:color="auto"/>
              <w:right w:val="single" w:sz="4" w:space="0" w:color="auto"/>
            </w:tcBorders>
            <w:shd w:val="clear" w:color="auto" w:fill="FFFFFF"/>
          </w:tcPr>
          <w:p w:rsidR="003F10DA" w:rsidRPr="001A6A99" w:rsidRDefault="003F10DA" w:rsidP="00F64346">
            <w:pPr>
              <w:pStyle w:val="10"/>
              <w:ind w:firstLine="0"/>
              <w:rPr>
                <w:sz w:val="24"/>
                <w:szCs w:val="24"/>
              </w:rPr>
            </w:pPr>
            <w:r w:rsidRPr="001A6A99">
              <w:rPr>
                <w:sz w:val="24"/>
                <w:szCs w:val="24"/>
              </w:rPr>
              <w:t xml:space="preserve">Заведующий ДОУ  </w:t>
            </w:r>
          </w:p>
          <w:p w:rsidR="003F10DA" w:rsidRPr="001A6A99" w:rsidRDefault="003F10DA" w:rsidP="00F64346">
            <w:pPr>
              <w:pStyle w:val="10"/>
              <w:ind w:firstLine="0"/>
              <w:rPr>
                <w:sz w:val="24"/>
                <w:szCs w:val="24"/>
              </w:rPr>
            </w:pPr>
            <w:r>
              <w:rPr>
                <w:sz w:val="24"/>
                <w:szCs w:val="24"/>
              </w:rPr>
              <w:t xml:space="preserve">Воспитатели </w:t>
            </w:r>
          </w:p>
        </w:tc>
      </w:tr>
      <w:tr w:rsidR="003F10DA" w:rsidRPr="001A6A99" w:rsidTr="00F64346">
        <w:trPr>
          <w:trHeight w:hRule="exact" w:val="981"/>
        </w:trPr>
        <w:tc>
          <w:tcPr>
            <w:tcW w:w="5447" w:type="dxa"/>
            <w:gridSpan w:val="2"/>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rPr>
                <w:sz w:val="24"/>
                <w:szCs w:val="24"/>
              </w:rPr>
            </w:pPr>
            <w:r w:rsidRPr="001A6A99">
              <w:rPr>
                <w:sz w:val="24"/>
                <w:szCs w:val="24"/>
              </w:rPr>
              <w:t>Оформление информационно-методического материала для родителей по теме: «Изучаем вместе с детьми правила дорожного движения»</w:t>
            </w:r>
          </w:p>
        </w:tc>
        <w:tc>
          <w:tcPr>
            <w:tcW w:w="2002" w:type="dxa"/>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166355">
            <w:pPr>
              <w:pStyle w:val="10"/>
              <w:ind w:firstLine="0"/>
              <w:jc w:val="left"/>
              <w:rPr>
                <w:sz w:val="24"/>
                <w:szCs w:val="24"/>
              </w:rPr>
            </w:pPr>
            <w:r w:rsidRPr="001A6A99">
              <w:rPr>
                <w:sz w:val="24"/>
                <w:szCs w:val="24"/>
              </w:rPr>
              <w:t xml:space="preserve">Воспитатели </w:t>
            </w:r>
          </w:p>
        </w:tc>
      </w:tr>
      <w:tr w:rsidR="003F10DA" w:rsidRPr="001A6A99" w:rsidTr="00F64346">
        <w:trPr>
          <w:trHeight w:hRule="exact" w:val="707"/>
        </w:trPr>
        <w:tc>
          <w:tcPr>
            <w:tcW w:w="5447" w:type="dxa"/>
            <w:gridSpan w:val="2"/>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Групповые родительские собрания (вопрос по безопасности детей на дорогах)</w:t>
            </w:r>
          </w:p>
        </w:tc>
        <w:tc>
          <w:tcPr>
            <w:tcW w:w="2002" w:type="dxa"/>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по годовому плану</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F64346">
            <w:pPr>
              <w:pStyle w:val="10"/>
              <w:ind w:firstLine="0"/>
              <w:rPr>
                <w:sz w:val="24"/>
                <w:szCs w:val="24"/>
              </w:rPr>
            </w:pPr>
            <w:r>
              <w:rPr>
                <w:sz w:val="24"/>
                <w:szCs w:val="24"/>
              </w:rPr>
              <w:t xml:space="preserve">Воспитатели </w:t>
            </w:r>
          </w:p>
        </w:tc>
      </w:tr>
      <w:tr w:rsidR="003F10DA" w:rsidRPr="001A6A99" w:rsidTr="00F64346">
        <w:trPr>
          <w:trHeight w:hRule="exact" w:val="1263"/>
        </w:trPr>
        <w:tc>
          <w:tcPr>
            <w:tcW w:w="5447" w:type="dxa"/>
            <w:gridSpan w:val="2"/>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Разработка рекомендаций /выпуск буклетов/ для родителей, об использовании в дальнейшем игровых обучающих ситуаций по закреплению с детьми ПДД в домашних условиях</w:t>
            </w:r>
          </w:p>
        </w:tc>
        <w:tc>
          <w:tcPr>
            <w:tcW w:w="2002" w:type="dxa"/>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F64346">
            <w:pPr>
              <w:pStyle w:val="10"/>
              <w:ind w:firstLine="0"/>
              <w:rPr>
                <w:sz w:val="24"/>
                <w:szCs w:val="24"/>
              </w:rPr>
            </w:pPr>
            <w:r>
              <w:rPr>
                <w:sz w:val="24"/>
                <w:szCs w:val="24"/>
              </w:rPr>
              <w:t>Воспитатели</w:t>
            </w:r>
          </w:p>
        </w:tc>
      </w:tr>
      <w:tr w:rsidR="003F10DA" w:rsidRPr="001A6A99" w:rsidTr="00F64346">
        <w:trPr>
          <w:trHeight w:hRule="exact" w:val="442"/>
        </w:trPr>
        <w:tc>
          <w:tcPr>
            <w:tcW w:w="10329" w:type="dxa"/>
            <w:gridSpan w:val="4"/>
            <w:tcBorders>
              <w:top w:val="single" w:sz="4" w:space="0" w:color="auto"/>
              <w:left w:val="single" w:sz="4" w:space="0" w:color="auto"/>
              <w:bottom w:val="single" w:sz="4" w:space="0" w:color="auto"/>
              <w:right w:val="single" w:sz="4" w:space="0" w:color="auto"/>
            </w:tcBorders>
            <w:shd w:val="clear" w:color="auto" w:fill="FFFFFF"/>
            <w:vAlign w:val="bottom"/>
          </w:tcPr>
          <w:p w:rsidR="003F10DA" w:rsidRPr="001A6A99" w:rsidRDefault="003F10DA" w:rsidP="00F64346">
            <w:pPr>
              <w:pStyle w:val="10"/>
              <w:ind w:firstLine="709"/>
              <w:jc w:val="center"/>
              <w:rPr>
                <w:sz w:val="24"/>
                <w:szCs w:val="24"/>
              </w:rPr>
            </w:pPr>
            <w:r w:rsidRPr="001A6A99">
              <w:rPr>
                <w:bCs/>
                <w:iCs/>
                <w:sz w:val="24"/>
                <w:szCs w:val="24"/>
              </w:rPr>
              <w:t>СВЯЗЬ С ОБЩЕСТВЕННОСТЬЮ</w:t>
            </w:r>
          </w:p>
        </w:tc>
      </w:tr>
      <w:tr w:rsidR="003F10DA" w:rsidRPr="001A6A99" w:rsidTr="00F64346">
        <w:trPr>
          <w:trHeight w:hRule="exact" w:val="984"/>
        </w:trPr>
        <w:tc>
          <w:tcPr>
            <w:tcW w:w="5447" w:type="dxa"/>
            <w:gridSpan w:val="2"/>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rPr>
                <w:sz w:val="24"/>
                <w:szCs w:val="24"/>
              </w:rPr>
            </w:pPr>
            <w:r w:rsidRPr="001A6A99">
              <w:rPr>
                <w:sz w:val="24"/>
                <w:szCs w:val="24"/>
              </w:rPr>
              <w:t>Публикация в СМИ опыта работы педагогов ДОУ по организации работы с дошкольниками по профилактике ДДТТ</w:t>
            </w:r>
          </w:p>
        </w:tc>
        <w:tc>
          <w:tcPr>
            <w:tcW w:w="2002" w:type="dxa"/>
            <w:tcBorders>
              <w:top w:val="single" w:sz="4" w:space="0" w:color="auto"/>
              <w:left w:val="single" w:sz="4" w:space="0" w:color="auto"/>
              <w:bottom w:val="single" w:sz="4" w:space="0" w:color="auto"/>
            </w:tcBorders>
            <w:shd w:val="clear" w:color="auto" w:fill="FFFFFF"/>
          </w:tcPr>
          <w:p w:rsidR="003F10DA" w:rsidRPr="001A6A99" w:rsidRDefault="003F10DA" w:rsidP="00F64346">
            <w:pPr>
              <w:pStyle w:val="10"/>
              <w:ind w:firstLine="0"/>
              <w:jc w:val="left"/>
              <w:rPr>
                <w:sz w:val="24"/>
                <w:szCs w:val="24"/>
              </w:rPr>
            </w:pPr>
            <w:r w:rsidRPr="001A6A99">
              <w:rPr>
                <w:sz w:val="24"/>
                <w:szCs w:val="24"/>
              </w:rPr>
              <w:t>В течение года</w:t>
            </w:r>
          </w:p>
        </w:tc>
        <w:tc>
          <w:tcPr>
            <w:tcW w:w="2880" w:type="dxa"/>
            <w:tcBorders>
              <w:top w:val="single" w:sz="4" w:space="0" w:color="auto"/>
              <w:left w:val="single" w:sz="4" w:space="0" w:color="auto"/>
              <w:bottom w:val="single" w:sz="4" w:space="0" w:color="auto"/>
              <w:right w:val="single" w:sz="4" w:space="0" w:color="auto"/>
            </w:tcBorders>
            <w:shd w:val="clear" w:color="auto" w:fill="FFFFFF"/>
          </w:tcPr>
          <w:p w:rsidR="003F10DA" w:rsidRPr="001A6A99" w:rsidRDefault="003F10DA" w:rsidP="00F64346">
            <w:pPr>
              <w:pStyle w:val="10"/>
              <w:ind w:firstLine="0"/>
              <w:jc w:val="left"/>
              <w:rPr>
                <w:sz w:val="24"/>
                <w:szCs w:val="24"/>
              </w:rPr>
            </w:pPr>
            <w:r>
              <w:rPr>
                <w:sz w:val="24"/>
                <w:szCs w:val="24"/>
              </w:rPr>
              <w:t>Воспитатели</w:t>
            </w:r>
          </w:p>
        </w:tc>
      </w:tr>
    </w:tbl>
    <w:p w:rsidR="003F10DA" w:rsidRDefault="003F10DA" w:rsidP="00F64346">
      <w:pPr>
        <w:pStyle w:val="10"/>
        <w:ind w:firstLine="0"/>
        <w:rPr>
          <w:sz w:val="24"/>
          <w:szCs w:val="24"/>
        </w:rPr>
      </w:pPr>
    </w:p>
    <w:p w:rsidR="003F10DA" w:rsidRPr="001A6A99" w:rsidRDefault="003F10DA" w:rsidP="00F64346">
      <w:pPr>
        <w:pStyle w:val="10"/>
        <w:ind w:firstLine="0"/>
        <w:rPr>
          <w:sz w:val="24"/>
          <w:szCs w:val="24"/>
        </w:rPr>
      </w:pPr>
      <w:r w:rsidRPr="001A6A99">
        <w:rPr>
          <w:sz w:val="24"/>
          <w:szCs w:val="24"/>
        </w:rPr>
        <w:t>Ожидаемые результаты по организации воспитательно-образовательной работы в ДОУ по профилактике ДДТТ у детей:</w:t>
      </w:r>
    </w:p>
    <w:p w:rsidR="003F10DA" w:rsidRPr="001A6A99" w:rsidRDefault="003F10DA" w:rsidP="00F64346">
      <w:pPr>
        <w:pStyle w:val="10"/>
        <w:numPr>
          <w:ilvl w:val="0"/>
          <w:numId w:val="5"/>
        </w:numPr>
        <w:ind w:firstLine="0"/>
        <w:rPr>
          <w:sz w:val="24"/>
          <w:szCs w:val="24"/>
        </w:rPr>
      </w:pPr>
      <w:r w:rsidRPr="001A6A99">
        <w:rPr>
          <w:sz w:val="24"/>
          <w:szCs w:val="24"/>
        </w:rPr>
        <w:t>Сформировано осознанное, серьезное отношение к вопросам личной безопасности и безопасности окружающих;</w:t>
      </w:r>
    </w:p>
    <w:p w:rsidR="003F10DA" w:rsidRPr="001A6A99" w:rsidRDefault="003F10DA" w:rsidP="00F64346">
      <w:pPr>
        <w:pStyle w:val="10"/>
        <w:numPr>
          <w:ilvl w:val="0"/>
          <w:numId w:val="5"/>
        </w:numPr>
        <w:ind w:firstLine="0"/>
        <w:rPr>
          <w:sz w:val="24"/>
          <w:szCs w:val="24"/>
        </w:rPr>
      </w:pPr>
      <w:r w:rsidRPr="001A6A99">
        <w:rPr>
          <w:sz w:val="24"/>
          <w:szCs w:val="24"/>
        </w:rPr>
        <w:t>Привиты устойчивые навыки безопасного поведения в любой дорожной ситуации;</w:t>
      </w:r>
    </w:p>
    <w:p w:rsidR="003F10DA" w:rsidRPr="001A6A99" w:rsidRDefault="003F10DA" w:rsidP="00F64346">
      <w:pPr>
        <w:pStyle w:val="10"/>
        <w:numPr>
          <w:ilvl w:val="0"/>
          <w:numId w:val="5"/>
        </w:numPr>
        <w:ind w:firstLine="0"/>
        <w:rPr>
          <w:sz w:val="24"/>
          <w:szCs w:val="24"/>
        </w:rPr>
      </w:pPr>
      <w:r w:rsidRPr="001A6A99">
        <w:rPr>
          <w:sz w:val="24"/>
          <w:szCs w:val="24"/>
        </w:rPr>
        <w:t>Умеют ориентироваться в чрезвычайных ситуациях, искать пути решения выхода из них;</w:t>
      </w:r>
    </w:p>
    <w:p w:rsidR="003F10DA" w:rsidRPr="001A6A99" w:rsidRDefault="003F10DA" w:rsidP="00F64346">
      <w:pPr>
        <w:pStyle w:val="10"/>
        <w:numPr>
          <w:ilvl w:val="0"/>
          <w:numId w:val="5"/>
        </w:numPr>
        <w:ind w:firstLine="0"/>
        <w:rPr>
          <w:sz w:val="24"/>
          <w:szCs w:val="24"/>
        </w:rPr>
      </w:pPr>
      <w:r w:rsidRPr="001A6A99">
        <w:rPr>
          <w:sz w:val="24"/>
          <w:szCs w:val="24"/>
        </w:rPr>
        <w:t xml:space="preserve"> Проявляется дисциплинированность, выдержка, самостоятельность в соблюдении правил поведения на дороге, в общественном транспорте;</w:t>
      </w:r>
    </w:p>
    <w:p w:rsidR="003F10DA" w:rsidRPr="001A6A99" w:rsidRDefault="003F10DA" w:rsidP="00F64346">
      <w:pPr>
        <w:pStyle w:val="10"/>
        <w:numPr>
          <w:ilvl w:val="0"/>
          <w:numId w:val="5"/>
        </w:numPr>
        <w:ind w:firstLine="0"/>
        <w:rPr>
          <w:sz w:val="24"/>
          <w:szCs w:val="24"/>
        </w:rPr>
      </w:pPr>
      <w:r w:rsidRPr="001A6A99">
        <w:rPr>
          <w:sz w:val="24"/>
          <w:szCs w:val="24"/>
        </w:rPr>
        <w:t xml:space="preserve"> Развиты представления о возможных негативных последствиях для других людей своими неосторожными действиями во время дорожного движения;</w:t>
      </w:r>
    </w:p>
    <w:p w:rsidR="003F10DA" w:rsidRPr="001A6A99" w:rsidRDefault="003F10DA" w:rsidP="00F64346">
      <w:pPr>
        <w:pStyle w:val="10"/>
        <w:ind w:firstLine="0"/>
        <w:rPr>
          <w:sz w:val="24"/>
          <w:szCs w:val="24"/>
        </w:rPr>
      </w:pPr>
      <w:r w:rsidRPr="001A6A99">
        <w:rPr>
          <w:sz w:val="24"/>
          <w:szCs w:val="24"/>
        </w:rPr>
        <w:t xml:space="preserve">          у педагогов:</w:t>
      </w:r>
    </w:p>
    <w:p w:rsidR="003F10DA" w:rsidRPr="001A6A99" w:rsidRDefault="003F10DA" w:rsidP="00F64346">
      <w:pPr>
        <w:pStyle w:val="10"/>
        <w:numPr>
          <w:ilvl w:val="0"/>
          <w:numId w:val="5"/>
        </w:numPr>
        <w:ind w:firstLine="0"/>
        <w:rPr>
          <w:sz w:val="24"/>
          <w:szCs w:val="24"/>
        </w:rPr>
      </w:pPr>
      <w:r w:rsidRPr="001A6A99">
        <w:rPr>
          <w:sz w:val="24"/>
          <w:szCs w:val="24"/>
        </w:rPr>
        <w:t xml:space="preserve"> Повысится качество воспитательно-образовательного процесса по профилактике детского дорожно-транспортного травматизма, в условиях реализации федерального государственного образовательного стандарта дошкольного образования, внесет существенные разнообразия в жизнь детей и взрослых.</w:t>
      </w:r>
    </w:p>
    <w:p w:rsidR="003F10DA" w:rsidRPr="001A6A99" w:rsidRDefault="003F10DA" w:rsidP="00F64346">
      <w:pPr>
        <w:pStyle w:val="10"/>
        <w:numPr>
          <w:ilvl w:val="0"/>
          <w:numId w:val="5"/>
        </w:numPr>
        <w:ind w:firstLine="0"/>
        <w:rPr>
          <w:sz w:val="24"/>
          <w:szCs w:val="24"/>
        </w:rPr>
      </w:pPr>
      <w:r w:rsidRPr="001A6A99">
        <w:rPr>
          <w:sz w:val="24"/>
          <w:szCs w:val="24"/>
        </w:rPr>
        <w:t xml:space="preserve"> Повысится профессиональная компетентность педагогов, наличие определённых знаний по правилам дорожного движения, желание внедрять их в практику работы с детьми;</w:t>
      </w:r>
    </w:p>
    <w:p w:rsidR="003F10DA" w:rsidRPr="001A6A99" w:rsidRDefault="003F10DA" w:rsidP="00F64346">
      <w:pPr>
        <w:pStyle w:val="10"/>
        <w:numPr>
          <w:ilvl w:val="0"/>
          <w:numId w:val="5"/>
        </w:numPr>
        <w:ind w:firstLine="0"/>
        <w:rPr>
          <w:sz w:val="24"/>
          <w:szCs w:val="24"/>
        </w:rPr>
      </w:pPr>
      <w:r w:rsidRPr="001A6A99">
        <w:rPr>
          <w:sz w:val="24"/>
          <w:szCs w:val="24"/>
        </w:rPr>
        <w:t>Сформирована в группах (ДОУ) соответствующая развивающая образовательная среда по организации и проведению систематической работы по профилактике детского дорожно-транспортного травматизма;</w:t>
      </w:r>
    </w:p>
    <w:p w:rsidR="003F10DA" w:rsidRPr="001A6A99" w:rsidRDefault="003F10DA" w:rsidP="00F64346">
      <w:pPr>
        <w:pStyle w:val="10"/>
        <w:numPr>
          <w:ilvl w:val="0"/>
          <w:numId w:val="5"/>
        </w:numPr>
        <w:ind w:firstLine="0"/>
        <w:rPr>
          <w:sz w:val="24"/>
          <w:szCs w:val="24"/>
        </w:rPr>
      </w:pPr>
      <w:r w:rsidRPr="001A6A99">
        <w:rPr>
          <w:sz w:val="24"/>
          <w:szCs w:val="24"/>
        </w:rPr>
        <w:t>Созданы необходимые условия для организации совместной деятельности с родителями /законными представителями/ по охране и безопасности жизни детей - участников дорожного движения;</w:t>
      </w:r>
    </w:p>
    <w:p w:rsidR="003F10DA" w:rsidRPr="001A6A99" w:rsidRDefault="003F10DA" w:rsidP="00F64346">
      <w:pPr>
        <w:pStyle w:val="10"/>
        <w:numPr>
          <w:ilvl w:val="0"/>
          <w:numId w:val="5"/>
        </w:numPr>
        <w:ind w:firstLine="0"/>
        <w:rPr>
          <w:sz w:val="24"/>
          <w:szCs w:val="24"/>
        </w:rPr>
      </w:pPr>
      <w:r w:rsidRPr="001A6A99">
        <w:rPr>
          <w:sz w:val="24"/>
          <w:szCs w:val="24"/>
        </w:rPr>
        <w:t>Скоординирована деятельность по охране и безопасности жизни детей между родителями /законными представителями/, сотрудниками дошкольного образовательного учреждения в вопросах пропаганды детского дорожно-транспортного травматизма и изучению правил дорожного движения;</w:t>
      </w:r>
    </w:p>
    <w:p w:rsidR="003F10DA" w:rsidRPr="001A6A99" w:rsidRDefault="003F10DA" w:rsidP="00F64346">
      <w:pPr>
        <w:pStyle w:val="10"/>
        <w:ind w:left="709" w:firstLine="0"/>
        <w:rPr>
          <w:sz w:val="24"/>
          <w:szCs w:val="24"/>
        </w:rPr>
      </w:pPr>
      <w:r w:rsidRPr="001A6A99">
        <w:rPr>
          <w:sz w:val="24"/>
          <w:szCs w:val="24"/>
        </w:rPr>
        <w:t>у родителей - активных участников воспитательно-образовательного процесса:</w:t>
      </w:r>
    </w:p>
    <w:p w:rsidR="003F10DA" w:rsidRPr="00F64346" w:rsidRDefault="003F10DA" w:rsidP="00F64346">
      <w:pPr>
        <w:ind w:left="720"/>
        <w:rPr>
          <w:b/>
        </w:rPr>
        <w:sectPr w:rsidR="003F10DA" w:rsidRPr="00F64346" w:rsidSect="00811152">
          <w:footerReference w:type="default" r:id="rId8"/>
          <w:pgSz w:w="11909" w:h="16838"/>
          <w:pgMar w:top="284" w:right="569" w:bottom="720" w:left="720" w:header="0" w:footer="3" w:gutter="634"/>
          <w:cols w:space="720"/>
          <w:noEndnote/>
          <w:titlePg/>
          <w:docGrid w:linePitch="360"/>
        </w:sectPr>
      </w:pPr>
      <w:r w:rsidRPr="001A6A99">
        <w:t>Заинтересованность родителей /законных представителей/ воспитанников к проблемам дошкольного учреждения в вопросах по реш</w:t>
      </w:r>
      <w:r>
        <w:t>ению задач по профилактике ДДТТ.</w:t>
      </w:r>
    </w:p>
    <w:p w:rsidR="003F10DA" w:rsidRDefault="003F10DA" w:rsidP="00E77E9E">
      <w:pPr>
        <w:tabs>
          <w:tab w:val="left" w:pos="709"/>
        </w:tabs>
        <w:rPr>
          <w:b/>
          <w:sz w:val="32"/>
          <w:szCs w:val="32"/>
        </w:rPr>
      </w:pPr>
    </w:p>
    <w:p w:rsidR="003F10DA" w:rsidRDefault="003F10DA" w:rsidP="003A4F9F">
      <w:pPr>
        <w:tabs>
          <w:tab w:val="left" w:pos="709"/>
        </w:tabs>
        <w:ind w:left="1416" w:hanging="1274"/>
        <w:jc w:val="center"/>
        <w:rPr>
          <w:b/>
          <w:sz w:val="32"/>
          <w:szCs w:val="32"/>
        </w:rPr>
      </w:pPr>
      <w:r>
        <w:rPr>
          <w:b/>
          <w:sz w:val="32"/>
          <w:szCs w:val="32"/>
        </w:rPr>
        <w:t>11. Работа с педагогами</w:t>
      </w:r>
    </w:p>
    <w:p w:rsidR="003F10DA" w:rsidRDefault="003F10DA" w:rsidP="007E16BC">
      <w:pPr>
        <w:jc w:val="both"/>
        <w:rPr>
          <w:b/>
        </w:rPr>
      </w:pPr>
    </w:p>
    <w:tbl>
      <w:tblPr>
        <w:tblW w:w="10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5578"/>
        <w:gridCol w:w="1620"/>
        <w:gridCol w:w="2339"/>
      </w:tblGrid>
      <w:tr w:rsidR="003F10DA" w:rsidTr="00B1320B">
        <w:tc>
          <w:tcPr>
            <w:tcW w:w="648" w:type="dxa"/>
          </w:tcPr>
          <w:p w:rsidR="003F10DA" w:rsidRDefault="003F10DA">
            <w:pPr>
              <w:jc w:val="center"/>
            </w:pPr>
            <w:r>
              <w:t>№ п/п</w:t>
            </w:r>
          </w:p>
        </w:tc>
        <w:tc>
          <w:tcPr>
            <w:tcW w:w="5578" w:type="dxa"/>
          </w:tcPr>
          <w:p w:rsidR="003F10DA" w:rsidRDefault="003F10DA">
            <w:pPr>
              <w:jc w:val="center"/>
              <w:rPr>
                <w:sz w:val="28"/>
                <w:szCs w:val="28"/>
              </w:rPr>
            </w:pPr>
            <w:r>
              <w:rPr>
                <w:sz w:val="28"/>
                <w:szCs w:val="28"/>
              </w:rPr>
              <w:t>Тематика</w:t>
            </w:r>
          </w:p>
        </w:tc>
        <w:tc>
          <w:tcPr>
            <w:tcW w:w="1620" w:type="dxa"/>
          </w:tcPr>
          <w:p w:rsidR="003F10DA" w:rsidRDefault="003F10DA" w:rsidP="003A4F9F">
            <w:pPr>
              <w:jc w:val="center"/>
            </w:pPr>
            <w:r>
              <w:t xml:space="preserve">Сроки </w:t>
            </w:r>
          </w:p>
        </w:tc>
        <w:tc>
          <w:tcPr>
            <w:tcW w:w="2339" w:type="dxa"/>
          </w:tcPr>
          <w:p w:rsidR="003F10DA" w:rsidRDefault="003F10DA">
            <w:pPr>
              <w:jc w:val="center"/>
              <w:rPr>
                <w:sz w:val="28"/>
                <w:szCs w:val="28"/>
              </w:rPr>
            </w:pPr>
            <w:r>
              <w:rPr>
                <w:sz w:val="28"/>
                <w:szCs w:val="28"/>
              </w:rPr>
              <w:t>Ответственные</w:t>
            </w:r>
          </w:p>
        </w:tc>
      </w:tr>
      <w:tr w:rsidR="003F10DA" w:rsidTr="00B1320B">
        <w:tc>
          <w:tcPr>
            <w:tcW w:w="648" w:type="dxa"/>
          </w:tcPr>
          <w:p w:rsidR="003F10DA" w:rsidRDefault="003F10DA" w:rsidP="00985C88">
            <w:r>
              <w:t>1</w:t>
            </w:r>
          </w:p>
        </w:tc>
        <w:tc>
          <w:tcPr>
            <w:tcW w:w="5578" w:type="dxa"/>
          </w:tcPr>
          <w:p w:rsidR="003F10DA" w:rsidRPr="003A4F9F" w:rsidRDefault="003F10DA" w:rsidP="003A4F9F">
            <w:pPr>
              <w:jc w:val="both"/>
            </w:pPr>
            <w:r w:rsidRPr="003A4F9F">
              <w:t>Выбор тем по самообразованию</w:t>
            </w:r>
          </w:p>
        </w:tc>
        <w:tc>
          <w:tcPr>
            <w:tcW w:w="1620" w:type="dxa"/>
          </w:tcPr>
          <w:p w:rsidR="003F10DA" w:rsidRDefault="003F10DA">
            <w:pPr>
              <w:jc w:val="center"/>
            </w:pPr>
            <w:r>
              <w:t>сентябрь</w:t>
            </w:r>
          </w:p>
        </w:tc>
        <w:tc>
          <w:tcPr>
            <w:tcW w:w="2339" w:type="dxa"/>
          </w:tcPr>
          <w:p w:rsidR="003F10DA" w:rsidRPr="003A4F9F" w:rsidRDefault="003F10DA" w:rsidP="003A4F9F">
            <w:r>
              <w:t>Воспитатели</w:t>
            </w:r>
          </w:p>
        </w:tc>
      </w:tr>
      <w:tr w:rsidR="003F10DA" w:rsidTr="00B1320B">
        <w:tc>
          <w:tcPr>
            <w:tcW w:w="648" w:type="dxa"/>
          </w:tcPr>
          <w:p w:rsidR="003F10DA" w:rsidRDefault="003F10DA" w:rsidP="00985C88">
            <w:r>
              <w:t>2</w:t>
            </w:r>
          </w:p>
        </w:tc>
        <w:tc>
          <w:tcPr>
            <w:tcW w:w="5578" w:type="dxa"/>
          </w:tcPr>
          <w:p w:rsidR="003F10DA" w:rsidRPr="003A4F9F" w:rsidRDefault="003F10DA" w:rsidP="007B61E3">
            <w:pPr>
              <w:spacing w:before="100" w:beforeAutospacing="1" w:after="100" w:afterAutospacing="1"/>
            </w:pPr>
            <w:r w:rsidRPr="007B61E3">
              <w:t>Утверждение рабочих программ, комплексно-тематических планов, планов кружковой работы,  планов по самообразованию</w:t>
            </w:r>
          </w:p>
        </w:tc>
        <w:tc>
          <w:tcPr>
            <w:tcW w:w="1620" w:type="dxa"/>
          </w:tcPr>
          <w:p w:rsidR="003F10DA" w:rsidRDefault="003F10DA" w:rsidP="002802DB">
            <w:pPr>
              <w:jc w:val="center"/>
            </w:pPr>
          </w:p>
          <w:p w:rsidR="003F10DA" w:rsidRDefault="003F10DA" w:rsidP="002802DB">
            <w:pPr>
              <w:jc w:val="center"/>
            </w:pPr>
            <w:r>
              <w:t>сентябрь</w:t>
            </w:r>
          </w:p>
        </w:tc>
        <w:tc>
          <w:tcPr>
            <w:tcW w:w="2339" w:type="dxa"/>
          </w:tcPr>
          <w:p w:rsidR="003F10DA" w:rsidRDefault="003F10DA" w:rsidP="002802DB">
            <w:r>
              <w:t>Заведующий</w:t>
            </w:r>
          </w:p>
          <w:p w:rsidR="003F10DA" w:rsidRPr="003A4F9F" w:rsidRDefault="003F10DA" w:rsidP="002802DB"/>
        </w:tc>
      </w:tr>
      <w:tr w:rsidR="003F10DA" w:rsidTr="00B1320B">
        <w:tc>
          <w:tcPr>
            <w:tcW w:w="648" w:type="dxa"/>
          </w:tcPr>
          <w:p w:rsidR="003F10DA" w:rsidRDefault="003F10DA" w:rsidP="00A43768">
            <w:pPr>
              <w:jc w:val="both"/>
            </w:pPr>
            <w:r>
              <w:t>3</w:t>
            </w:r>
          </w:p>
        </w:tc>
        <w:tc>
          <w:tcPr>
            <w:tcW w:w="5578" w:type="dxa"/>
          </w:tcPr>
          <w:p w:rsidR="003F10DA" w:rsidRDefault="003F10DA" w:rsidP="00166355">
            <w:pPr>
              <w:ind w:left="72"/>
              <w:jc w:val="both"/>
            </w:pPr>
            <w:r>
              <w:t xml:space="preserve">Пополнение </w:t>
            </w:r>
            <w:r>
              <w:rPr>
                <w:lang w:val="tt-RU"/>
              </w:rPr>
              <w:t>учебно-методическими комплектами</w:t>
            </w:r>
            <w:r>
              <w:t>, дидактическим материалом, игрушками.</w:t>
            </w:r>
          </w:p>
        </w:tc>
        <w:tc>
          <w:tcPr>
            <w:tcW w:w="1620" w:type="dxa"/>
          </w:tcPr>
          <w:p w:rsidR="003F10DA" w:rsidRDefault="003F10DA">
            <w:pPr>
              <w:jc w:val="center"/>
            </w:pPr>
            <w:r>
              <w:t>в течение года</w:t>
            </w:r>
          </w:p>
        </w:tc>
        <w:tc>
          <w:tcPr>
            <w:tcW w:w="2339" w:type="dxa"/>
          </w:tcPr>
          <w:p w:rsidR="003F10DA" w:rsidRDefault="003F10DA">
            <w:pPr>
              <w:jc w:val="both"/>
            </w:pPr>
            <w:r>
              <w:t>Заведующий ДОУ</w:t>
            </w:r>
          </w:p>
          <w:p w:rsidR="003F10DA" w:rsidRDefault="003F10DA">
            <w:pPr>
              <w:jc w:val="both"/>
            </w:pPr>
          </w:p>
        </w:tc>
      </w:tr>
      <w:tr w:rsidR="003F10DA" w:rsidTr="00B1320B">
        <w:tc>
          <w:tcPr>
            <w:tcW w:w="648" w:type="dxa"/>
          </w:tcPr>
          <w:p w:rsidR="003F10DA" w:rsidRDefault="003F10DA" w:rsidP="00A43768">
            <w:pPr>
              <w:jc w:val="both"/>
            </w:pPr>
            <w:r>
              <w:t>4</w:t>
            </w:r>
          </w:p>
        </w:tc>
        <w:tc>
          <w:tcPr>
            <w:tcW w:w="5578" w:type="dxa"/>
          </w:tcPr>
          <w:p w:rsidR="003F10DA" w:rsidRDefault="003F10DA" w:rsidP="00F90290">
            <w:pPr>
              <w:ind w:left="72"/>
              <w:jc w:val="both"/>
            </w:pPr>
            <w:r>
              <w:t>Изготовление атрибутов к утренникам, досугам, развлечениям.</w:t>
            </w:r>
          </w:p>
        </w:tc>
        <w:tc>
          <w:tcPr>
            <w:tcW w:w="1620" w:type="dxa"/>
          </w:tcPr>
          <w:p w:rsidR="003F10DA" w:rsidRDefault="003F10DA" w:rsidP="00F90290">
            <w:pPr>
              <w:jc w:val="center"/>
            </w:pPr>
            <w:r>
              <w:t>в течение года</w:t>
            </w:r>
          </w:p>
        </w:tc>
        <w:tc>
          <w:tcPr>
            <w:tcW w:w="2339" w:type="dxa"/>
          </w:tcPr>
          <w:p w:rsidR="003F10DA" w:rsidRDefault="003F10DA" w:rsidP="00F90290">
            <w:r>
              <w:t xml:space="preserve">Воспитатели </w:t>
            </w:r>
          </w:p>
        </w:tc>
      </w:tr>
      <w:tr w:rsidR="003F10DA" w:rsidTr="00B1320B">
        <w:tc>
          <w:tcPr>
            <w:tcW w:w="648" w:type="dxa"/>
          </w:tcPr>
          <w:p w:rsidR="003F10DA" w:rsidRDefault="003F10DA" w:rsidP="00A43768">
            <w:pPr>
              <w:jc w:val="both"/>
            </w:pPr>
            <w:r>
              <w:t>5</w:t>
            </w:r>
          </w:p>
        </w:tc>
        <w:tc>
          <w:tcPr>
            <w:tcW w:w="5578" w:type="dxa"/>
          </w:tcPr>
          <w:p w:rsidR="003F10DA" w:rsidRDefault="003F10DA" w:rsidP="00F90290">
            <w:pPr>
              <w:ind w:left="72"/>
              <w:jc w:val="both"/>
            </w:pPr>
            <w:r>
              <w:rPr>
                <w:lang w:val="tt-RU"/>
              </w:rPr>
              <w:t>О</w:t>
            </w:r>
            <w:r>
              <w:t>формление фойе и стендов  детского сада при организации праздничных мероприятий</w:t>
            </w:r>
          </w:p>
        </w:tc>
        <w:tc>
          <w:tcPr>
            <w:tcW w:w="1620" w:type="dxa"/>
          </w:tcPr>
          <w:p w:rsidR="003F10DA" w:rsidRPr="00B1320B" w:rsidRDefault="003F10DA" w:rsidP="00F90290">
            <w:pPr>
              <w:jc w:val="center"/>
              <w:rPr>
                <w:lang w:val="tt-RU"/>
              </w:rPr>
            </w:pPr>
            <w:r>
              <w:t>в течение года</w:t>
            </w:r>
          </w:p>
        </w:tc>
        <w:tc>
          <w:tcPr>
            <w:tcW w:w="2339" w:type="dxa"/>
          </w:tcPr>
          <w:p w:rsidR="003F10DA" w:rsidRDefault="003F10DA" w:rsidP="00F90290"/>
          <w:p w:rsidR="003F10DA" w:rsidRDefault="003F10DA" w:rsidP="00F90290"/>
        </w:tc>
      </w:tr>
      <w:tr w:rsidR="003F10DA" w:rsidTr="00B1320B">
        <w:tc>
          <w:tcPr>
            <w:tcW w:w="648" w:type="dxa"/>
          </w:tcPr>
          <w:p w:rsidR="003F10DA" w:rsidRDefault="003F10DA">
            <w:pPr>
              <w:jc w:val="both"/>
            </w:pPr>
            <w:r>
              <w:t>6</w:t>
            </w:r>
          </w:p>
        </w:tc>
        <w:tc>
          <w:tcPr>
            <w:tcW w:w="5578" w:type="dxa"/>
          </w:tcPr>
          <w:p w:rsidR="003F10DA" w:rsidRDefault="003F10DA" w:rsidP="00283772">
            <w:pPr>
              <w:ind w:left="72"/>
              <w:jc w:val="both"/>
              <w:rPr>
                <w:lang w:val="tt-RU"/>
              </w:rPr>
            </w:pPr>
            <w:r>
              <w:rPr>
                <w:lang w:eastAsia="en-US"/>
              </w:rPr>
              <w:t>Проведение конкурса профессионального мастерства педагогических работников ДОУ «Воспитатель года – 2023»</w:t>
            </w:r>
          </w:p>
        </w:tc>
        <w:tc>
          <w:tcPr>
            <w:tcW w:w="1620" w:type="dxa"/>
          </w:tcPr>
          <w:p w:rsidR="003F10DA" w:rsidRDefault="003F10DA" w:rsidP="00283772">
            <w:pPr>
              <w:jc w:val="center"/>
            </w:pPr>
            <w:r>
              <w:rPr>
                <w:lang w:eastAsia="en-US"/>
              </w:rPr>
              <w:t>По приказу МКУ</w:t>
            </w:r>
          </w:p>
        </w:tc>
        <w:tc>
          <w:tcPr>
            <w:tcW w:w="2339" w:type="dxa"/>
          </w:tcPr>
          <w:p w:rsidR="003F10DA" w:rsidRDefault="003F10DA" w:rsidP="00283772">
            <w:pPr>
              <w:jc w:val="both"/>
            </w:pPr>
            <w:r>
              <w:t>Заведующий ДОУ</w:t>
            </w:r>
          </w:p>
          <w:p w:rsidR="003F10DA" w:rsidRDefault="003F10DA" w:rsidP="00283772"/>
        </w:tc>
      </w:tr>
      <w:tr w:rsidR="003F10DA" w:rsidTr="00B1320B">
        <w:tc>
          <w:tcPr>
            <w:tcW w:w="648" w:type="dxa"/>
          </w:tcPr>
          <w:p w:rsidR="003F10DA" w:rsidRDefault="003F10DA" w:rsidP="00700841">
            <w:pPr>
              <w:jc w:val="both"/>
            </w:pPr>
            <w:r>
              <w:t>7</w:t>
            </w:r>
          </w:p>
        </w:tc>
        <w:tc>
          <w:tcPr>
            <w:tcW w:w="5578" w:type="dxa"/>
          </w:tcPr>
          <w:p w:rsidR="003F10DA" w:rsidRDefault="003F10DA" w:rsidP="00EC3AEC">
            <w:pPr>
              <w:ind w:left="72"/>
              <w:jc w:val="both"/>
              <w:rPr>
                <w:lang w:val="tt-RU"/>
              </w:rPr>
            </w:pPr>
            <w:r>
              <w:rPr>
                <w:lang w:val="tt-RU"/>
              </w:rPr>
              <w:t>Участие в конкурсах педагогического мастерства,</w:t>
            </w:r>
          </w:p>
          <w:p w:rsidR="003F10DA" w:rsidRDefault="003F10DA" w:rsidP="00EC3AEC">
            <w:pPr>
              <w:ind w:left="72"/>
              <w:jc w:val="both"/>
              <w:rPr>
                <w:lang w:val="tt-RU"/>
              </w:rPr>
            </w:pPr>
            <w:r>
              <w:rPr>
                <w:lang w:val="tt-RU"/>
              </w:rPr>
              <w:t>организуемых МКУ “Управление образования Исполнительного комитета Сабинского муниципального района РТ” и МОиН РТ</w:t>
            </w:r>
          </w:p>
          <w:p w:rsidR="003F10DA" w:rsidRDefault="003F10DA" w:rsidP="00EC3AEC">
            <w:pPr>
              <w:ind w:left="72"/>
              <w:jc w:val="both"/>
              <w:rPr>
                <w:lang w:val="tt-RU"/>
              </w:rPr>
            </w:pPr>
          </w:p>
        </w:tc>
        <w:tc>
          <w:tcPr>
            <w:tcW w:w="1620" w:type="dxa"/>
          </w:tcPr>
          <w:p w:rsidR="003F10DA" w:rsidRDefault="003F10DA" w:rsidP="00EC3AEC">
            <w:pPr>
              <w:jc w:val="center"/>
            </w:pPr>
            <w:r>
              <w:t>в течение года</w:t>
            </w:r>
          </w:p>
        </w:tc>
        <w:tc>
          <w:tcPr>
            <w:tcW w:w="2339" w:type="dxa"/>
          </w:tcPr>
          <w:p w:rsidR="003F10DA" w:rsidRDefault="003F10DA" w:rsidP="00EC3AEC">
            <w:pPr>
              <w:jc w:val="both"/>
            </w:pPr>
            <w:r>
              <w:t>Заведующий ДОУ</w:t>
            </w:r>
          </w:p>
          <w:p w:rsidR="003F10DA" w:rsidRDefault="003F10DA" w:rsidP="00EC3AEC">
            <w:r>
              <w:t xml:space="preserve">Воспитатели </w:t>
            </w:r>
          </w:p>
        </w:tc>
      </w:tr>
      <w:tr w:rsidR="003F10DA" w:rsidTr="00B1320B">
        <w:tc>
          <w:tcPr>
            <w:tcW w:w="648" w:type="dxa"/>
          </w:tcPr>
          <w:p w:rsidR="003F10DA" w:rsidRDefault="003F10DA" w:rsidP="00524AFD">
            <w:pPr>
              <w:jc w:val="both"/>
              <w:rPr>
                <w:lang w:val="tt-RU"/>
              </w:rPr>
            </w:pPr>
            <w:r>
              <w:rPr>
                <w:lang w:val="tt-RU"/>
              </w:rPr>
              <w:t>8</w:t>
            </w:r>
          </w:p>
        </w:tc>
        <w:tc>
          <w:tcPr>
            <w:tcW w:w="5578" w:type="dxa"/>
          </w:tcPr>
          <w:p w:rsidR="003F10DA" w:rsidRPr="00430551" w:rsidRDefault="003F10DA" w:rsidP="00EC3AEC">
            <w:pPr>
              <w:spacing w:line="233" w:lineRule="atLeast"/>
              <w:textAlignment w:val="baseline"/>
              <w:rPr>
                <w:color w:val="000000"/>
              </w:rPr>
            </w:pPr>
            <w:r w:rsidRPr="00430551">
              <w:rPr>
                <w:color w:val="000000"/>
                <w:bdr w:val="none" w:sz="0" w:space="0" w:color="auto" w:frame="1"/>
              </w:rPr>
              <w:t>Пополнение  информацией и обновление сайта ДОУ</w:t>
            </w:r>
          </w:p>
        </w:tc>
        <w:tc>
          <w:tcPr>
            <w:tcW w:w="1620" w:type="dxa"/>
          </w:tcPr>
          <w:p w:rsidR="003F10DA" w:rsidRPr="00430551" w:rsidRDefault="003F10DA" w:rsidP="00EC3AEC">
            <w:pPr>
              <w:spacing w:line="233" w:lineRule="atLeast"/>
              <w:jc w:val="center"/>
              <w:textAlignment w:val="baseline"/>
              <w:rPr>
                <w:color w:val="000000"/>
              </w:rPr>
            </w:pPr>
            <w:r w:rsidRPr="00430551">
              <w:rPr>
                <w:color w:val="000000"/>
                <w:bdr w:val="none" w:sz="0" w:space="0" w:color="auto" w:frame="1"/>
              </w:rPr>
              <w:t>В течение года</w:t>
            </w:r>
          </w:p>
        </w:tc>
        <w:tc>
          <w:tcPr>
            <w:tcW w:w="2339" w:type="dxa"/>
          </w:tcPr>
          <w:p w:rsidR="003F10DA" w:rsidRPr="00430551" w:rsidRDefault="003F10DA" w:rsidP="000410F4">
            <w:pPr>
              <w:spacing w:line="233" w:lineRule="atLeast"/>
              <w:textAlignment w:val="baseline"/>
              <w:rPr>
                <w:color w:val="000000"/>
              </w:rPr>
            </w:pPr>
            <w:r>
              <w:t>Воспитатели</w:t>
            </w:r>
          </w:p>
        </w:tc>
      </w:tr>
      <w:tr w:rsidR="003F10DA" w:rsidTr="00166355">
        <w:trPr>
          <w:trHeight w:val="1186"/>
        </w:trPr>
        <w:tc>
          <w:tcPr>
            <w:tcW w:w="648" w:type="dxa"/>
          </w:tcPr>
          <w:p w:rsidR="003F10DA" w:rsidRDefault="003F10DA" w:rsidP="009D342F">
            <w:pPr>
              <w:jc w:val="both"/>
              <w:rPr>
                <w:lang w:val="tt-RU"/>
              </w:rPr>
            </w:pPr>
            <w:r>
              <w:rPr>
                <w:lang w:val="tt-RU"/>
              </w:rPr>
              <w:t>9</w:t>
            </w:r>
          </w:p>
        </w:tc>
        <w:tc>
          <w:tcPr>
            <w:tcW w:w="5578" w:type="dxa"/>
          </w:tcPr>
          <w:p w:rsidR="003F10DA" w:rsidRPr="00430551" w:rsidRDefault="003F10DA" w:rsidP="00EC3AEC">
            <w:pPr>
              <w:spacing w:line="233" w:lineRule="atLeast"/>
              <w:textAlignment w:val="baseline"/>
              <w:rPr>
                <w:color w:val="000000"/>
              </w:rPr>
            </w:pPr>
            <w:r w:rsidRPr="00430551">
              <w:rPr>
                <w:color w:val="000000"/>
                <w:bdr w:val="none" w:sz="0" w:space="0" w:color="auto" w:frame="1"/>
              </w:rPr>
              <w:t>Методическая поддержка педагогов  ДОУ</w:t>
            </w:r>
          </w:p>
          <w:p w:rsidR="003F10DA" w:rsidRPr="00430551" w:rsidRDefault="003F10DA" w:rsidP="00EC3AEC">
            <w:pPr>
              <w:shd w:val="clear" w:color="auto" w:fill="FFFFFF"/>
              <w:spacing w:line="233" w:lineRule="atLeast"/>
              <w:ind w:left="34"/>
              <w:textAlignment w:val="baseline"/>
              <w:rPr>
                <w:color w:val="000000"/>
              </w:rPr>
            </w:pPr>
          </w:p>
        </w:tc>
        <w:tc>
          <w:tcPr>
            <w:tcW w:w="1620" w:type="dxa"/>
          </w:tcPr>
          <w:p w:rsidR="003F10DA" w:rsidRPr="00430551" w:rsidRDefault="003F10DA" w:rsidP="00EC3AEC">
            <w:pPr>
              <w:spacing w:line="233" w:lineRule="atLeast"/>
              <w:jc w:val="center"/>
              <w:textAlignment w:val="baseline"/>
              <w:rPr>
                <w:color w:val="000000"/>
              </w:rPr>
            </w:pPr>
            <w:r w:rsidRPr="00430551">
              <w:rPr>
                <w:color w:val="000000"/>
                <w:bdr w:val="none" w:sz="0" w:space="0" w:color="auto" w:frame="1"/>
              </w:rPr>
              <w:t>В течение года</w:t>
            </w:r>
          </w:p>
        </w:tc>
        <w:tc>
          <w:tcPr>
            <w:tcW w:w="2339" w:type="dxa"/>
          </w:tcPr>
          <w:p w:rsidR="003F10DA" w:rsidRPr="00430551" w:rsidRDefault="003F10DA" w:rsidP="000410F4">
            <w:pPr>
              <w:spacing w:line="233" w:lineRule="atLeast"/>
              <w:textAlignment w:val="baseline"/>
              <w:rPr>
                <w:color w:val="000000"/>
              </w:rPr>
            </w:pPr>
            <w:r>
              <w:t>Воспитатели</w:t>
            </w:r>
          </w:p>
        </w:tc>
      </w:tr>
    </w:tbl>
    <w:p w:rsidR="003F10DA" w:rsidRDefault="003F10DA" w:rsidP="007E16BC">
      <w:pPr>
        <w:rPr>
          <w:sz w:val="32"/>
          <w:szCs w:val="32"/>
          <w:lang w:val="tt-RU"/>
        </w:rPr>
      </w:pPr>
    </w:p>
    <w:p w:rsidR="003F10DA" w:rsidRPr="002C3009" w:rsidRDefault="003F10DA" w:rsidP="002C3009">
      <w:pPr>
        <w:jc w:val="center"/>
        <w:rPr>
          <w:b/>
          <w:sz w:val="28"/>
          <w:szCs w:val="28"/>
        </w:rPr>
      </w:pPr>
      <w:r>
        <w:rPr>
          <w:b/>
          <w:sz w:val="32"/>
          <w:szCs w:val="32"/>
        </w:rPr>
        <w:t>12.</w:t>
      </w:r>
      <w:r w:rsidRPr="002C3009">
        <w:rPr>
          <w:b/>
          <w:sz w:val="28"/>
          <w:szCs w:val="28"/>
        </w:rPr>
        <w:t>ВЗАИМОДЕЙСТВИЕ ДЕТСКОГО САДА С СЕМЬЕЙ И ДРУГИМИ</w:t>
      </w:r>
    </w:p>
    <w:p w:rsidR="003F10DA" w:rsidRDefault="003F10DA" w:rsidP="002C3009">
      <w:pPr>
        <w:jc w:val="center"/>
        <w:rPr>
          <w:b/>
          <w:sz w:val="32"/>
          <w:szCs w:val="32"/>
        </w:rPr>
      </w:pPr>
      <w:r w:rsidRPr="002C3009">
        <w:rPr>
          <w:b/>
          <w:sz w:val="28"/>
          <w:szCs w:val="28"/>
        </w:rPr>
        <w:t>ОБЩЕСТВЕННЫМИ ОРГАНИЗАЦИЯМИ</w:t>
      </w:r>
      <w:r w:rsidRPr="002C3009">
        <w:rPr>
          <w:b/>
          <w:sz w:val="32"/>
          <w:szCs w:val="32"/>
        </w:rPr>
        <w:t>.</w:t>
      </w:r>
    </w:p>
    <w:tbl>
      <w:tblPr>
        <w:tblW w:w="10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5578"/>
        <w:gridCol w:w="1440"/>
        <w:gridCol w:w="2699"/>
      </w:tblGrid>
      <w:tr w:rsidR="003F10DA" w:rsidTr="00F61CF0">
        <w:tc>
          <w:tcPr>
            <w:tcW w:w="648" w:type="dxa"/>
          </w:tcPr>
          <w:p w:rsidR="003F10DA" w:rsidRDefault="003F10DA">
            <w:pPr>
              <w:jc w:val="center"/>
            </w:pPr>
            <w:r>
              <w:t>№ п/п</w:t>
            </w:r>
          </w:p>
        </w:tc>
        <w:tc>
          <w:tcPr>
            <w:tcW w:w="5578" w:type="dxa"/>
          </w:tcPr>
          <w:p w:rsidR="003F10DA" w:rsidRDefault="003F10DA">
            <w:pPr>
              <w:jc w:val="center"/>
              <w:rPr>
                <w:sz w:val="28"/>
                <w:szCs w:val="28"/>
              </w:rPr>
            </w:pPr>
            <w:r>
              <w:rPr>
                <w:sz w:val="28"/>
                <w:szCs w:val="28"/>
              </w:rPr>
              <w:t>Тематика</w:t>
            </w:r>
          </w:p>
        </w:tc>
        <w:tc>
          <w:tcPr>
            <w:tcW w:w="1440" w:type="dxa"/>
          </w:tcPr>
          <w:p w:rsidR="003F10DA" w:rsidRDefault="003F10DA">
            <w:pPr>
              <w:jc w:val="center"/>
            </w:pPr>
            <w:r>
              <w:t>Сроки проведения</w:t>
            </w:r>
          </w:p>
        </w:tc>
        <w:tc>
          <w:tcPr>
            <w:tcW w:w="2699" w:type="dxa"/>
          </w:tcPr>
          <w:p w:rsidR="003F10DA" w:rsidRDefault="003F10DA">
            <w:pPr>
              <w:jc w:val="center"/>
              <w:rPr>
                <w:sz w:val="28"/>
                <w:szCs w:val="28"/>
              </w:rPr>
            </w:pPr>
            <w:r>
              <w:rPr>
                <w:sz w:val="28"/>
                <w:szCs w:val="28"/>
              </w:rPr>
              <w:t>Ответственные</w:t>
            </w:r>
          </w:p>
        </w:tc>
      </w:tr>
      <w:tr w:rsidR="003F10DA" w:rsidTr="00371866">
        <w:tc>
          <w:tcPr>
            <w:tcW w:w="648" w:type="dxa"/>
          </w:tcPr>
          <w:p w:rsidR="003F10DA" w:rsidRDefault="003F10DA" w:rsidP="00201DCB">
            <w:pPr>
              <w:ind w:left="170"/>
              <w:jc w:val="both"/>
            </w:pPr>
          </w:p>
        </w:tc>
        <w:tc>
          <w:tcPr>
            <w:tcW w:w="9717" w:type="dxa"/>
            <w:gridSpan w:val="3"/>
          </w:tcPr>
          <w:p w:rsidR="003F10DA" w:rsidRPr="00201DCB" w:rsidRDefault="003F10DA" w:rsidP="00201DCB">
            <w:pPr>
              <w:jc w:val="center"/>
              <w:rPr>
                <w:b/>
              </w:rPr>
            </w:pPr>
            <w:r w:rsidRPr="00201DCB">
              <w:rPr>
                <w:b/>
              </w:rPr>
              <w:t>Родительские собрания.</w:t>
            </w:r>
          </w:p>
          <w:p w:rsidR="003F10DA" w:rsidRPr="00201DCB" w:rsidRDefault="003F10DA" w:rsidP="00201DCB">
            <w:pPr>
              <w:jc w:val="center"/>
              <w:rPr>
                <w:b/>
              </w:rPr>
            </w:pPr>
          </w:p>
        </w:tc>
      </w:tr>
      <w:tr w:rsidR="003F10DA" w:rsidTr="00F61CF0">
        <w:tc>
          <w:tcPr>
            <w:tcW w:w="648" w:type="dxa"/>
          </w:tcPr>
          <w:p w:rsidR="003F10DA" w:rsidRDefault="003F10DA">
            <w:pPr>
              <w:numPr>
                <w:ilvl w:val="0"/>
                <w:numId w:val="1"/>
              </w:numPr>
              <w:jc w:val="both"/>
            </w:pPr>
          </w:p>
        </w:tc>
        <w:tc>
          <w:tcPr>
            <w:tcW w:w="5578" w:type="dxa"/>
          </w:tcPr>
          <w:p w:rsidR="003F10DA" w:rsidRDefault="003F10DA" w:rsidP="00201DCB">
            <w:pPr>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p>
          <w:p w:rsidR="003F10DA" w:rsidRPr="007006DF" w:rsidRDefault="003F10DA" w:rsidP="00201DCB">
            <w:pPr>
              <w:rPr>
                <w:b/>
              </w:rPr>
            </w:pPr>
            <w:r w:rsidRPr="007006DF">
              <w:rPr>
                <w:b/>
              </w:rPr>
              <w:t>Ор</w:t>
            </w:r>
            <w:r>
              <w:rPr>
                <w:b/>
              </w:rPr>
              <w:t>ганизация работы ДОУ в новом 2022</w:t>
            </w:r>
            <w:r w:rsidRPr="007006DF">
              <w:rPr>
                <w:b/>
              </w:rPr>
              <w:t xml:space="preserve"> -20</w:t>
            </w:r>
            <w:r>
              <w:rPr>
                <w:b/>
              </w:rPr>
              <w:t>23</w:t>
            </w:r>
            <w:r w:rsidRPr="007006DF">
              <w:rPr>
                <w:b/>
              </w:rPr>
              <w:t xml:space="preserve"> учебном году </w:t>
            </w:r>
          </w:p>
          <w:p w:rsidR="003F10DA" w:rsidRPr="007006DF" w:rsidRDefault="003F10DA" w:rsidP="00201DCB">
            <w:pPr>
              <w:rPr>
                <w:b/>
              </w:rPr>
            </w:pPr>
            <w:r w:rsidRPr="007006DF">
              <w:t>1.Основные задачи работы ДОУ на новый 20</w:t>
            </w:r>
            <w:r>
              <w:t>22</w:t>
            </w:r>
            <w:r w:rsidRPr="007006DF">
              <w:t xml:space="preserve"> – 20</w:t>
            </w:r>
            <w:r>
              <w:t>23</w:t>
            </w:r>
            <w:r w:rsidRPr="007006DF">
              <w:t xml:space="preserve"> учебный год.</w:t>
            </w:r>
          </w:p>
          <w:p w:rsidR="003F10DA" w:rsidRPr="003F1D2B" w:rsidRDefault="003F10DA" w:rsidP="007006DF">
            <w:pPr>
              <w:pStyle w:val="NoSpacing"/>
              <w:jc w:val="both"/>
              <w:rPr>
                <w:rFonts w:ascii="Times New Roman" w:hAnsi="Times New Roman"/>
                <w:sz w:val="24"/>
                <w:szCs w:val="24"/>
              </w:rPr>
            </w:pPr>
            <w:r w:rsidRPr="003F1D2B">
              <w:rPr>
                <w:rFonts w:ascii="Times New Roman" w:hAnsi="Times New Roman"/>
                <w:sz w:val="24"/>
                <w:szCs w:val="24"/>
              </w:rPr>
              <w:t>2.Знакомство с основной образовательной программой и рабочими программами специалистов ДОУ.</w:t>
            </w:r>
          </w:p>
          <w:p w:rsidR="003F10DA" w:rsidRDefault="003F10DA" w:rsidP="00201DCB">
            <w:r w:rsidRPr="007006DF">
              <w:t xml:space="preserve"> 3.Разное.</w:t>
            </w:r>
          </w:p>
        </w:tc>
        <w:tc>
          <w:tcPr>
            <w:tcW w:w="1440" w:type="dxa"/>
          </w:tcPr>
          <w:p w:rsidR="003F10DA" w:rsidRDefault="003F10DA">
            <w:pPr>
              <w:jc w:val="center"/>
            </w:pPr>
            <w:r>
              <w:t>сентябрь</w:t>
            </w:r>
          </w:p>
        </w:tc>
        <w:tc>
          <w:tcPr>
            <w:tcW w:w="2699" w:type="dxa"/>
          </w:tcPr>
          <w:p w:rsidR="003F10DA" w:rsidRDefault="003F10DA" w:rsidP="00201DCB">
            <w:pPr>
              <w:jc w:val="both"/>
            </w:pPr>
            <w:r>
              <w:t>Заведующий ДОУ</w:t>
            </w:r>
          </w:p>
          <w:p w:rsidR="003F10DA" w:rsidRDefault="003F10DA" w:rsidP="00201DCB">
            <w:pPr>
              <w:jc w:val="both"/>
            </w:pPr>
          </w:p>
          <w:p w:rsidR="003F10DA" w:rsidRDefault="003F10DA" w:rsidP="00166355">
            <w:pPr>
              <w:jc w:val="both"/>
            </w:pPr>
            <w:r>
              <w:t xml:space="preserve">Воспитатели </w:t>
            </w:r>
          </w:p>
        </w:tc>
      </w:tr>
      <w:tr w:rsidR="003F10DA" w:rsidTr="00F61CF0">
        <w:tc>
          <w:tcPr>
            <w:tcW w:w="648" w:type="dxa"/>
          </w:tcPr>
          <w:p w:rsidR="003F10DA" w:rsidRDefault="003F10DA">
            <w:pPr>
              <w:numPr>
                <w:ilvl w:val="0"/>
                <w:numId w:val="1"/>
              </w:numPr>
              <w:jc w:val="both"/>
            </w:pPr>
          </w:p>
        </w:tc>
        <w:tc>
          <w:tcPr>
            <w:tcW w:w="5578" w:type="dxa"/>
          </w:tcPr>
          <w:p w:rsidR="003F10DA" w:rsidRDefault="003F10DA" w:rsidP="00152918">
            <w:pPr>
              <w:rPr>
                <w:b/>
                <w:bCs/>
              </w:rPr>
            </w:pPr>
            <w:r w:rsidRPr="002A504C">
              <w:rPr>
                <w:b/>
                <w:bCs/>
              </w:rPr>
              <w:t>Общ</w:t>
            </w:r>
            <w:r>
              <w:rPr>
                <w:b/>
                <w:bCs/>
              </w:rPr>
              <w:t>е</w:t>
            </w:r>
            <w:r w:rsidRPr="002A504C">
              <w:rPr>
                <w:b/>
                <w:bCs/>
              </w:rPr>
              <w:t>е родительск</w:t>
            </w:r>
            <w:r>
              <w:rPr>
                <w:b/>
                <w:bCs/>
              </w:rPr>
              <w:t>ое</w:t>
            </w:r>
            <w:r w:rsidRPr="002A504C">
              <w:rPr>
                <w:b/>
                <w:bCs/>
              </w:rPr>
              <w:t xml:space="preserve"> собрани</w:t>
            </w:r>
            <w:r>
              <w:rPr>
                <w:b/>
                <w:bCs/>
              </w:rPr>
              <w:t>е:</w:t>
            </w:r>
          </w:p>
          <w:p w:rsidR="003F10DA" w:rsidRPr="00152918" w:rsidRDefault="003F10DA" w:rsidP="00152918">
            <w:pPr>
              <w:rPr>
                <w:b/>
                <w:bCs/>
              </w:rPr>
            </w:pPr>
            <w:r w:rsidRPr="00152918">
              <w:rPr>
                <w:b/>
                <w:bCs/>
              </w:rPr>
              <w:t>«Итоги воспитательно</w:t>
            </w:r>
            <w:r>
              <w:rPr>
                <w:b/>
                <w:bCs/>
              </w:rPr>
              <w:t xml:space="preserve"> – образовательной работы за 2022</w:t>
            </w:r>
            <w:r w:rsidRPr="00152918">
              <w:rPr>
                <w:b/>
                <w:bCs/>
              </w:rPr>
              <w:t>-20</w:t>
            </w:r>
            <w:r>
              <w:rPr>
                <w:b/>
                <w:bCs/>
              </w:rPr>
              <w:t>23</w:t>
            </w:r>
            <w:r w:rsidRPr="00152918">
              <w:rPr>
                <w:b/>
                <w:bCs/>
              </w:rPr>
              <w:t xml:space="preserve"> учебный год»</w:t>
            </w:r>
          </w:p>
          <w:p w:rsidR="003F10DA" w:rsidRPr="00152918" w:rsidRDefault="003F10DA" w:rsidP="00152918">
            <w:pPr>
              <w:rPr>
                <w:szCs w:val="27"/>
              </w:rPr>
            </w:pPr>
            <w:r>
              <w:t>1.</w:t>
            </w:r>
            <w:r w:rsidRPr="00152918">
              <w:rPr>
                <w:szCs w:val="27"/>
              </w:rPr>
              <w:t>Итоги ДОУ за прошедший учебный год.</w:t>
            </w:r>
          </w:p>
          <w:p w:rsidR="003F10DA" w:rsidRDefault="003F10DA" w:rsidP="00152918">
            <w:pPr>
              <w:rPr>
                <w:szCs w:val="27"/>
              </w:rPr>
            </w:pPr>
            <w:r>
              <w:rPr>
                <w:szCs w:val="27"/>
                <w:lang w:eastAsia="en-US"/>
              </w:rPr>
              <w:t xml:space="preserve">2. </w:t>
            </w:r>
            <w:r w:rsidRPr="00152918">
              <w:rPr>
                <w:szCs w:val="27"/>
              </w:rPr>
              <w:t>Организация работы ДОУ в летний период 20</w:t>
            </w:r>
            <w:r>
              <w:rPr>
                <w:szCs w:val="27"/>
              </w:rPr>
              <w:t>22</w:t>
            </w:r>
            <w:r w:rsidRPr="00152918">
              <w:rPr>
                <w:szCs w:val="27"/>
              </w:rPr>
              <w:t>г.</w:t>
            </w:r>
          </w:p>
          <w:p w:rsidR="003F10DA" w:rsidRPr="00152918" w:rsidRDefault="003F10DA" w:rsidP="00152918">
            <w:pPr>
              <w:rPr>
                <w:szCs w:val="27"/>
              </w:rPr>
            </w:pPr>
            <w:r>
              <w:rPr>
                <w:szCs w:val="27"/>
              </w:rPr>
              <w:t>3. Круглый стол с сотрудниками ОГИБДД</w:t>
            </w:r>
          </w:p>
          <w:p w:rsidR="003F10DA" w:rsidRPr="002A07C9" w:rsidRDefault="003F10DA" w:rsidP="007B61E3">
            <w:pPr>
              <w:rPr>
                <w:bCs/>
              </w:rPr>
            </w:pPr>
            <w:r w:rsidRPr="00152918">
              <w:rPr>
                <w:bCs/>
              </w:rPr>
              <w:t>3.Разное.</w:t>
            </w:r>
          </w:p>
        </w:tc>
        <w:tc>
          <w:tcPr>
            <w:tcW w:w="1440" w:type="dxa"/>
          </w:tcPr>
          <w:p w:rsidR="003F10DA" w:rsidRDefault="003F10DA">
            <w:pPr>
              <w:jc w:val="center"/>
            </w:pPr>
            <w:r>
              <w:t>май</w:t>
            </w:r>
          </w:p>
        </w:tc>
        <w:tc>
          <w:tcPr>
            <w:tcW w:w="2699" w:type="dxa"/>
          </w:tcPr>
          <w:p w:rsidR="003F10DA" w:rsidRDefault="003F10DA" w:rsidP="00165053">
            <w:pPr>
              <w:jc w:val="both"/>
            </w:pPr>
            <w:r>
              <w:t>Заведующий ДОУ</w:t>
            </w:r>
          </w:p>
          <w:p w:rsidR="003F10DA" w:rsidRDefault="003F10DA" w:rsidP="00165053">
            <w:pPr>
              <w:jc w:val="both"/>
            </w:pPr>
            <w:r>
              <w:t>Специалисты</w:t>
            </w:r>
          </w:p>
          <w:p w:rsidR="003F10DA" w:rsidRDefault="003F10DA" w:rsidP="00165053">
            <w:pPr>
              <w:jc w:val="both"/>
            </w:pPr>
            <w:r>
              <w:t xml:space="preserve">Воспитатели </w:t>
            </w:r>
          </w:p>
        </w:tc>
      </w:tr>
    </w:tbl>
    <w:p w:rsidR="003F10DA" w:rsidRDefault="003F10DA" w:rsidP="003C1C8C">
      <w:pPr>
        <w:jc w:val="center"/>
        <w:rPr>
          <w:b/>
          <w:bCs/>
          <w:sz w:val="28"/>
          <w:szCs w:val="28"/>
        </w:rPr>
      </w:pPr>
    </w:p>
    <w:p w:rsidR="003F10DA" w:rsidRDefault="003F10DA" w:rsidP="003C1C8C">
      <w:pPr>
        <w:jc w:val="center"/>
        <w:rPr>
          <w:b/>
          <w:bCs/>
          <w:sz w:val="28"/>
          <w:szCs w:val="28"/>
        </w:rPr>
      </w:pPr>
      <w:r>
        <w:rPr>
          <w:b/>
          <w:bCs/>
          <w:sz w:val="28"/>
          <w:szCs w:val="28"/>
        </w:rPr>
        <w:t>12</w:t>
      </w:r>
      <w:r w:rsidRPr="003C1C8C">
        <w:rPr>
          <w:b/>
          <w:bCs/>
          <w:sz w:val="28"/>
          <w:szCs w:val="28"/>
        </w:rPr>
        <w:t xml:space="preserve">.1.Социальный паспорт семей воспитанников,  </w:t>
      </w:r>
    </w:p>
    <w:p w:rsidR="003F10DA" w:rsidRPr="003C1C8C" w:rsidRDefault="003F10DA" w:rsidP="003C1C8C">
      <w:pPr>
        <w:jc w:val="center"/>
        <w:rPr>
          <w:b/>
          <w:bCs/>
          <w:sz w:val="28"/>
          <w:szCs w:val="28"/>
        </w:rPr>
      </w:pPr>
      <w:r w:rsidRPr="003C1C8C">
        <w:rPr>
          <w:b/>
          <w:bCs/>
          <w:sz w:val="28"/>
          <w:szCs w:val="28"/>
        </w:rPr>
        <w:t>посещающих   МБДОУ</w:t>
      </w:r>
      <w:r>
        <w:rPr>
          <w:b/>
          <w:bCs/>
          <w:sz w:val="28"/>
          <w:szCs w:val="28"/>
        </w:rPr>
        <w:t>-</w:t>
      </w:r>
      <w:r w:rsidRPr="003C1C8C">
        <w:rPr>
          <w:b/>
          <w:bCs/>
          <w:sz w:val="28"/>
          <w:szCs w:val="28"/>
        </w:rPr>
        <w:t xml:space="preserve"> «</w:t>
      </w:r>
      <w:r>
        <w:rPr>
          <w:b/>
          <w:bCs/>
          <w:sz w:val="28"/>
          <w:szCs w:val="28"/>
        </w:rPr>
        <w:t>Корсабашский детский сад  «Кояшкай</w:t>
      </w:r>
      <w:r w:rsidRPr="003C1C8C">
        <w:rPr>
          <w:b/>
          <w:bCs/>
          <w:sz w:val="28"/>
          <w:szCs w:val="28"/>
        </w:rPr>
        <w:t>»</w:t>
      </w:r>
    </w:p>
    <w:p w:rsidR="003F10DA" w:rsidRPr="0041401C" w:rsidRDefault="003F10DA" w:rsidP="003C1C8C">
      <w:pPr>
        <w:jc w:val="center"/>
      </w:pPr>
    </w:p>
    <w:p w:rsidR="003F10DA" w:rsidRDefault="003F10DA" w:rsidP="003C1C8C"/>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49"/>
        <w:gridCol w:w="1160"/>
        <w:gridCol w:w="1231"/>
        <w:gridCol w:w="1231"/>
        <w:gridCol w:w="1103"/>
        <w:gridCol w:w="1186"/>
        <w:gridCol w:w="1358"/>
        <w:gridCol w:w="819"/>
      </w:tblGrid>
      <w:tr w:rsidR="003F10DA" w:rsidRPr="003C1C8C" w:rsidTr="00FA396D">
        <w:trPr>
          <w:trHeight w:val="292"/>
        </w:trPr>
        <w:tc>
          <w:tcPr>
            <w:tcW w:w="2049" w:type="dxa"/>
            <w:vMerge w:val="restart"/>
            <w:vAlign w:val="bottom"/>
          </w:tcPr>
          <w:p w:rsidR="003F10DA" w:rsidRPr="003C1C8C" w:rsidRDefault="003F10DA" w:rsidP="00FA396D">
            <w:pPr>
              <w:spacing w:line="225" w:lineRule="atLeast"/>
              <w:ind w:left="96"/>
              <w:textAlignment w:val="baseline"/>
            </w:pPr>
            <w:r w:rsidRPr="003C1C8C">
              <w:t>Сведения</w:t>
            </w:r>
          </w:p>
          <w:p w:rsidR="003F10DA" w:rsidRPr="003C1C8C" w:rsidRDefault="003F10DA" w:rsidP="00FA396D">
            <w:pPr>
              <w:spacing w:line="225" w:lineRule="atLeast"/>
              <w:ind w:left="96"/>
              <w:textAlignment w:val="baseline"/>
            </w:pPr>
          </w:p>
        </w:tc>
        <w:tc>
          <w:tcPr>
            <w:tcW w:w="8088" w:type="dxa"/>
            <w:gridSpan w:val="7"/>
          </w:tcPr>
          <w:p w:rsidR="003F10DA" w:rsidRPr="00FA396D" w:rsidRDefault="003F10DA" w:rsidP="00FA396D">
            <w:pPr>
              <w:jc w:val="center"/>
            </w:pPr>
            <w:r>
              <w:t>Разновозрастная группа</w:t>
            </w:r>
          </w:p>
        </w:tc>
      </w:tr>
      <w:tr w:rsidR="003F10DA" w:rsidRPr="003C1C8C" w:rsidTr="00FA396D">
        <w:trPr>
          <w:trHeight w:val="535"/>
        </w:trPr>
        <w:tc>
          <w:tcPr>
            <w:tcW w:w="2049" w:type="dxa"/>
            <w:vMerge/>
            <w:vAlign w:val="bottom"/>
          </w:tcPr>
          <w:p w:rsidR="003F10DA" w:rsidRPr="003C1C8C" w:rsidRDefault="003F10DA" w:rsidP="00FA396D">
            <w:pPr>
              <w:spacing w:line="225" w:lineRule="atLeast"/>
              <w:ind w:left="96"/>
              <w:textAlignment w:val="baseline"/>
            </w:pPr>
          </w:p>
        </w:tc>
        <w:tc>
          <w:tcPr>
            <w:tcW w:w="1160" w:type="dxa"/>
            <w:vAlign w:val="bottom"/>
          </w:tcPr>
          <w:p w:rsidR="003F10DA" w:rsidRPr="00FA396D" w:rsidRDefault="003F10DA" w:rsidP="00E918E1">
            <w:r>
              <w:t>1,5-2 года</w:t>
            </w:r>
          </w:p>
        </w:tc>
        <w:tc>
          <w:tcPr>
            <w:tcW w:w="1231" w:type="dxa"/>
            <w:vAlign w:val="bottom"/>
          </w:tcPr>
          <w:p w:rsidR="003F10DA" w:rsidRPr="00FA396D" w:rsidRDefault="003F10DA" w:rsidP="00E918E1">
            <w:r>
              <w:t>2-3 года</w:t>
            </w:r>
          </w:p>
        </w:tc>
        <w:tc>
          <w:tcPr>
            <w:tcW w:w="1231" w:type="dxa"/>
            <w:vAlign w:val="bottom"/>
          </w:tcPr>
          <w:p w:rsidR="003F10DA" w:rsidRPr="00FA396D" w:rsidRDefault="003F10DA" w:rsidP="00E918E1">
            <w:r>
              <w:t xml:space="preserve"> 3-4 года</w:t>
            </w:r>
          </w:p>
        </w:tc>
        <w:tc>
          <w:tcPr>
            <w:tcW w:w="1103" w:type="dxa"/>
            <w:vAlign w:val="bottom"/>
          </w:tcPr>
          <w:p w:rsidR="003F10DA" w:rsidRPr="00FA396D" w:rsidRDefault="003F10DA" w:rsidP="00E918E1">
            <w:r>
              <w:t>4-5 лет</w:t>
            </w:r>
          </w:p>
        </w:tc>
        <w:tc>
          <w:tcPr>
            <w:tcW w:w="1186" w:type="dxa"/>
            <w:vAlign w:val="bottom"/>
          </w:tcPr>
          <w:p w:rsidR="003F10DA" w:rsidRPr="00FA396D" w:rsidRDefault="003F10DA" w:rsidP="00354115">
            <w:r>
              <w:t xml:space="preserve"> 5-6 лет</w:t>
            </w:r>
          </w:p>
        </w:tc>
        <w:tc>
          <w:tcPr>
            <w:tcW w:w="1358" w:type="dxa"/>
            <w:vAlign w:val="bottom"/>
          </w:tcPr>
          <w:p w:rsidR="003F10DA" w:rsidRPr="00FA396D" w:rsidRDefault="003F10DA" w:rsidP="00665A88">
            <w:r>
              <w:t>6-7 лет</w:t>
            </w:r>
          </w:p>
        </w:tc>
        <w:tc>
          <w:tcPr>
            <w:tcW w:w="819" w:type="dxa"/>
          </w:tcPr>
          <w:p w:rsidR="003F10DA" w:rsidRPr="00FA396D" w:rsidRDefault="003F10DA" w:rsidP="00E918E1">
            <w:r w:rsidRPr="00FA396D">
              <w:t>Итог</w:t>
            </w:r>
          </w:p>
          <w:p w:rsidR="003F10DA" w:rsidRPr="00FA396D" w:rsidRDefault="003F10DA" w:rsidP="00E918E1"/>
        </w:tc>
      </w:tr>
      <w:tr w:rsidR="003F10DA" w:rsidRPr="003C1C8C" w:rsidTr="00FA396D">
        <w:trPr>
          <w:trHeight w:val="535"/>
        </w:trPr>
        <w:tc>
          <w:tcPr>
            <w:tcW w:w="2049" w:type="dxa"/>
            <w:vAlign w:val="bottom"/>
          </w:tcPr>
          <w:p w:rsidR="003F10DA" w:rsidRPr="003C1C8C" w:rsidRDefault="003F10DA" w:rsidP="00FA396D">
            <w:pPr>
              <w:spacing w:line="225" w:lineRule="atLeast"/>
              <w:ind w:left="96"/>
              <w:textAlignment w:val="baseline"/>
            </w:pPr>
            <w:r w:rsidRPr="003C1C8C">
              <w:t>Всего воспитанников</w:t>
            </w:r>
          </w:p>
        </w:tc>
        <w:tc>
          <w:tcPr>
            <w:tcW w:w="1160" w:type="dxa"/>
            <w:vAlign w:val="center"/>
          </w:tcPr>
          <w:p w:rsidR="003F10DA" w:rsidRPr="00FA396D" w:rsidRDefault="003F10DA" w:rsidP="00FA396D">
            <w:pPr>
              <w:jc w:val="center"/>
            </w:pPr>
            <w:r>
              <w:t>1</w:t>
            </w:r>
          </w:p>
        </w:tc>
        <w:tc>
          <w:tcPr>
            <w:tcW w:w="1231" w:type="dxa"/>
            <w:vAlign w:val="center"/>
          </w:tcPr>
          <w:p w:rsidR="003F10DA" w:rsidRPr="00FA396D" w:rsidRDefault="003F10DA" w:rsidP="00FA396D">
            <w:pPr>
              <w:jc w:val="center"/>
            </w:pPr>
            <w:r>
              <w:t>4</w:t>
            </w:r>
          </w:p>
        </w:tc>
        <w:tc>
          <w:tcPr>
            <w:tcW w:w="1231" w:type="dxa"/>
            <w:vAlign w:val="center"/>
          </w:tcPr>
          <w:p w:rsidR="003F10DA" w:rsidRPr="00FA396D" w:rsidRDefault="003F10DA" w:rsidP="00FA396D">
            <w:pPr>
              <w:jc w:val="center"/>
            </w:pPr>
            <w:r>
              <w:t>1</w:t>
            </w:r>
          </w:p>
        </w:tc>
        <w:tc>
          <w:tcPr>
            <w:tcW w:w="1103" w:type="dxa"/>
            <w:vAlign w:val="center"/>
          </w:tcPr>
          <w:p w:rsidR="003F10DA" w:rsidRPr="00FA396D" w:rsidRDefault="003F10DA" w:rsidP="00FA396D">
            <w:pPr>
              <w:jc w:val="center"/>
            </w:pPr>
            <w:r>
              <w:t>3</w:t>
            </w:r>
          </w:p>
        </w:tc>
        <w:tc>
          <w:tcPr>
            <w:tcW w:w="1186" w:type="dxa"/>
            <w:vAlign w:val="center"/>
          </w:tcPr>
          <w:p w:rsidR="003F10DA" w:rsidRPr="00FA396D" w:rsidRDefault="003F10DA" w:rsidP="00FA396D">
            <w:pPr>
              <w:jc w:val="center"/>
            </w:pPr>
            <w:r>
              <w:t>0</w:t>
            </w:r>
          </w:p>
        </w:tc>
        <w:tc>
          <w:tcPr>
            <w:tcW w:w="1358" w:type="dxa"/>
            <w:vAlign w:val="center"/>
          </w:tcPr>
          <w:p w:rsidR="003F10DA" w:rsidRPr="00FA396D" w:rsidRDefault="003F10DA" w:rsidP="00FA396D">
            <w:pPr>
              <w:jc w:val="center"/>
            </w:pPr>
            <w:r>
              <w:t>1</w:t>
            </w:r>
          </w:p>
        </w:tc>
        <w:tc>
          <w:tcPr>
            <w:tcW w:w="819" w:type="dxa"/>
          </w:tcPr>
          <w:p w:rsidR="003F10DA" w:rsidRPr="00FA396D" w:rsidRDefault="003F10DA" w:rsidP="00FA396D">
            <w:pPr>
              <w:jc w:val="center"/>
            </w:pPr>
            <w:r>
              <w:t>10</w:t>
            </w:r>
          </w:p>
        </w:tc>
      </w:tr>
      <w:tr w:rsidR="003F10DA" w:rsidRPr="003C1C8C" w:rsidTr="00FA396D">
        <w:trPr>
          <w:trHeight w:val="292"/>
        </w:trPr>
        <w:tc>
          <w:tcPr>
            <w:tcW w:w="2049" w:type="dxa"/>
            <w:vAlign w:val="bottom"/>
          </w:tcPr>
          <w:p w:rsidR="003F10DA" w:rsidRPr="003C1C8C" w:rsidRDefault="003F10DA" w:rsidP="00FA396D">
            <w:pPr>
              <w:spacing w:line="225" w:lineRule="atLeast"/>
              <w:ind w:left="96"/>
              <w:textAlignment w:val="baseline"/>
            </w:pPr>
            <w:r w:rsidRPr="003C1C8C">
              <w:t>Семьи, воспитывающие 1 ребенка</w:t>
            </w:r>
          </w:p>
        </w:tc>
        <w:tc>
          <w:tcPr>
            <w:tcW w:w="1160" w:type="dxa"/>
            <w:vAlign w:val="center"/>
          </w:tcPr>
          <w:p w:rsidR="003F10DA" w:rsidRPr="003C1C8C" w:rsidRDefault="003F10DA" w:rsidP="00FA396D">
            <w:pPr>
              <w:jc w:val="center"/>
            </w:pPr>
          </w:p>
        </w:tc>
        <w:tc>
          <w:tcPr>
            <w:tcW w:w="1231" w:type="dxa"/>
            <w:vAlign w:val="center"/>
          </w:tcPr>
          <w:p w:rsidR="003F10DA" w:rsidRPr="003C1C8C" w:rsidRDefault="003F10DA" w:rsidP="00D55FC2">
            <w:pPr>
              <w:jc w:val="center"/>
            </w:pPr>
            <w:r>
              <w:t>2</w:t>
            </w:r>
          </w:p>
        </w:tc>
        <w:tc>
          <w:tcPr>
            <w:tcW w:w="1231" w:type="dxa"/>
            <w:vAlign w:val="center"/>
          </w:tcPr>
          <w:p w:rsidR="003F10DA" w:rsidRPr="003C1C8C" w:rsidRDefault="003F10DA" w:rsidP="00D55FC2">
            <w:pPr>
              <w:jc w:val="center"/>
            </w:pPr>
            <w:r>
              <w:t>0</w:t>
            </w:r>
          </w:p>
        </w:tc>
        <w:tc>
          <w:tcPr>
            <w:tcW w:w="1103" w:type="dxa"/>
            <w:vAlign w:val="center"/>
          </w:tcPr>
          <w:p w:rsidR="003F10DA" w:rsidRPr="003C1C8C" w:rsidRDefault="003F10DA" w:rsidP="00D55FC2">
            <w:pPr>
              <w:jc w:val="center"/>
            </w:pPr>
            <w:r>
              <w:t>0</w:t>
            </w:r>
          </w:p>
        </w:tc>
        <w:tc>
          <w:tcPr>
            <w:tcW w:w="1186" w:type="dxa"/>
            <w:vAlign w:val="center"/>
          </w:tcPr>
          <w:p w:rsidR="003F10DA" w:rsidRPr="003C1C8C" w:rsidRDefault="003F10DA" w:rsidP="00D55FC2">
            <w:pPr>
              <w:jc w:val="center"/>
            </w:pPr>
            <w:r>
              <w:t>0</w:t>
            </w:r>
          </w:p>
        </w:tc>
        <w:tc>
          <w:tcPr>
            <w:tcW w:w="1358" w:type="dxa"/>
            <w:vAlign w:val="center"/>
          </w:tcPr>
          <w:p w:rsidR="003F10DA" w:rsidRPr="003C1C8C" w:rsidRDefault="003F10DA" w:rsidP="00D55FC2">
            <w:pPr>
              <w:jc w:val="center"/>
            </w:pPr>
            <w:r>
              <w:t>0</w:t>
            </w:r>
          </w:p>
        </w:tc>
        <w:tc>
          <w:tcPr>
            <w:tcW w:w="819" w:type="dxa"/>
          </w:tcPr>
          <w:p w:rsidR="003F10DA" w:rsidRDefault="003F10DA" w:rsidP="00D55FC2"/>
          <w:p w:rsidR="003F10DA" w:rsidRPr="003C1C8C" w:rsidRDefault="003F10DA" w:rsidP="00D55FC2">
            <w:r>
              <w:t xml:space="preserve">    2</w:t>
            </w:r>
          </w:p>
        </w:tc>
      </w:tr>
      <w:tr w:rsidR="003F10DA" w:rsidRPr="003C1C8C" w:rsidTr="00FA396D">
        <w:trPr>
          <w:trHeight w:val="276"/>
        </w:trPr>
        <w:tc>
          <w:tcPr>
            <w:tcW w:w="2049" w:type="dxa"/>
            <w:vAlign w:val="bottom"/>
          </w:tcPr>
          <w:p w:rsidR="003F10DA" w:rsidRPr="003C1C8C" w:rsidRDefault="003F10DA" w:rsidP="00FA396D">
            <w:pPr>
              <w:ind w:left="24"/>
              <w:textAlignment w:val="baseline"/>
            </w:pPr>
            <w:r w:rsidRPr="003C1C8C">
              <w:t> Многодетные семьи</w:t>
            </w:r>
          </w:p>
        </w:tc>
        <w:tc>
          <w:tcPr>
            <w:tcW w:w="1160" w:type="dxa"/>
            <w:vAlign w:val="center"/>
          </w:tcPr>
          <w:p w:rsidR="003F10DA" w:rsidRPr="003C1C8C" w:rsidRDefault="003F10DA" w:rsidP="00FA396D">
            <w:pPr>
              <w:jc w:val="center"/>
            </w:pPr>
          </w:p>
        </w:tc>
        <w:tc>
          <w:tcPr>
            <w:tcW w:w="1231" w:type="dxa"/>
            <w:vAlign w:val="center"/>
          </w:tcPr>
          <w:p w:rsidR="003F10DA" w:rsidRPr="003C1C8C" w:rsidRDefault="003F10DA" w:rsidP="00D55FC2">
            <w:pPr>
              <w:jc w:val="center"/>
            </w:pPr>
          </w:p>
          <w:p w:rsidR="003F10DA" w:rsidRPr="003C1C8C" w:rsidRDefault="003F10DA" w:rsidP="00E918E1"/>
        </w:tc>
        <w:tc>
          <w:tcPr>
            <w:tcW w:w="1231" w:type="dxa"/>
            <w:vAlign w:val="center"/>
          </w:tcPr>
          <w:p w:rsidR="003F10DA" w:rsidRPr="003C1C8C" w:rsidRDefault="003F10DA" w:rsidP="00FA396D">
            <w:pPr>
              <w:jc w:val="center"/>
            </w:pPr>
            <w:r>
              <w:t>1</w:t>
            </w:r>
          </w:p>
        </w:tc>
        <w:tc>
          <w:tcPr>
            <w:tcW w:w="1103" w:type="dxa"/>
            <w:vAlign w:val="center"/>
          </w:tcPr>
          <w:p w:rsidR="003F10DA" w:rsidRPr="003C1C8C" w:rsidRDefault="003F10DA" w:rsidP="00FA396D">
            <w:pPr>
              <w:jc w:val="center"/>
            </w:pPr>
            <w:r>
              <w:t>2</w:t>
            </w:r>
          </w:p>
        </w:tc>
        <w:tc>
          <w:tcPr>
            <w:tcW w:w="1186" w:type="dxa"/>
            <w:vAlign w:val="center"/>
          </w:tcPr>
          <w:p w:rsidR="003F10DA" w:rsidRPr="003C1C8C" w:rsidRDefault="003F10DA" w:rsidP="00FA396D">
            <w:pPr>
              <w:jc w:val="center"/>
            </w:pPr>
            <w:r>
              <w:t>0</w:t>
            </w:r>
          </w:p>
          <w:p w:rsidR="003F10DA" w:rsidRPr="003C1C8C" w:rsidRDefault="003F10DA" w:rsidP="00FA396D">
            <w:pPr>
              <w:jc w:val="center"/>
            </w:pPr>
          </w:p>
        </w:tc>
        <w:tc>
          <w:tcPr>
            <w:tcW w:w="1358" w:type="dxa"/>
            <w:vAlign w:val="center"/>
          </w:tcPr>
          <w:p w:rsidR="003F10DA" w:rsidRPr="003C1C8C" w:rsidRDefault="003F10DA" w:rsidP="00FA396D">
            <w:pPr>
              <w:jc w:val="center"/>
            </w:pPr>
            <w:r>
              <w:t>1</w:t>
            </w:r>
          </w:p>
        </w:tc>
        <w:tc>
          <w:tcPr>
            <w:tcW w:w="819" w:type="dxa"/>
          </w:tcPr>
          <w:p w:rsidR="003F10DA" w:rsidRPr="003C1C8C" w:rsidRDefault="003F10DA" w:rsidP="00FA396D">
            <w:pPr>
              <w:jc w:val="center"/>
            </w:pPr>
            <w:r>
              <w:t>6</w:t>
            </w:r>
          </w:p>
        </w:tc>
      </w:tr>
      <w:tr w:rsidR="003F10DA" w:rsidRPr="003C1C8C" w:rsidTr="00FA396D">
        <w:trPr>
          <w:trHeight w:val="292"/>
        </w:trPr>
        <w:tc>
          <w:tcPr>
            <w:tcW w:w="2049" w:type="dxa"/>
            <w:vAlign w:val="bottom"/>
          </w:tcPr>
          <w:p w:rsidR="003F10DA" w:rsidRPr="003C1C8C" w:rsidRDefault="003F10DA" w:rsidP="00FA396D">
            <w:pPr>
              <w:ind w:firstLine="24"/>
              <w:textAlignment w:val="baseline"/>
            </w:pPr>
            <w:r w:rsidRPr="003C1C8C">
              <w:t> Семьи, имеющие детей - инвалидов</w:t>
            </w:r>
          </w:p>
        </w:tc>
        <w:tc>
          <w:tcPr>
            <w:tcW w:w="1160" w:type="dxa"/>
            <w:vAlign w:val="center"/>
          </w:tcPr>
          <w:p w:rsidR="003F10DA" w:rsidRPr="003C1C8C" w:rsidRDefault="003F10DA" w:rsidP="00FA396D">
            <w:pPr>
              <w:jc w:val="center"/>
            </w:pPr>
            <w:r w:rsidRPr="003C1C8C">
              <w:t>-</w:t>
            </w:r>
          </w:p>
        </w:tc>
        <w:tc>
          <w:tcPr>
            <w:tcW w:w="1231" w:type="dxa"/>
            <w:vAlign w:val="center"/>
          </w:tcPr>
          <w:p w:rsidR="003F10DA" w:rsidRPr="003C1C8C" w:rsidRDefault="003F10DA" w:rsidP="00FA396D">
            <w:pPr>
              <w:jc w:val="center"/>
            </w:pPr>
          </w:p>
          <w:p w:rsidR="003F10DA" w:rsidRPr="003C1C8C" w:rsidRDefault="003F10DA" w:rsidP="00FA396D">
            <w:pPr>
              <w:jc w:val="center"/>
            </w:pPr>
            <w:r w:rsidRPr="003C1C8C">
              <w:t>-</w:t>
            </w:r>
          </w:p>
        </w:tc>
        <w:tc>
          <w:tcPr>
            <w:tcW w:w="1231" w:type="dxa"/>
            <w:vAlign w:val="center"/>
          </w:tcPr>
          <w:p w:rsidR="003F10DA" w:rsidRPr="003C1C8C" w:rsidRDefault="003F10DA" w:rsidP="00FA396D">
            <w:pPr>
              <w:jc w:val="center"/>
            </w:pPr>
            <w:r>
              <w:t>-</w:t>
            </w:r>
          </w:p>
        </w:tc>
        <w:tc>
          <w:tcPr>
            <w:tcW w:w="1103" w:type="dxa"/>
            <w:vAlign w:val="center"/>
          </w:tcPr>
          <w:p w:rsidR="003F10DA" w:rsidRPr="003C1C8C" w:rsidRDefault="003F10DA" w:rsidP="00FA396D">
            <w:pPr>
              <w:jc w:val="center"/>
            </w:pPr>
            <w:r>
              <w:t>-</w:t>
            </w:r>
          </w:p>
        </w:tc>
        <w:tc>
          <w:tcPr>
            <w:tcW w:w="1186" w:type="dxa"/>
            <w:vAlign w:val="center"/>
          </w:tcPr>
          <w:p w:rsidR="003F10DA" w:rsidRPr="003C1C8C" w:rsidRDefault="003F10DA" w:rsidP="00E918E1">
            <w:r>
              <w:t xml:space="preserve">     -</w:t>
            </w:r>
          </w:p>
        </w:tc>
        <w:tc>
          <w:tcPr>
            <w:tcW w:w="1358" w:type="dxa"/>
            <w:vAlign w:val="center"/>
          </w:tcPr>
          <w:p w:rsidR="003F10DA" w:rsidRPr="003C1C8C" w:rsidRDefault="003F10DA" w:rsidP="00FA396D">
            <w:pPr>
              <w:jc w:val="center"/>
            </w:pPr>
            <w:r w:rsidRPr="003C1C8C">
              <w:t>-</w:t>
            </w:r>
          </w:p>
        </w:tc>
        <w:tc>
          <w:tcPr>
            <w:tcW w:w="819" w:type="dxa"/>
          </w:tcPr>
          <w:p w:rsidR="003F10DA" w:rsidRPr="003C1C8C" w:rsidRDefault="003F10DA" w:rsidP="00FA396D">
            <w:pPr>
              <w:jc w:val="center"/>
            </w:pPr>
          </w:p>
          <w:p w:rsidR="003F10DA" w:rsidRPr="003C1C8C" w:rsidRDefault="003F10DA" w:rsidP="00FA396D">
            <w:pPr>
              <w:jc w:val="center"/>
            </w:pPr>
            <w:r>
              <w:t>-</w:t>
            </w:r>
          </w:p>
        </w:tc>
      </w:tr>
      <w:tr w:rsidR="003F10DA" w:rsidRPr="003C1C8C" w:rsidTr="00FA396D">
        <w:trPr>
          <w:trHeight w:val="276"/>
        </w:trPr>
        <w:tc>
          <w:tcPr>
            <w:tcW w:w="2049" w:type="dxa"/>
            <w:vAlign w:val="bottom"/>
          </w:tcPr>
          <w:p w:rsidR="003F10DA" w:rsidRPr="003C1C8C" w:rsidRDefault="003F10DA" w:rsidP="00FA396D">
            <w:pPr>
              <w:textAlignment w:val="baseline"/>
            </w:pPr>
            <w:r w:rsidRPr="003C1C8C">
              <w:t> Семьи, имеющие опекаемых детей</w:t>
            </w:r>
          </w:p>
        </w:tc>
        <w:tc>
          <w:tcPr>
            <w:tcW w:w="1160" w:type="dxa"/>
            <w:vAlign w:val="center"/>
          </w:tcPr>
          <w:p w:rsidR="003F10DA" w:rsidRPr="003C1C8C" w:rsidRDefault="003F10DA" w:rsidP="00FA396D">
            <w:pPr>
              <w:jc w:val="center"/>
            </w:pPr>
            <w:r w:rsidRPr="003C1C8C">
              <w:t>-</w:t>
            </w:r>
          </w:p>
        </w:tc>
        <w:tc>
          <w:tcPr>
            <w:tcW w:w="1231" w:type="dxa"/>
            <w:vAlign w:val="center"/>
          </w:tcPr>
          <w:p w:rsidR="003F10DA" w:rsidRPr="003C1C8C" w:rsidRDefault="003F10DA" w:rsidP="00FA396D">
            <w:pPr>
              <w:jc w:val="center"/>
            </w:pPr>
            <w:r w:rsidRPr="003C1C8C">
              <w:t>-</w:t>
            </w:r>
          </w:p>
        </w:tc>
        <w:tc>
          <w:tcPr>
            <w:tcW w:w="1231" w:type="dxa"/>
            <w:vAlign w:val="center"/>
          </w:tcPr>
          <w:p w:rsidR="003F10DA" w:rsidRPr="003C1C8C" w:rsidRDefault="003F10DA" w:rsidP="00FA396D">
            <w:pPr>
              <w:jc w:val="center"/>
            </w:pPr>
            <w:r>
              <w:t>-</w:t>
            </w:r>
          </w:p>
        </w:tc>
        <w:tc>
          <w:tcPr>
            <w:tcW w:w="1103" w:type="dxa"/>
            <w:vAlign w:val="center"/>
          </w:tcPr>
          <w:p w:rsidR="003F10DA" w:rsidRPr="003C1C8C" w:rsidRDefault="003F10DA" w:rsidP="00FA396D">
            <w:pPr>
              <w:jc w:val="center"/>
            </w:pPr>
            <w:r w:rsidRPr="003C1C8C">
              <w:t>-</w:t>
            </w:r>
          </w:p>
        </w:tc>
        <w:tc>
          <w:tcPr>
            <w:tcW w:w="1186" w:type="dxa"/>
            <w:vAlign w:val="center"/>
          </w:tcPr>
          <w:p w:rsidR="003F10DA" w:rsidRPr="003C1C8C" w:rsidRDefault="003F10DA" w:rsidP="00FA396D">
            <w:pPr>
              <w:jc w:val="center"/>
            </w:pPr>
          </w:p>
          <w:p w:rsidR="003F10DA" w:rsidRPr="003C1C8C" w:rsidRDefault="003F10DA" w:rsidP="00FA396D">
            <w:pPr>
              <w:jc w:val="center"/>
            </w:pPr>
            <w:r w:rsidRPr="003C1C8C">
              <w:t>-</w:t>
            </w:r>
          </w:p>
        </w:tc>
        <w:tc>
          <w:tcPr>
            <w:tcW w:w="1358" w:type="dxa"/>
            <w:vAlign w:val="center"/>
          </w:tcPr>
          <w:p w:rsidR="003F10DA" w:rsidRPr="003C1C8C" w:rsidRDefault="003F10DA" w:rsidP="00FA396D">
            <w:pPr>
              <w:jc w:val="center"/>
            </w:pPr>
            <w:r w:rsidRPr="003C1C8C">
              <w:t>-</w:t>
            </w:r>
          </w:p>
        </w:tc>
        <w:tc>
          <w:tcPr>
            <w:tcW w:w="819" w:type="dxa"/>
          </w:tcPr>
          <w:p w:rsidR="003F10DA" w:rsidRPr="003C1C8C" w:rsidRDefault="003F10DA" w:rsidP="00E918E1"/>
          <w:p w:rsidR="003F10DA" w:rsidRPr="003C1C8C" w:rsidRDefault="003F10DA" w:rsidP="00E918E1">
            <w:r>
              <w:t xml:space="preserve">    -</w:t>
            </w:r>
          </w:p>
        </w:tc>
      </w:tr>
      <w:tr w:rsidR="003F10DA" w:rsidRPr="003C1C8C" w:rsidTr="00FA396D">
        <w:trPr>
          <w:trHeight w:val="292"/>
        </w:trPr>
        <w:tc>
          <w:tcPr>
            <w:tcW w:w="2049" w:type="dxa"/>
            <w:vAlign w:val="bottom"/>
          </w:tcPr>
          <w:p w:rsidR="003F10DA" w:rsidRPr="003C1C8C" w:rsidRDefault="003F10DA" w:rsidP="00FA396D">
            <w:pPr>
              <w:textAlignment w:val="baseline"/>
            </w:pPr>
            <w:r w:rsidRPr="003C1C8C">
              <w:t>Социальный статус:</w:t>
            </w:r>
          </w:p>
          <w:p w:rsidR="003F10DA" w:rsidRPr="003C1C8C" w:rsidRDefault="003F10DA" w:rsidP="00FA396D">
            <w:pPr>
              <w:textAlignment w:val="baseline"/>
            </w:pPr>
          </w:p>
          <w:p w:rsidR="003F10DA" w:rsidRPr="003C1C8C" w:rsidRDefault="003F10DA" w:rsidP="00FA396D">
            <w:pPr>
              <w:textAlignment w:val="baseline"/>
            </w:pPr>
            <w:r w:rsidRPr="003C1C8C">
              <w:t> полные</w:t>
            </w:r>
          </w:p>
        </w:tc>
        <w:tc>
          <w:tcPr>
            <w:tcW w:w="1160" w:type="dxa"/>
            <w:vAlign w:val="center"/>
          </w:tcPr>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r>
              <w:t>1</w:t>
            </w:r>
          </w:p>
        </w:tc>
        <w:tc>
          <w:tcPr>
            <w:tcW w:w="1231" w:type="dxa"/>
            <w:vAlign w:val="center"/>
          </w:tcPr>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r>
              <w:t>4</w:t>
            </w:r>
          </w:p>
        </w:tc>
        <w:tc>
          <w:tcPr>
            <w:tcW w:w="1231" w:type="dxa"/>
            <w:vAlign w:val="center"/>
          </w:tcPr>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r>
              <w:t>1</w:t>
            </w:r>
          </w:p>
        </w:tc>
        <w:tc>
          <w:tcPr>
            <w:tcW w:w="1103" w:type="dxa"/>
            <w:vAlign w:val="center"/>
          </w:tcPr>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r>
              <w:t>3</w:t>
            </w:r>
          </w:p>
        </w:tc>
        <w:tc>
          <w:tcPr>
            <w:tcW w:w="1186" w:type="dxa"/>
            <w:vAlign w:val="center"/>
          </w:tcPr>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r>
              <w:t>0</w:t>
            </w:r>
          </w:p>
        </w:tc>
        <w:tc>
          <w:tcPr>
            <w:tcW w:w="1358" w:type="dxa"/>
            <w:vAlign w:val="center"/>
          </w:tcPr>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r>
              <w:t>1</w:t>
            </w:r>
          </w:p>
        </w:tc>
        <w:tc>
          <w:tcPr>
            <w:tcW w:w="819" w:type="dxa"/>
          </w:tcPr>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p>
          <w:p w:rsidR="003F10DA" w:rsidRPr="003C1C8C" w:rsidRDefault="003F10DA" w:rsidP="00FA396D">
            <w:pPr>
              <w:jc w:val="center"/>
            </w:pPr>
            <w:r>
              <w:t>10</w:t>
            </w:r>
          </w:p>
        </w:tc>
      </w:tr>
      <w:tr w:rsidR="003F10DA" w:rsidRPr="003C1C8C" w:rsidTr="00FA396D">
        <w:trPr>
          <w:trHeight w:val="292"/>
        </w:trPr>
        <w:tc>
          <w:tcPr>
            <w:tcW w:w="2049" w:type="dxa"/>
            <w:vAlign w:val="bottom"/>
          </w:tcPr>
          <w:p w:rsidR="003F10DA" w:rsidRPr="003C1C8C" w:rsidRDefault="003F10DA" w:rsidP="00FA396D">
            <w:pPr>
              <w:textAlignment w:val="baseline"/>
            </w:pPr>
            <w:r w:rsidRPr="003C1C8C">
              <w:t>неполные</w:t>
            </w:r>
          </w:p>
        </w:tc>
        <w:tc>
          <w:tcPr>
            <w:tcW w:w="1160" w:type="dxa"/>
            <w:vAlign w:val="center"/>
          </w:tcPr>
          <w:p w:rsidR="003F10DA" w:rsidRPr="003C1C8C" w:rsidRDefault="003F10DA" w:rsidP="00FA396D">
            <w:pPr>
              <w:jc w:val="center"/>
            </w:pPr>
            <w:r>
              <w:t>-</w:t>
            </w:r>
          </w:p>
        </w:tc>
        <w:tc>
          <w:tcPr>
            <w:tcW w:w="1231" w:type="dxa"/>
            <w:vAlign w:val="center"/>
          </w:tcPr>
          <w:p w:rsidR="003F10DA" w:rsidRPr="003C1C8C" w:rsidRDefault="003F10DA" w:rsidP="00FA396D">
            <w:pPr>
              <w:jc w:val="center"/>
            </w:pPr>
            <w:r>
              <w:t>0</w:t>
            </w:r>
          </w:p>
        </w:tc>
        <w:tc>
          <w:tcPr>
            <w:tcW w:w="1231" w:type="dxa"/>
            <w:vAlign w:val="center"/>
          </w:tcPr>
          <w:p w:rsidR="003F10DA" w:rsidRPr="003C1C8C" w:rsidRDefault="003F10DA" w:rsidP="00FA396D">
            <w:pPr>
              <w:jc w:val="center"/>
            </w:pPr>
            <w:r>
              <w:t>-</w:t>
            </w:r>
          </w:p>
        </w:tc>
        <w:tc>
          <w:tcPr>
            <w:tcW w:w="1103" w:type="dxa"/>
            <w:vAlign w:val="center"/>
          </w:tcPr>
          <w:p w:rsidR="003F10DA" w:rsidRPr="003C1C8C" w:rsidRDefault="003F10DA" w:rsidP="00FA396D">
            <w:pPr>
              <w:jc w:val="center"/>
            </w:pPr>
            <w:r>
              <w:t>0</w:t>
            </w:r>
          </w:p>
        </w:tc>
        <w:tc>
          <w:tcPr>
            <w:tcW w:w="1186" w:type="dxa"/>
            <w:vAlign w:val="center"/>
          </w:tcPr>
          <w:p w:rsidR="003F10DA" w:rsidRPr="003C1C8C" w:rsidRDefault="003F10DA" w:rsidP="00FA396D">
            <w:pPr>
              <w:jc w:val="center"/>
            </w:pPr>
            <w:r>
              <w:t>0</w:t>
            </w:r>
          </w:p>
        </w:tc>
        <w:tc>
          <w:tcPr>
            <w:tcW w:w="1358" w:type="dxa"/>
            <w:vAlign w:val="center"/>
          </w:tcPr>
          <w:p w:rsidR="003F10DA" w:rsidRPr="003C1C8C" w:rsidRDefault="003F10DA" w:rsidP="00FA396D">
            <w:pPr>
              <w:jc w:val="center"/>
            </w:pPr>
          </w:p>
        </w:tc>
        <w:tc>
          <w:tcPr>
            <w:tcW w:w="819" w:type="dxa"/>
          </w:tcPr>
          <w:p w:rsidR="003F10DA" w:rsidRPr="003C1C8C" w:rsidRDefault="003F10DA" w:rsidP="00FA396D">
            <w:pPr>
              <w:jc w:val="center"/>
            </w:pPr>
            <w:r>
              <w:t>0</w:t>
            </w:r>
          </w:p>
        </w:tc>
      </w:tr>
      <w:tr w:rsidR="003F10DA" w:rsidRPr="003C1C8C" w:rsidTr="00FA396D">
        <w:trPr>
          <w:trHeight w:val="292"/>
        </w:trPr>
        <w:tc>
          <w:tcPr>
            <w:tcW w:w="2049" w:type="dxa"/>
            <w:vAlign w:val="bottom"/>
          </w:tcPr>
          <w:p w:rsidR="003F10DA" w:rsidRPr="003C1C8C" w:rsidRDefault="003F10DA" w:rsidP="00FA396D">
            <w:pPr>
              <w:textAlignment w:val="baseline"/>
            </w:pPr>
            <w:r w:rsidRPr="003C1C8C">
              <w:t>Национальность</w:t>
            </w:r>
          </w:p>
        </w:tc>
        <w:tc>
          <w:tcPr>
            <w:tcW w:w="1160" w:type="dxa"/>
            <w:vAlign w:val="center"/>
          </w:tcPr>
          <w:p w:rsidR="003F10DA" w:rsidRPr="003C1C8C" w:rsidRDefault="003F10DA" w:rsidP="00FA396D">
            <w:pPr>
              <w:jc w:val="center"/>
            </w:pPr>
          </w:p>
        </w:tc>
        <w:tc>
          <w:tcPr>
            <w:tcW w:w="1231" w:type="dxa"/>
            <w:vAlign w:val="center"/>
          </w:tcPr>
          <w:p w:rsidR="003F10DA" w:rsidRPr="003C1C8C" w:rsidRDefault="003F10DA" w:rsidP="00FA396D">
            <w:pPr>
              <w:jc w:val="center"/>
            </w:pPr>
          </w:p>
        </w:tc>
        <w:tc>
          <w:tcPr>
            <w:tcW w:w="1231" w:type="dxa"/>
            <w:vAlign w:val="center"/>
          </w:tcPr>
          <w:p w:rsidR="003F10DA" w:rsidRPr="003C1C8C" w:rsidRDefault="003F10DA" w:rsidP="00FA396D">
            <w:pPr>
              <w:jc w:val="center"/>
            </w:pPr>
          </w:p>
        </w:tc>
        <w:tc>
          <w:tcPr>
            <w:tcW w:w="1103" w:type="dxa"/>
            <w:vAlign w:val="center"/>
          </w:tcPr>
          <w:p w:rsidR="003F10DA" w:rsidRPr="003C1C8C" w:rsidRDefault="003F10DA" w:rsidP="00FA396D">
            <w:pPr>
              <w:jc w:val="center"/>
            </w:pPr>
          </w:p>
        </w:tc>
        <w:tc>
          <w:tcPr>
            <w:tcW w:w="1186" w:type="dxa"/>
            <w:vAlign w:val="center"/>
          </w:tcPr>
          <w:p w:rsidR="003F10DA" w:rsidRPr="003C1C8C" w:rsidRDefault="003F10DA" w:rsidP="00FA396D">
            <w:pPr>
              <w:jc w:val="center"/>
            </w:pPr>
          </w:p>
        </w:tc>
        <w:tc>
          <w:tcPr>
            <w:tcW w:w="1358" w:type="dxa"/>
            <w:vAlign w:val="center"/>
          </w:tcPr>
          <w:p w:rsidR="003F10DA" w:rsidRPr="003C1C8C" w:rsidRDefault="003F10DA" w:rsidP="00FA396D">
            <w:pPr>
              <w:jc w:val="center"/>
            </w:pPr>
          </w:p>
        </w:tc>
        <w:tc>
          <w:tcPr>
            <w:tcW w:w="819" w:type="dxa"/>
          </w:tcPr>
          <w:p w:rsidR="003F10DA" w:rsidRPr="003C1C8C" w:rsidRDefault="003F10DA" w:rsidP="00FA396D">
            <w:pPr>
              <w:jc w:val="center"/>
            </w:pPr>
          </w:p>
        </w:tc>
      </w:tr>
      <w:tr w:rsidR="003F10DA" w:rsidRPr="003C1C8C" w:rsidTr="00FA396D">
        <w:trPr>
          <w:trHeight w:val="420"/>
        </w:trPr>
        <w:tc>
          <w:tcPr>
            <w:tcW w:w="2049" w:type="dxa"/>
            <w:vAlign w:val="bottom"/>
          </w:tcPr>
          <w:p w:rsidR="003F10DA" w:rsidRPr="003C1C8C" w:rsidRDefault="003F10DA" w:rsidP="00FA396D">
            <w:pPr>
              <w:textAlignment w:val="baseline"/>
            </w:pPr>
            <w:r w:rsidRPr="003C1C8C">
              <w:t>татары</w:t>
            </w:r>
          </w:p>
        </w:tc>
        <w:tc>
          <w:tcPr>
            <w:tcW w:w="1160" w:type="dxa"/>
            <w:vAlign w:val="center"/>
          </w:tcPr>
          <w:p w:rsidR="003F10DA" w:rsidRPr="003C1C8C" w:rsidRDefault="003F10DA" w:rsidP="00FA396D">
            <w:pPr>
              <w:jc w:val="center"/>
            </w:pPr>
            <w:r>
              <w:t>1</w:t>
            </w:r>
          </w:p>
        </w:tc>
        <w:tc>
          <w:tcPr>
            <w:tcW w:w="1231" w:type="dxa"/>
            <w:vAlign w:val="center"/>
          </w:tcPr>
          <w:p w:rsidR="003F10DA" w:rsidRPr="003C1C8C" w:rsidRDefault="003F10DA" w:rsidP="00FA396D">
            <w:pPr>
              <w:jc w:val="center"/>
            </w:pPr>
            <w:r>
              <w:t>4</w:t>
            </w:r>
          </w:p>
        </w:tc>
        <w:tc>
          <w:tcPr>
            <w:tcW w:w="1231" w:type="dxa"/>
            <w:vAlign w:val="center"/>
          </w:tcPr>
          <w:p w:rsidR="003F10DA" w:rsidRPr="003C1C8C" w:rsidRDefault="003F10DA" w:rsidP="00FA396D">
            <w:pPr>
              <w:jc w:val="center"/>
            </w:pPr>
            <w:r>
              <w:t>1</w:t>
            </w:r>
          </w:p>
        </w:tc>
        <w:tc>
          <w:tcPr>
            <w:tcW w:w="1103" w:type="dxa"/>
            <w:vAlign w:val="center"/>
          </w:tcPr>
          <w:p w:rsidR="003F10DA" w:rsidRPr="003C1C8C" w:rsidRDefault="003F10DA" w:rsidP="00FA396D">
            <w:pPr>
              <w:jc w:val="center"/>
            </w:pPr>
            <w:r>
              <w:t>3</w:t>
            </w:r>
            <w:bookmarkStart w:id="1" w:name="_GoBack"/>
            <w:bookmarkEnd w:id="1"/>
          </w:p>
        </w:tc>
        <w:tc>
          <w:tcPr>
            <w:tcW w:w="1186" w:type="dxa"/>
            <w:vAlign w:val="center"/>
          </w:tcPr>
          <w:p w:rsidR="003F10DA" w:rsidRPr="003C1C8C" w:rsidRDefault="003F10DA" w:rsidP="00FA396D">
            <w:pPr>
              <w:jc w:val="center"/>
            </w:pPr>
            <w:r>
              <w:t>0</w:t>
            </w:r>
          </w:p>
        </w:tc>
        <w:tc>
          <w:tcPr>
            <w:tcW w:w="1358" w:type="dxa"/>
            <w:vAlign w:val="center"/>
          </w:tcPr>
          <w:p w:rsidR="003F10DA" w:rsidRPr="003C1C8C" w:rsidRDefault="003F10DA" w:rsidP="00FA396D">
            <w:pPr>
              <w:jc w:val="center"/>
            </w:pPr>
            <w:r>
              <w:t>1</w:t>
            </w:r>
          </w:p>
        </w:tc>
        <w:tc>
          <w:tcPr>
            <w:tcW w:w="819" w:type="dxa"/>
          </w:tcPr>
          <w:p w:rsidR="003F10DA" w:rsidRPr="003C1C8C" w:rsidRDefault="003F10DA" w:rsidP="00E918E1">
            <w:r>
              <w:t>10</w:t>
            </w:r>
          </w:p>
        </w:tc>
      </w:tr>
      <w:tr w:rsidR="003F10DA" w:rsidRPr="003C1C8C" w:rsidTr="00FA396D">
        <w:trPr>
          <w:trHeight w:val="292"/>
        </w:trPr>
        <w:tc>
          <w:tcPr>
            <w:tcW w:w="2049" w:type="dxa"/>
            <w:vAlign w:val="bottom"/>
          </w:tcPr>
          <w:p w:rsidR="003F10DA" w:rsidRPr="003C1C8C" w:rsidRDefault="003F10DA" w:rsidP="00FA396D">
            <w:pPr>
              <w:textAlignment w:val="baseline"/>
            </w:pPr>
            <w:r w:rsidRPr="003C1C8C">
              <w:t>русские</w:t>
            </w:r>
          </w:p>
        </w:tc>
        <w:tc>
          <w:tcPr>
            <w:tcW w:w="1160" w:type="dxa"/>
            <w:vAlign w:val="center"/>
          </w:tcPr>
          <w:p w:rsidR="003F10DA" w:rsidRPr="003C1C8C" w:rsidRDefault="003F10DA" w:rsidP="00FA396D">
            <w:pPr>
              <w:jc w:val="center"/>
            </w:pPr>
            <w:r w:rsidRPr="003C1C8C">
              <w:t>-</w:t>
            </w:r>
          </w:p>
        </w:tc>
        <w:tc>
          <w:tcPr>
            <w:tcW w:w="1231" w:type="dxa"/>
            <w:vAlign w:val="center"/>
          </w:tcPr>
          <w:p w:rsidR="003F10DA" w:rsidRPr="003C1C8C" w:rsidRDefault="003F10DA" w:rsidP="00FA396D">
            <w:pPr>
              <w:jc w:val="center"/>
            </w:pPr>
            <w:r>
              <w:t>-</w:t>
            </w:r>
          </w:p>
        </w:tc>
        <w:tc>
          <w:tcPr>
            <w:tcW w:w="1231" w:type="dxa"/>
            <w:vAlign w:val="center"/>
          </w:tcPr>
          <w:p w:rsidR="003F10DA" w:rsidRPr="003C1C8C" w:rsidRDefault="003F10DA" w:rsidP="00FA396D">
            <w:pPr>
              <w:jc w:val="center"/>
            </w:pPr>
            <w:r>
              <w:t>-</w:t>
            </w:r>
          </w:p>
        </w:tc>
        <w:tc>
          <w:tcPr>
            <w:tcW w:w="1103" w:type="dxa"/>
            <w:vAlign w:val="center"/>
          </w:tcPr>
          <w:p w:rsidR="003F10DA" w:rsidRPr="003C1C8C" w:rsidRDefault="003F10DA" w:rsidP="00FA396D">
            <w:pPr>
              <w:jc w:val="center"/>
            </w:pPr>
            <w:r>
              <w:t>-</w:t>
            </w:r>
          </w:p>
        </w:tc>
        <w:tc>
          <w:tcPr>
            <w:tcW w:w="1186" w:type="dxa"/>
            <w:vAlign w:val="center"/>
          </w:tcPr>
          <w:p w:rsidR="003F10DA" w:rsidRPr="003C1C8C" w:rsidRDefault="003F10DA" w:rsidP="00FA396D">
            <w:pPr>
              <w:jc w:val="center"/>
            </w:pPr>
            <w:r>
              <w:t>-</w:t>
            </w:r>
          </w:p>
        </w:tc>
        <w:tc>
          <w:tcPr>
            <w:tcW w:w="1358" w:type="dxa"/>
            <w:vAlign w:val="center"/>
          </w:tcPr>
          <w:p w:rsidR="003F10DA" w:rsidRPr="003C1C8C" w:rsidRDefault="003F10DA" w:rsidP="00FA396D">
            <w:pPr>
              <w:jc w:val="center"/>
            </w:pPr>
            <w:r>
              <w:t>-</w:t>
            </w:r>
          </w:p>
        </w:tc>
        <w:tc>
          <w:tcPr>
            <w:tcW w:w="819" w:type="dxa"/>
          </w:tcPr>
          <w:p w:rsidR="003F10DA" w:rsidRPr="003C1C8C" w:rsidRDefault="003F10DA" w:rsidP="00FA396D">
            <w:pPr>
              <w:jc w:val="center"/>
            </w:pPr>
            <w:r>
              <w:t>-</w:t>
            </w:r>
          </w:p>
        </w:tc>
      </w:tr>
      <w:tr w:rsidR="003F10DA" w:rsidRPr="003C1C8C" w:rsidTr="00FA396D">
        <w:trPr>
          <w:trHeight w:val="292"/>
        </w:trPr>
        <w:tc>
          <w:tcPr>
            <w:tcW w:w="2049" w:type="dxa"/>
            <w:vAlign w:val="bottom"/>
          </w:tcPr>
          <w:p w:rsidR="003F10DA" w:rsidRPr="003C1C8C" w:rsidRDefault="003F10DA" w:rsidP="00FA396D">
            <w:pPr>
              <w:textAlignment w:val="baseline"/>
            </w:pPr>
            <w:r>
              <w:t>азербайджанцы</w:t>
            </w:r>
          </w:p>
        </w:tc>
        <w:tc>
          <w:tcPr>
            <w:tcW w:w="1160" w:type="dxa"/>
            <w:vAlign w:val="center"/>
          </w:tcPr>
          <w:p w:rsidR="003F10DA" w:rsidRPr="003C1C8C" w:rsidRDefault="003F10DA" w:rsidP="00FA396D">
            <w:pPr>
              <w:jc w:val="center"/>
            </w:pPr>
            <w:r w:rsidRPr="003C1C8C">
              <w:t>-</w:t>
            </w:r>
          </w:p>
        </w:tc>
        <w:tc>
          <w:tcPr>
            <w:tcW w:w="1231" w:type="dxa"/>
            <w:vAlign w:val="center"/>
          </w:tcPr>
          <w:p w:rsidR="003F10DA" w:rsidRPr="003C1C8C" w:rsidRDefault="003F10DA" w:rsidP="00FA396D">
            <w:pPr>
              <w:jc w:val="center"/>
            </w:pPr>
            <w:r>
              <w:t>-</w:t>
            </w:r>
          </w:p>
        </w:tc>
        <w:tc>
          <w:tcPr>
            <w:tcW w:w="1231" w:type="dxa"/>
            <w:vAlign w:val="center"/>
          </w:tcPr>
          <w:p w:rsidR="003F10DA" w:rsidRPr="003C1C8C" w:rsidRDefault="003F10DA" w:rsidP="00FA396D">
            <w:pPr>
              <w:jc w:val="center"/>
            </w:pPr>
            <w:r>
              <w:t>-</w:t>
            </w:r>
          </w:p>
        </w:tc>
        <w:tc>
          <w:tcPr>
            <w:tcW w:w="1103" w:type="dxa"/>
            <w:vAlign w:val="center"/>
          </w:tcPr>
          <w:p w:rsidR="003F10DA" w:rsidRPr="003C1C8C" w:rsidRDefault="003F10DA" w:rsidP="00FA396D">
            <w:pPr>
              <w:jc w:val="center"/>
            </w:pPr>
            <w:r>
              <w:t>-</w:t>
            </w:r>
          </w:p>
        </w:tc>
        <w:tc>
          <w:tcPr>
            <w:tcW w:w="1186" w:type="dxa"/>
            <w:vAlign w:val="center"/>
          </w:tcPr>
          <w:p w:rsidR="003F10DA" w:rsidRPr="003C1C8C" w:rsidRDefault="003F10DA" w:rsidP="00FA396D">
            <w:pPr>
              <w:jc w:val="center"/>
            </w:pPr>
            <w:r>
              <w:t>-</w:t>
            </w:r>
          </w:p>
        </w:tc>
        <w:tc>
          <w:tcPr>
            <w:tcW w:w="1358" w:type="dxa"/>
            <w:vAlign w:val="center"/>
          </w:tcPr>
          <w:p w:rsidR="003F10DA" w:rsidRPr="003C1C8C" w:rsidRDefault="003F10DA" w:rsidP="00FA396D">
            <w:pPr>
              <w:jc w:val="center"/>
            </w:pPr>
            <w:r>
              <w:t>-</w:t>
            </w:r>
          </w:p>
        </w:tc>
        <w:tc>
          <w:tcPr>
            <w:tcW w:w="819" w:type="dxa"/>
          </w:tcPr>
          <w:p w:rsidR="003F10DA" w:rsidRPr="003C1C8C" w:rsidRDefault="003F10DA" w:rsidP="00FA396D">
            <w:pPr>
              <w:jc w:val="center"/>
            </w:pPr>
            <w:r>
              <w:t>-</w:t>
            </w:r>
          </w:p>
        </w:tc>
      </w:tr>
    </w:tbl>
    <w:p w:rsidR="003F10DA" w:rsidRDefault="003F10DA" w:rsidP="002A07C9">
      <w:pPr>
        <w:spacing w:line="360" w:lineRule="auto"/>
        <w:rPr>
          <w:b/>
          <w:sz w:val="32"/>
          <w:szCs w:val="32"/>
        </w:rPr>
      </w:pPr>
    </w:p>
    <w:p w:rsidR="003F10DA" w:rsidRDefault="003F10DA" w:rsidP="00963734">
      <w:pPr>
        <w:spacing w:line="360" w:lineRule="auto"/>
        <w:jc w:val="center"/>
        <w:rPr>
          <w:sz w:val="32"/>
          <w:szCs w:val="32"/>
        </w:rPr>
      </w:pPr>
      <w:r>
        <w:rPr>
          <w:b/>
          <w:sz w:val="32"/>
          <w:szCs w:val="32"/>
        </w:rPr>
        <w:t>13.Административно – хозяйственная работа.</w:t>
      </w:r>
    </w:p>
    <w:tbl>
      <w:tblPr>
        <w:tblW w:w="10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2880"/>
        <w:gridCol w:w="5277"/>
        <w:gridCol w:w="1440"/>
      </w:tblGrid>
      <w:tr w:rsidR="003F10DA" w:rsidTr="00FD76CE">
        <w:tc>
          <w:tcPr>
            <w:tcW w:w="648" w:type="dxa"/>
          </w:tcPr>
          <w:p w:rsidR="003F10DA" w:rsidRDefault="003F10DA">
            <w:pPr>
              <w:rPr>
                <w:sz w:val="28"/>
                <w:szCs w:val="28"/>
              </w:rPr>
            </w:pPr>
            <w:r>
              <w:rPr>
                <w:sz w:val="28"/>
                <w:szCs w:val="28"/>
              </w:rPr>
              <w:t>№ п/п</w:t>
            </w:r>
          </w:p>
        </w:tc>
        <w:tc>
          <w:tcPr>
            <w:tcW w:w="2880" w:type="dxa"/>
            <w:vAlign w:val="center"/>
          </w:tcPr>
          <w:p w:rsidR="003F10DA" w:rsidRDefault="003F10DA">
            <w:pPr>
              <w:jc w:val="center"/>
              <w:rPr>
                <w:sz w:val="28"/>
                <w:szCs w:val="28"/>
              </w:rPr>
            </w:pPr>
            <w:r>
              <w:rPr>
                <w:sz w:val="28"/>
                <w:szCs w:val="28"/>
              </w:rPr>
              <w:t xml:space="preserve">Направление </w:t>
            </w:r>
          </w:p>
        </w:tc>
        <w:tc>
          <w:tcPr>
            <w:tcW w:w="5277" w:type="dxa"/>
            <w:vAlign w:val="center"/>
          </w:tcPr>
          <w:p w:rsidR="003F10DA" w:rsidRDefault="003F10DA">
            <w:pPr>
              <w:jc w:val="center"/>
              <w:rPr>
                <w:sz w:val="28"/>
                <w:szCs w:val="28"/>
              </w:rPr>
            </w:pPr>
            <w:r>
              <w:rPr>
                <w:sz w:val="28"/>
                <w:szCs w:val="28"/>
              </w:rPr>
              <w:t>Содержание работы</w:t>
            </w:r>
          </w:p>
        </w:tc>
        <w:tc>
          <w:tcPr>
            <w:tcW w:w="1440" w:type="dxa"/>
          </w:tcPr>
          <w:p w:rsidR="003F10DA" w:rsidRDefault="003F10DA">
            <w:pPr>
              <w:jc w:val="center"/>
            </w:pPr>
            <w:r>
              <w:t>Срок исполнения</w:t>
            </w:r>
          </w:p>
        </w:tc>
      </w:tr>
      <w:tr w:rsidR="003F10DA" w:rsidTr="00FD76CE">
        <w:tc>
          <w:tcPr>
            <w:tcW w:w="648" w:type="dxa"/>
          </w:tcPr>
          <w:p w:rsidR="003F10DA" w:rsidRDefault="003F10DA" w:rsidP="00B5020F">
            <w:pPr>
              <w:numPr>
                <w:ilvl w:val="0"/>
                <w:numId w:val="2"/>
              </w:numPr>
              <w:jc w:val="both"/>
            </w:pPr>
          </w:p>
        </w:tc>
        <w:tc>
          <w:tcPr>
            <w:tcW w:w="2880" w:type="dxa"/>
          </w:tcPr>
          <w:p w:rsidR="003F10DA" w:rsidRDefault="003F10DA" w:rsidP="00B5020F">
            <w:r>
              <w:t>Подготовка ДОУ к новому учебному году</w:t>
            </w:r>
          </w:p>
        </w:tc>
        <w:tc>
          <w:tcPr>
            <w:tcW w:w="5277" w:type="dxa"/>
          </w:tcPr>
          <w:p w:rsidR="003F10DA" w:rsidRDefault="003F10DA" w:rsidP="00B5020F">
            <w:r>
              <w:t>Подготовка и реализация комплекса мероприятий по подготовке к новому учебному году.</w:t>
            </w:r>
          </w:p>
        </w:tc>
        <w:tc>
          <w:tcPr>
            <w:tcW w:w="1440" w:type="dxa"/>
          </w:tcPr>
          <w:p w:rsidR="003F10DA" w:rsidRDefault="003F10DA" w:rsidP="000410F4">
            <w:r>
              <w:t>август</w:t>
            </w:r>
          </w:p>
        </w:tc>
      </w:tr>
      <w:tr w:rsidR="003F10DA" w:rsidTr="00FD76CE">
        <w:trPr>
          <w:trHeight w:val="2282"/>
        </w:trPr>
        <w:tc>
          <w:tcPr>
            <w:tcW w:w="648" w:type="dxa"/>
          </w:tcPr>
          <w:p w:rsidR="003F10DA" w:rsidRDefault="003F10DA">
            <w:pPr>
              <w:numPr>
                <w:ilvl w:val="0"/>
                <w:numId w:val="2"/>
              </w:numPr>
            </w:pPr>
          </w:p>
        </w:tc>
        <w:tc>
          <w:tcPr>
            <w:tcW w:w="2880" w:type="dxa"/>
          </w:tcPr>
          <w:p w:rsidR="003F10DA" w:rsidRDefault="003F10DA">
            <w:r>
              <w:t>Работа с документацией</w:t>
            </w:r>
          </w:p>
        </w:tc>
        <w:tc>
          <w:tcPr>
            <w:tcW w:w="5277" w:type="dxa"/>
          </w:tcPr>
          <w:p w:rsidR="003F10DA" w:rsidRDefault="003F10DA">
            <w:r>
              <w:t xml:space="preserve"> 1. Подготовка пакета нормативно-правовых документов, обеспечивающих и регулирующих функционирование дошкольного учреждения и воспитательно-образовательного процесса  в группах. </w:t>
            </w:r>
          </w:p>
          <w:p w:rsidR="003F10DA" w:rsidRDefault="003F10DA">
            <w:pPr>
              <w:rPr>
                <w:lang w:val="tt-RU"/>
              </w:rPr>
            </w:pPr>
            <w:r>
              <w:t>2. Подготовка и утверждение штатного расписания, графика работы сотрудников</w:t>
            </w:r>
            <w:r>
              <w:rPr>
                <w:lang w:val="tt-RU"/>
              </w:rPr>
              <w:t>,</w:t>
            </w:r>
          </w:p>
          <w:p w:rsidR="003F10DA" w:rsidRDefault="003F10DA">
            <w:r>
              <w:t>тарификации</w:t>
            </w:r>
          </w:p>
          <w:p w:rsidR="003F10DA" w:rsidRDefault="003F10DA">
            <w:r>
              <w:t>3.</w:t>
            </w:r>
            <w:r w:rsidRPr="00463DE6">
              <w:t>Инвентаризация в ДОУ</w:t>
            </w:r>
          </w:p>
          <w:p w:rsidR="003F10DA" w:rsidRDefault="003F10DA">
            <w:r>
              <w:t>4.Составление графика отпусков на 2023г</w:t>
            </w:r>
          </w:p>
          <w:p w:rsidR="003F10DA" w:rsidRPr="00474713" w:rsidRDefault="003F10DA">
            <w:r>
              <w:t>5.Просмотр личных дел</w:t>
            </w:r>
          </w:p>
        </w:tc>
        <w:tc>
          <w:tcPr>
            <w:tcW w:w="1440" w:type="dxa"/>
          </w:tcPr>
          <w:p w:rsidR="003F10DA" w:rsidRDefault="003F10DA">
            <w:r>
              <w:t>август-сентябрь</w:t>
            </w:r>
          </w:p>
          <w:p w:rsidR="003F10DA" w:rsidRDefault="003F10DA"/>
          <w:p w:rsidR="003F10DA" w:rsidRDefault="003F10DA"/>
          <w:p w:rsidR="003F10DA" w:rsidRDefault="003F10DA"/>
          <w:p w:rsidR="003F10DA" w:rsidRDefault="003F10DA" w:rsidP="00437982">
            <w:r>
              <w:t>август-сентябрь</w:t>
            </w:r>
          </w:p>
          <w:p w:rsidR="003F10DA" w:rsidRDefault="003F10DA">
            <w:r>
              <w:t>сентябрь-октябрь</w:t>
            </w:r>
          </w:p>
          <w:p w:rsidR="003F10DA" w:rsidRDefault="003F10DA">
            <w:r>
              <w:t>ноябрь</w:t>
            </w:r>
          </w:p>
          <w:p w:rsidR="003F10DA" w:rsidRDefault="003F10DA">
            <w:r>
              <w:t>декабрь</w:t>
            </w:r>
          </w:p>
        </w:tc>
      </w:tr>
      <w:tr w:rsidR="003F10DA" w:rsidTr="00FD76CE">
        <w:tc>
          <w:tcPr>
            <w:tcW w:w="648" w:type="dxa"/>
          </w:tcPr>
          <w:p w:rsidR="003F10DA" w:rsidRDefault="003F10DA">
            <w:pPr>
              <w:numPr>
                <w:ilvl w:val="0"/>
                <w:numId w:val="2"/>
              </w:numPr>
            </w:pPr>
          </w:p>
        </w:tc>
        <w:tc>
          <w:tcPr>
            <w:tcW w:w="2880" w:type="dxa"/>
            <w:vAlign w:val="center"/>
          </w:tcPr>
          <w:p w:rsidR="003F10DA" w:rsidRDefault="003F10DA">
            <w:pPr>
              <w:ind w:right="724"/>
            </w:pPr>
            <w:r>
              <w:t>Обеспечение  безопасности воспитанников и сотрудников дошкольного учреждения</w:t>
            </w:r>
          </w:p>
        </w:tc>
        <w:tc>
          <w:tcPr>
            <w:tcW w:w="5277" w:type="dxa"/>
          </w:tcPr>
          <w:p w:rsidR="003F10DA" w:rsidRDefault="003F10DA">
            <w:r>
              <w:t>1.Разработка, дополнение и утверждение на учебный год инструкций: должностных, по пожарной безопасности, по охране жизни и здоровья детей, по соблюдению СанПина, по ОТ</w:t>
            </w:r>
          </w:p>
          <w:p w:rsidR="003F10DA" w:rsidRDefault="003F10DA" w:rsidP="00437982">
            <w:r>
              <w:t>2. Проведение с сотрудниками инструктажа по указанным  выше направлениям</w:t>
            </w:r>
          </w:p>
          <w:p w:rsidR="003F10DA" w:rsidRDefault="003F10DA" w:rsidP="00437982">
            <w:r>
              <w:t>3.Контроль за соблюдением инструкций по ОТ и ПБ</w:t>
            </w:r>
          </w:p>
        </w:tc>
        <w:tc>
          <w:tcPr>
            <w:tcW w:w="1440" w:type="dxa"/>
          </w:tcPr>
          <w:p w:rsidR="003F10DA" w:rsidRDefault="003F10DA"/>
          <w:p w:rsidR="003F10DA" w:rsidRDefault="003F10DA">
            <w:pPr>
              <w:jc w:val="center"/>
            </w:pPr>
            <w:r>
              <w:t>в течение года</w:t>
            </w:r>
          </w:p>
        </w:tc>
      </w:tr>
    </w:tbl>
    <w:p w:rsidR="003F10DA" w:rsidRDefault="003F10DA" w:rsidP="007E16BC">
      <w:pPr>
        <w:jc w:val="center"/>
        <w:rPr>
          <w:sz w:val="32"/>
          <w:szCs w:val="32"/>
        </w:rPr>
      </w:pPr>
    </w:p>
    <w:p w:rsidR="003F10DA" w:rsidRDefault="003F10DA" w:rsidP="007E16BC">
      <w:pPr>
        <w:jc w:val="center"/>
        <w:rPr>
          <w:b/>
          <w:sz w:val="32"/>
          <w:szCs w:val="32"/>
        </w:rPr>
      </w:pPr>
      <w:r>
        <w:rPr>
          <w:b/>
          <w:sz w:val="32"/>
          <w:szCs w:val="32"/>
        </w:rPr>
        <w:t xml:space="preserve">14.План по подготовке детского сада </w:t>
      </w:r>
    </w:p>
    <w:p w:rsidR="003F10DA" w:rsidRDefault="003F10DA" w:rsidP="007E16BC">
      <w:pPr>
        <w:jc w:val="center"/>
        <w:rPr>
          <w:b/>
          <w:sz w:val="32"/>
          <w:szCs w:val="32"/>
        </w:rPr>
      </w:pPr>
      <w:r>
        <w:rPr>
          <w:b/>
          <w:sz w:val="32"/>
          <w:szCs w:val="32"/>
        </w:rPr>
        <w:t>к осенне-зимней эксплуатации на 2022-2023 учебный год.</w:t>
      </w:r>
    </w:p>
    <w:p w:rsidR="003F10DA" w:rsidRDefault="003F10DA" w:rsidP="007E16BC">
      <w:pPr>
        <w:jc w:val="center"/>
        <w:rPr>
          <w:b/>
          <w:sz w:val="32"/>
          <w:szCs w:val="32"/>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20"/>
        <w:gridCol w:w="5623"/>
        <w:gridCol w:w="2409"/>
        <w:gridCol w:w="1562"/>
      </w:tblGrid>
      <w:tr w:rsidR="003F10DA" w:rsidTr="00B70F09">
        <w:trPr>
          <w:trHeight w:val="384"/>
        </w:trPr>
        <w:tc>
          <w:tcPr>
            <w:tcW w:w="720" w:type="dxa"/>
          </w:tcPr>
          <w:p w:rsidR="003F10DA" w:rsidRDefault="003F10DA">
            <w:pPr>
              <w:rPr>
                <w:sz w:val="28"/>
                <w:szCs w:val="28"/>
              </w:rPr>
            </w:pPr>
            <w:r>
              <w:rPr>
                <w:sz w:val="28"/>
                <w:szCs w:val="28"/>
              </w:rPr>
              <w:t>№ п/п</w:t>
            </w:r>
          </w:p>
        </w:tc>
        <w:tc>
          <w:tcPr>
            <w:tcW w:w="5623" w:type="dxa"/>
            <w:vAlign w:val="center"/>
          </w:tcPr>
          <w:p w:rsidR="003F10DA" w:rsidRDefault="003F10DA">
            <w:pPr>
              <w:jc w:val="center"/>
              <w:rPr>
                <w:sz w:val="28"/>
                <w:szCs w:val="28"/>
              </w:rPr>
            </w:pPr>
            <w:r>
              <w:rPr>
                <w:sz w:val="28"/>
                <w:szCs w:val="28"/>
              </w:rPr>
              <w:t>Наименование     мероприятий</w:t>
            </w:r>
          </w:p>
        </w:tc>
        <w:tc>
          <w:tcPr>
            <w:tcW w:w="2409" w:type="dxa"/>
            <w:vAlign w:val="center"/>
          </w:tcPr>
          <w:p w:rsidR="003F10DA" w:rsidRDefault="003F10DA">
            <w:pPr>
              <w:jc w:val="center"/>
              <w:rPr>
                <w:sz w:val="28"/>
                <w:szCs w:val="28"/>
              </w:rPr>
            </w:pPr>
            <w:r>
              <w:rPr>
                <w:sz w:val="28"/>
                <w:szCs w:val="28"/>
              </w:rPr>
              <w:t>Ответственный</w:t>
            </w:r>
          </w:p>
        </w:tc>
        <w:tc>
          <w:tcPr>
            <w:tcW w:w="1562" w:type="dxa"/>
          </w:tcPr>
          <w:p w:rsidR="003F10DA" w:rsidRDefault="003F10DA">
            <w:pPr>
              <w:jc w:val="center"/>
            </w:pPr>
            <w:r>
              <w:t>Срок исполнения</w:t>
            </w:r>
          </w:p>
        </w:tc>
      </w:tr>
      <w:tr w:rsidR="003F10DA" w:rsidTr="00B70F09">
        <w:trPr>
          <w:trHeight w:val="384"/>
        </w:trPr>
        <w:tc>
          <w:tcPr>
            <w:tcW w:w="720" w:type="dxa"/>
            <w:vAlign w:val="center"/>
          </w:tcPr>
          <w:p w:rsidR="003F10DA" w:rsidRDefault="003F10DA">
            <w:pPr>
              <w:ind w:left="170"/>
              <w:jc w:val="center"/>
            </w:pPr>
            <w:r>
              <w:t>1.</w:t>
            </w:r>
          </w:p>
        </w:tc>
        <w:tc>
          <w:tcPr>
            <w:tcW w:w="5623" w:type="dxa"/>
            <w:vAlign w:val="center"/>
          </w:tcPr>
          <w:p w:rsidR="003F10DA" w:rsidRDefault="003F10DA">
            <w:r>
              <w:t xml:space="preserve">Подготовка здания и помещений к приему детей </w:t>
            </w:r>
          </w:p>
        </w:tc>
        <w:tc>
          <w:tcPr>
            <w:tcW w:w="2409" w:type="dxa"/>
          </w:tcPr>
          <w:p w:rsidR="003F10DA" w:rsidRDefault="003F10DA">
            <w:r>
              <w:t>Заведующий</w:t>
            </w:r>
          </w:p>
        </w:tc>
        <w:tc>
          <w:tcPr>
            <w:tcW w:w="1562" w:type="dxa"/>
          </w:tcPr>
          <w:p w:rsidR="003F10DA" w:rsidRDefault="003F10DA" w:rsidP="000410F4">
            <w:r>
              <w:t>август</w:t>
            </w:r>
          </w:p>
        </w:tc>
      </w:tr>
      <w:tr w:rsidR="003F10DA" w:rsidTr="00B70F09">
        <w:trPr>
          <w:trHeight w:val="350"/>
        </w:trPr>
        <w:tc>
          <w:tcPr>
            <w:tcW w:w="720" w:type="dxa"/>
            <w:vAlign w:val="center"/>
          </w:tcPr>
          <w:p w:rsidR="003F10DA" w:rsidRDefault="003F10DA">
            <w:pPr>
              <w:ind w:left="170"/>
              <w:jc w:val="center"/>
            </w:pPr>
            <w:r>
              <w:t>2.</w:t>
            </w:r>
          </w:p>
        </w:tc>
        <w:tc>
          <w:tcPr>
            <w:tcW w:w="5623" w:type="dxa"/>
            <w:vAlign w:val="center"/>
          </w:tcPr>
          <w:p w:rsidR="003F10DA" w:rsidRDefault="003F10DA">
            <w:r>
              <w:t>Работа в ДОУ по эстетике оформления помещений</w:t>
            </w:r>
          </w:p>
        </w:tc>
        <w:tc>
          <w:tcPr>
            <w:tcW w:w="2409" w:type="dxa"/>
          </w:tcPr>
          <w:p w:rsidR="003F10DA" w:rsidRDefault="003F10DA">
            <w:r>
              <w:t xml:space="preserve">Заведующий </w:t>
            </w:r>
          </w:p>
          <w:p w:rsidR="003F10DA" w:rsidRDefault="003F10DA">
            <w:r>
              <w:t>воспитатели</w:t>
            </w:r>
          </w:p>
        </w:tc>
        <w:tc>
          <w:tcPr>
            <w:tcW w:w="1562" w:type="dxa"/>
          </w:tcPr>
          <w:p w:rsidR="003F10DA" w:rsidRDefault="003F10DA" w:rsidP="000410F4">
            <w:r>
              <w:t>сентябрь</w:t>
            </w:r>
          </w:p>
        </w:tc>
      </w:tr>
      <w:tr w:rsidR="003F10DA" w:rsidTr="00B70F09">
        <w:trPr>
          <w:trHeight w:val="359"/>
        </w:trPr>
        <w:tc>
          <w:tcPr>
            <w:tcW w:w="720" w:type="dxa"/>
            <w:vAlign w:val="center"/>
          </w:tcPr>
          <w:p w:rsidR="003F10DA" w:rsidRDefault="003F10DA">
            <w:pPr>
              <w:ind w:left="170"/>
              <w:jc w:val="center"/>
            </w:pPr>
            <w:r>
              <w:t>3.</w:t>
            </w:r>
          </w:p>
        </w:tc>
        <w:tc>
          <w:tcPr>
            <w:tcW w:w="5623" w:type="dxa"/>
            <w:vAlign w:val="center"/>
          </w:tcPr>
          <w:p w:rsidR="003F10DA" w:rsidRDefault="003F10DA">
            <w:r>
              <w:t>Оснащение детского сада хозяйственным инвентарем, чистящими и моющими средствами, медицинским оборудованием, медикаментами.</w:t>
            </w:r>
          </w:p>
        </w:tc>
        <w:tc>
          <w:tcPr>
            <w:tcW w:w="2409" w:type="dxa"/>
          </w:tcPr>
          <w:p w:rsidR="003F10DA" w:rsidRDefault="003F10DA" w:rsidP="00796FA9">
            <w:r>
              <w:t>Заведующий</w:t>
            </w:r>
          </w:p>
        </w:tc>
        <w:tc>
          <w:tcPr>
            <w:tcW w:w="1562" w:type="dxa"/>
          </w:tcPr>
          <w:p w:rsidR="003F10DA" w:rsidRDefault="003F10DA" w:rsidP="000410F4">
            <w:r>
              <w:t>в течение года</w:t>
            </w:r>
          </w:p>
        </w:tc>
      </w:tr>
      <w:tr w:rsidR="003F10DA" w:rsidTr="00B70F09">
        <w:trPr>
          <w:trHeight w:val="331"/>
        </w:trPr>
        <w:tc>
          <w:tcPr>
            <w:tcW w:w="720" w:type="dxa"/>
            <w:vAlign w:val="center"/>
          </w:tcPr>
          <w:p w:rsidR="003F10DA" w:rsidRDefault="003F10DA">
            <w:pPr>
              <w:ind w:left="170"/>
              <w:jc w:val="center"/>
            </w:pPr>
            <w:r>
              <w:t>4.</w:t>
            </w:r>
          </w:p>
        </w:tc>
        <w:tc>
          <w:tcPr>
            <w:tcW w:w="5623" w:type="dxa"/>
            <w:vAlign w:val="center"/>
          </w:tcPr>
          <w:p w:rsidR="003F10DA" w:rsidRDefault="003F10DA">
            <w:r>
              <w:t>Оснащение детского сада методическими пособиями.</w:t>
            </w:r>
          </w:p>
        </w:tc>
        <w:tc>
          <w:tcPr>
            <w:tcW w:w="2409" w:type="dxa"/>
          </w:tcPr>
          <w:p w:rsidR="003F10DA" w:rsidRDefault="003F10DA" w:rsidP="00796FA9">
            <w:r>
              <w:t>Заведующий</w:t>
            </w:r>
          </w:p>
        </w:tc>
        <w:tc>
          <w:tcPr>
            <w:tcW w:w="1562" w:type="dxa"/>
          </w:tcPr>
          <w:p w:rsidR="003F10DA" w:rsidRDefault="003F10DA" w:rsidP="000410F4">
            <w:r>
              <w:t>в течение года</w:t>
            </w:r>
          </w:p>
        </w:tc>
      </w:tr>
      <w:tr w:rsidR="003F10DA" w:rsidTr="00B70F09">
        <w:trPr>
          <w:trHeight w:val="331"/>
        </w:trPr>
        <w:tc>
          <w:tcPr>
            <w:tcW w:w="720" w:type="dxa"/>
            <w:vAlign w:val="center"/>
          </w:tcPr>
          <w:p w:rsidR="003F10DA" w:rsidRDefault="003F10DA">
            <w:pPr>
              <w:ind w:left="170"/>
              <w:jc w:val="center"/>
            </w:pPr>
            <w:r>
              <w:t>5.</w:t>
            </w:r>
          </w:p>
        </w:tc>
        <w:tc>
          <w:tcPr>
            <w:tcW w:w="5623" w:type="dxa"/>
            <w:vAlign w:val="center"/>
          </w:tcPr>
          <w:p w:rsidR="003F10DA" w:rsidRDefault="003F10DA" w:rsidP="007C794A">
            <w:r>
              <w:t>Перекопка земли.</w:t>
            </w:r>
          </w:p>
        </w:tc>
        <w:tc>
          <w:tcPr>
            <w:tcW w:w="2409" w:type="dxa"/>
          </w:tcPr>
          <w:p w:rsidR="003F10DA" w:rsidRDefault="003F10DA" w:rsidP="007C794A">
            <w:r>
              <w:t>Воспитатели, младшие воспитатели</w:t>
            </w:r>
          </w:p>
        </w:tc>
        <w:tc>
          <w:tcPr>
            <w:tcW w:w="1562" w:type="dxa"/>
          </w:tcPr>
          <w:p w:rsidR="003F10DA" w:rsidRDefault="003F10DA" w:rsidP="000410F4">
            <w:r>
              <w:t>сентябрь-октябрь</w:t>
            </w:r>
          </w:p>
        </w:tc>
      </w:tr>
      <w:tr w:rsidR="003F10DA" w:rsidTr="00B70F09">
        <w:trPr>
          <w:trHeight w:val="331"/>
        </w:trPr>
        <w:tc>
          <w:tcPr>
            <w:tcW w:w="720" w:type="dxa"/>
            <w:vAlign w:val="center"/>
          </w:tcPr>
          <w:p w:rsidR="003F10DA" w:rsidRDefault="003F10DA">
            <w:pPr>
              <w:ind w:left="170"/>
              <w:jc w:val="center"/>
            </w:pPr>
            <w:r>
              <w:t>6.</w:t>
            </w:r>
          </w:p>
        </w:tc>
        <w:tc>
          <w:tcPr>
            <w:tcW w:w="5623" w:type="dxa"/>
            <w:vAlign w:val="center"/>
          </w:tcPr>
          <w:p w:rsidR="003F10DA" w:rsidRDefault="003F10DA" w:rsidP="007A687D">
            <w:r>
              <w:t>Сбор семян цветочных культур с привлечением детей детского сада.</w:t>
            </w:r>
          </w:p>
        </w:tc>
        <w:tc>
          <w:tcPr>
            <w:tcW w:w="2409" w:type="dxa"/>
          </w:tcPr>
          <w:p w:rsidR="003F10DA" w:rsidRDefault="003F10DA" w:rsidP="007A687D">
            <w:r>
              <w:t xml:space="preserve">Воспитатели </w:t>
            </w:r>
          </w:p>
        </w:tc>
        <w:tc>
          <w:tcPr>
            <w:tcW w:w="1562" w:type="dxa"/>
          </w:tcPr>
          <w:p w:rsidR="003F10DA" w:rsidRDefault="003F10DA" w:rsidP="000410F4">
            <w:r>
              <w:t>сентябрь-октябрь</w:t>
            </w:r>
          </w:p>
        </w:tc>
      </w:tr>
      <w:tr w:rsidR="003F10DA" w:rsidTr="00B70F09">
        <w:trPr>
          <w:trHeight w:val="331"/>
        </w:trPr>
        <w:tc>
          <w:tcPr>
            <w:tcW w:w="720" w:type="dxa"/>
            <w:vAlign w:val="center"/>
          </w:tcPr>
          <w:p w:rsidR="003F10DA" w:rsidRDefault="003F10DA">
            <w:pPr>
              <w:ind w:left="170"/>
              <w:jc w:val="center"/>
            </w:pPr>
            <w:r>
              <w:t>7.</w:t>
            </w:r>
          </w:p>
        </w:tc>
        <w:tc>
          <w:tcPr>
            <w:tcW w:w="5623" w:type="dxa"/>
            <w:vAlign w:val="center"/>
          </w:tcPr>
          <w:p w:rsidR="003F10DA" w:rsidRDefault="003F10DA" w:rsidP="00710C37">
            <w:r>
              <w:t xml:space="preserve">Проверка санитарного состояния групп, пищеблока </w:t>
            </w:r>
          </w:p>
        </w:tc>
        <w:tc>
          <w:tcPr>
            <w:tcW w:w="2409" w:type="dxa"/>
          </w:tcPr>
          <w:p w:rsidR="003F10DA" w:rsidRDefault="003F10DA" w:rsidP="00796FA9">
            <w:r>
              <w:t>Заведующий</w:t>
            </w:r>
          </w:p>
        </w:tc>
        <w:tc>
          <w:tcPr>
            <w:tcW w:w="1562" w:type="dxa"/>
          </w:tcPr>
          <w:p w:rsidR="003F10DA" w:rsidRDefault="003F10DA" w:rsidP="000410F4"/>
        </w:tc>
      </w:tr>
      <w:tr w:rsidR="003F10DA" w:rsidTr="00B70F09">
        <w:trPr>
          <w:trHeight w:val="331"/>
        </w:trPr>
        <w:tc>
          <w:tcPr>
            <w:tcW w:w="720" w:type="dxa"/>
            <w:vAlign w:val="center"/>
          </w:tcPr>
          <w:p w:rsidR="003F10DA" w:rsidRDefault="003F10DA">
            <w:pPr>
              <w:jc w:val="center"/>
            </w:pPr>
            <w:r>
              <w:t>8.</w:t>
            </w:r>
          </w:p>
          <w:p w:rsidR="003F10DA" w:rsidRDefault="003F10DA">
            <w:pPr>
              <w:jc w:val="center"/>
            </w:pPr>
          </w:p>
        </w:tc>
        <w:tc>
          <w:tcPr>
            <w:tcW w:w="5623" w:type="dxa"/>
            <w:vAlign w:val="center"/>
          </w:tcPr>
          <w:p w:rsidR="003F10DA" w:rsidRDefault="003F10DA" w:rsidP="00D55E34">
            <w:r>
              <w:t>Выполнение санэпидрежима в ДОУ</w:t>
            </w:r>
          </w:p>
        </w:tc>
        <w:tc>
          <w:tcPr>
            <w:tcW w:w="2409" w:type="dxa"/>
          </w:tcPr>
          <w:p w:rsidR="003F10DA" w:rsidRDefault="003F10DA" w:rsidP="00796FA9">
            <w:r>
              <w:t>Заведующий</w:t>
            </w:r>
          </w:p>
        </w:tc>
        <w:tc>
          <w:tcPr>
            <w:tcW w:w="1562" w:type="dxa"/>
          </w:tcPr>
          <w:p w:rsidR="003F10DA" w:rsidRDefault="003F10DA" w:rsidP="000410F4">
            <w:r>
              <w:t>сентябрь</w:t>
            </w:r>
          </w:p>
        </w:tc>
      </w:tr>
      <w:tr w:rsidR="003F10DA" w:rsidTr="00B70F09">
        <w:trPr>
          <w:trHeight w:val="331"/>
        </w:trPr>
        <w:tc>
          <w:tcPr>
            <w:tcW w:w="720" w:type="dxa"/>
            <w:vAlign w:val="center"/>
          </w:tcPr>
          <w:p w:rsidR="003F10DA" w:rsidRDefault="003F10DA" w:rsidP="00615DBC">
            <w:pPr>
              <w:jc w:val="center"/>
            </w:pPr>
            <w:r>
              <w:t>9.</w:t>
            </w:r>
          </w:p>
        </w:tc>
        <w:tc>
          <w:tcPr>
            <w:tcW w:w="5623" w:type="dxa"/>
            <w:vAlign w:val="center"/>
          </w:tcPr>
          <w:p w:rsidR="003F10DA" w:rsidRDefault="003F10DA" w:rsidP="007E7E7D">
            <w:r>
              <w:t>Проверка организации питания</w:t>
            </w:r>
          </w:p>
        </w:tc>
        <w:tc>
          <w:tcPr>
            <w:tcW w:w="2409" w:type="dxa"/>
          </w:tcPr>
          <w:p w:rsidR="003F10DA" w:rsidRDefault="003F10DA" w:rsidP="00796FA9">
            <w:r>
              <w:t>Заведующий</w:t>
            </w:r>
          </w:p>
        </w:tc>
        <w:tc>
          <w:tcPr>
            <w:tcW w:w="1562" w:type="dxa"/>
          </w:tcPr>
          <w:p w:rsidR="003F10DA" w:rsidRDefault="003F10DA" w:rsidP="000410F4">
            <w:r>
              <w:t>в течение года</w:t>
            </w:r>
          </w:p>
        </w:tc>
      </w:tr>
      <w:tr w:rsidR="003F10DA" w:rsidTr="00B70F09">
        <w:trPr>
          <w:trHeight w:val="331"/>
        </w:trPr>
        <w:tc>
          <w:tcPr>
            <w:tcW w:w="720" w:type="dxa"/>
            <w:vAlign w:val="center"/>
          </w:tcPr>
          <w:p w:rsidR="003F10DA" w:rsidRDefault="003F10DA" w:rsidP="00615DBC">
            <w:pPr>
              <w:jc w:val="center"/>
            </w:pPr>
            <w:r>
              <w:t>10.</w:t>
            </w:r>
          </w:p>
        </w:tc>
        <w:tc>
          <w:tcPr>
            <w:tcW w:w="5623" w:type="dxa"/>
            <w:vAlign w:val="center"/>
          </w:tcPr>
          <w:p w:rsidR="003F10DA" w:rsidRPr="000D3722" w:rsidRDefault="003F10DA" w:rsidP="007E7E7D">
            <w:r w:rsidRPr="000D3722">
              <w:t xml:space="preserve">Замена песка на участках </w:t>
            </w:r>
          </w:p>
        </w:tc>
        <w:tc>
          <w:tcPr>
            <w:tcW w:w="2409" w:type="dxa"/>
          </w:tcPr>
          <w:p w:rsidR="003F10DA" w:rsidRDefault="003F10DA" w:rsidP="00796FA9">
            <w:r>
              <w:t>Заведующий</w:t>
            </w:r>
          </w:p>
        </w:tc>
        <w:tc>
          <w:tcPr>
            <w:tcW w:w="1562" w:type="dxa"/>
          </w:tcPr>
          <w:p w:rsidR="003F10DA" w:rsidRDefault="003F10DA" w:rsidP="000410F4">
            <w:r>
              <w:t>в течение года</w:t>
            </w:r>
          </w:p>
        </w:tc>
      </w:tr>
      <w:tr w:rsidR="003F10DA" w:rsidTr="00B70F09">
        <w:trPr>
          <w:trHeight w:val="331"/>
        </w:trPr>
        <w:tc>
          <w:tcPr>
            <w:tcW w:w="720" w:type="dxa"/>
            <w:vAlign w:val="center"/>
          </w:tcPr>
          <w:p w:rsidR="003F10DA" w:rsidRDefault="003F10DA" w:rsidP="005C1505">
            <w:pPr>
              <w:jc w:val="center"/>
            </w:pPr>
            <w:r>
              <w:t>11.</w:t>
            </w:r>
          </w:p>
        </w:tc>
        <w:tc>
          <w:tcPr>
            <w:tcW w:w="5623" w:type="dxa"/>
            <w:vAlign w:val="center"/>
          </w:tcPr>
          <w:p w:rsidR="003F10DA" w:rsidRDefault="003F10DA" w:rsidP="007E7E7D">
            <w:r>
              <w:t>Благоустройство территории</w:t>
            </w:r>
          </w:p>
        </w:tc>
        <w:tc>
          <w:tcPr>
            <w:tcW w:w="2409" w:type="dxa"/>
          </w:tcPr>
          <w:p w:rsidR="003F10DA" w:rsidRPr="000D3722" w:rsidRDefault="003F10DA" w:rsidP="00437982">
            <w:r>
              <w:t>Заведующий</w:t>
            </w:r>
          </w:p>
          <w:p w:rsidR="003F10DA" w:rsidRPr="000D3722" w:rsidRDefault="003F10DA">
            <w:r>
              <w:t xml:space="preserve">Воспитатели </w:t>
            </w:r>
          </w:p>
        </w:tc>
        <w:tc>
          <w:tcPr>
            <w:tcW w:w="1562" w:type="dxa"/>
          </w:tcPr>
          <w:p w:rsidR="003F10DA" w:rsidRPr="000D3722" w:rsidRDefault="003F10DA" w:rsidP="000410F4">
            <w:r w:rsidRPr="000D3722">
              <w:t>май-июнь</w:t>
            </w:r>
          </w:p>
          <w:p w:rsidR="003F10DA" w:rsidRPr="000D3722" w:rsidRDefault="003F10DA" w:rsidP="000410F4"/>
        </w:tc>
      </w:tr>
    </w:tbl>
    <w:p w:rsidR="003F10DA" w:rsidRDefault="003F10DA" w:rsidP="00700841">
      <w:pPr>
        <w:rPr>
          <w:sz w:val="32"/>
          <w:szCs w:val="32"/>
        </w:rPr>
      </w:pPr>
    </w:p>
    <w:p w:rsidR="003F10DA" w:rsidRDefault="003F10DA" w:rsidP="006A48A9">
      <w:pPr>
        <w:jc w:val="center"/>
        <w:rPr>
          <w:b/>
          <w:sz w:val="32"/>
          <w:szCs w:val="32"/>
        </w:rPr>
      </w:pPr>
    </w:p>
    <w:p w:rsidR="003F10DA" w:rsidRDefault="003F10DA" w:rsidP="006A48A9">
      <w:pPr>
        <w:jc w:val="center"/>
        <w:rPr>
          <w:sz w:val="32"/>
          <w:szCs w:val="32"/>
        </w:rPr>
      </w:pPr>
      <w:r>
        <w:rPr>
          <w:b/>
          <w:sz w:val="32"/>
          <w:szCs w:val="32"/>
        </w:rPr>
        <w:t>15.Общественно-профсоюзная работа</w:t>
      </w:r>
      <w:r>
        <w:rPr>
          <w:sz w:val="32"/>
          <w:szCs w:val="32"/>
        </w:rPr>
        <w:t>.</w:t>
      </w:r>
    </w:p>
    <w:tbl>
      <w:tblPr>
        <w:tblpPr w:leftFromText="180" w:rightFromText="180" w:vertAnchor="text" w:horzAnchor="margin" w:tblpXSpec="center" w:tblpY="244"/>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6118"/>
        <w:gridCol w:w="1440"/>
        <w:gridCol w:w="2159"/>
      </w:tblGrid>
      <w:tr w:rsidR="003F10DA" w:rsidTr="00E420AD">
        <w:tc>
          <w:tcPr>
            <w:tcW w:w="828" w:type="dxa"/>
          </w:tcPr>
          <w:p w:rsidR="003F10DA" w:rsidRDefault="003F10DA">
            <w:pPr>
              <w:jc w:val="center"/>
            </w:pPr>
            <w:r>
              <w:t xml:space="preserve">№ </w:t>
            </w:r>
          </w:p>
          <w:p w:rsidR="003F10DA" w:rsidRDefault="003F10DA">
            <w:pPr>
              <w:jc w:val="center"/>
            </w:pPr>
            <w:r>
              <w:t>п/п</w:t>
            </w:r>
          </w:p>
        </w:tc>
        <w:tc>
          <w:tcPr>
            <w:tcW w:w="6118" w:type="dxa"/>
            <w:vAlign w:val="center"/>
          </w:tcPr>
          <w:p w:rsidR="003F10DA" w:rsidRDefault="003F10DA">
            <w:pPr>
              <w:jc w:val="center"/>
              <w:rPr>
                <w:sz w:val="28"/>
                <w:szCs w:val="28"/>
              </w:rPr>
            </w:pPr>
            <w:r>
              <w:rPr>
                <w:sz w:val="28"/>
                <w:szCs w:val="28"/>
              </w:rPr>
              <w:t>Наименование     мероприятий</w:t>
            </w:r>
          </w:p>
        </w:tc>
        <w:tc>
          <w:tcPr>
            <w:tcW w:w="1440" w:type="dxa"/>
            <w:vAlign w:val="center"/>
          </w:tcPr>
          <w:p w:rsidR="003F10DA" w:rsidRDefault="003F10DA">
            <w:pPr>
              <w:jc w:val="center"/>
            </w:pPr>
            <w:r>
              <w:t>Срок исполнения</w:t>
            </w:r>
          </w:p>
        </w:tc>
        <w:tc>
          <w:tcPr>
            <w:tcW w:w="2159" w:type="dxa"/>
          </w:tcPr>
          <w:p w:rsidR="003F10DA" w:rsidRDefault="003F10DA">
            <w:pPr>
              <w:jc w:val="center"/>
            </w:pPr>
            <w:r>
              <w:rPr>
                <w:sz w:val="28"/>
                <w:szCs w:val="28"/>
              </w:rPr>
              <w:t>Ответственный</w:t>
            </w:r>
          </w:p>
        </w:tc>
      </w:tr>
      <w:tr w:rsidR="003F10DA" w:rsidTr="00E420AD">
        <w:tc>
          <w:tcPr>
            <w:tcW w:w="828" w:type="dxa"/>
          </w:tcPr>
          <w:p w:rsidR="003F10DA" w:rsidRDefault="003F10DA" w:rsidP="000410F4">
            <w:pPr>
              <w:jc w:val="center"/>
            </w:pPr>
            <w:r>
              <w:t>1.</w:t>
            </w:r>
          </w:p>
        </w:tc>
        <w:tc>
          <w:tcPr>
            <w:tcW w:w="6118" w:type="dxa"/>
          </w:tcPr>
          <w:p w:rsidR="003F10DA" w:rsidRDefault="003F10DA" w:rsidP="000E3E21">
            <w:r>
              <w:t>Составление графика отпусков на 2023 год</w:t>
            </w:r>
          </w:p>
        </w:tc>
        <w:tc>
          <w:tcPr>
            <w:tcW w:w="1440" w:type="dxa"/>
          </w:tcPr>
          <w:p w:rsidR="003F10DA" w:rsidRDefault="003F10DA" w:rsidP="000E3E21">
            <w:r>
              <w:t>октябрь-ноябрь</w:t>
            </w:r>
          </w:p>
        </w:tc>
        <w:tc>
          <w:tcPr>
            <w:tcW w:w="2159" w:type="dxa"/>
          </w:tcPr>
          <w:p w:rsidR="003F10DA" w:rsidRDefault="003F10DA" w:rsidP="000E3E21">
            <w:r>
              <w:t>Заведующий ДОУ</w:t>
            </w:r>
          </w:p>
        </w:tc>
      </w:tr>
      <w:tr w:rsidR="003F10DA" w:rsidTr="00E420AD">
        <w:tc>
          <w:tcPr>
            <w:tcW w:w="828" w:type="dxa"/>
          </w:tcPr>
          <w:p w:rsidR="003F10DA" w:rsidRDefault="003F10DA" w:rsidP="000410F4">
            <w:pPr>
              <w:ind w:left="170"/>
              <w:jc w:val="center"/>
            </w:pPr>
            <w:r>
              <w:t>2.</w:t>
            </w:r>
          </w:p>
        </w:tc>
        <w:tc>
          <w:tcPr>
            <w:tcW w:w="6118" w:type="dxa"/>
          </w:tcPr>
          <w:p w:rsidR="003F10DA" w:rsidRDefault="003F10DA" w:rsidP="000E3E21">
            <w:r>
              <w:t>Составление списков детей (членов профсоюза) для подготовки новогодних подарков</w:t>
            </w:r>
          </w:p>
        </w:tc>
        <w:tc>
          <w:tcPr>
            <w:tcW w:w="1440" w:type="dxa"/>
          </w:tcPr>
          <w:p w:rsidR="003F10DA" w:rsidRDefault="003F10DA" w:rsidP="000E3E21">
            <w:r>
              <w:t>ноябрь</w:t>
            </w:r>
          </w:p>
        </w:tc>
        <w:tc>
          <w:tcPr>
            <w:tcW w:w="2159" w:type="dxa"/>
          </w:tcPr>
          <w:p w:rsidR="003F10DA" w:rsidRDefault="003F10DA" w:rsidP="000E3E21">
            <w:r>
              <w:t xml:space="preserve">Заведующий ДОУ </w:t>
            </w:r>
          </w:p>
          <w:p w:rsidR="003F10DA" w:rsidRDefault="003F10DA" w:rsidP="000E3E21">
            <w:r>
              <w:t>Председатель профкома</w:t>
            </w:r>
          </w:p>
        </w:tc>
      </w:tr>
      <w:tr w:rsidR="003F10DA" w:rsidTr="00E420AD">
        <w:tc>
          <w:tcPr>
            <w:tcW w:w="828" w:type="dxa"/>
          </w:tcPr>
          <w:p w:rsidR="003F10DA" w:rsidRDefault="003F10DA" w:rsidP="000410F4">
            <w:pPr>
              <w:ind w:left="170"/>
              <w:jc w:val="center"/>
            </w:pPr>
            <w:r>
              <w:t>3.</w:t>
            </w:r>
          </w:p>
        </w:tc>
        <w:tc>
          <w:tcPr>
            <w:tcW w:w="6118" w:type="dxa"/>
          </w:tcPr>
          <w:p w:rsidR="003F10DA" w:rsidRDefault="003F10DA" w:rsidP="000E3E21">
            <w:r>
              <w:t xml:space="preserve">Организация и проведение праздника 8 Марта.  Организация награждения. </w:t>
            </w:r>
          </w:p>
        </w:tc>
        <w:tc>
          <w:tcPr>
            <w:tcW w:w="1440" w:type="dxa"/>
          </w:tcPr>
          <w:p w:rsidR="003F10DA" w:rsidRDefault="003F10DA" w:rsidP="000E3E21">
            <w:r>
              <w:t>март</w:t>
            </w:r>
          </w:p>
        </w:tc>
        <w:tc>
          <w:tcPr>
            <w:tcW w:w="2159" w:type="dxa"/>
          </w:tcPr>
          <w:p w:rsidR="003F10DA" w:rsidRDefault="003F10DA" w:rsidP="000E3E21">
            <w:r>
              <w:t xml:space="preserve">Заведующий ДОУ </w:t>
            </w:r>
          </w:p>
          <w:p w:rsidR="003F10DA" w:rsidRDefault="003F10DA" w:rsidP="000E3E21">
            <w:r>
              <w:t>Председатель профкома</w:t>
            </w:r>
          </w:p>
        </w:tc>
      </w:tr>
      <w:tr w:rsidR="003F10DA" w:rsidTr="00E420AD">
        <w:tc>
          <w:tcPr>
            <w:tcW w:w="828" w:type="dxa"/>
          </w:tcPr>
          <w:p w:rsidR="003F10DA" w:rsidRDefault="003F10DA" w:rsidP="000410F4">
            <w:pPr>
              <w:ind w:left="170"/>
              <w:jc w:val="center"/>
            </w:pPr>
            <w:r>
              <w:t>5.</w:t>
            </w:r>
          </w:p>
        </w:tc>
        <w:tc>
          <w:tcPr>
            <w:tcW w:w="6118" w:type="dxa"/>
          </w:tcPr>
          <w:p w:rsidR="003F10DA" w:rsidRDefault="003F10DA" w:rsidP="000E3E21"/>
        </w:tc>
        <w:tc>
          <w:tcPr>
            <w:tcW w:w="1440" w:type="dxa"/>
          </w:tcPr>
          <w:p w:rsidR="003F10DA" w:rsidRDefault="003F10DA" w:rsidP="000E3E21"/>
        </w:tc>
        <w:tc>
          <w:tcPr>
            <w:tcW w:w="2159" w:type="dxa"/>
          </w:tcPr>
          <w:p w:rsidR="003F10DA" w:rsidRDefault="003F10DA" w:rsidP="000E3E21"/>
        </w:tc>
      </w:tr>
      <w:tr w:rsidR="003F10DA" w:rsidTr="00E420AD">
        <w:tc>
          <w:tcPr>
            <w:tcW w:w="828" w:type="dxa"/>
          </w:tcPr>
          <w:p w:rsidR="003F10DA" w:rsidRDefault="003F10DA" w:rsidP="000410F4">
            <w:pPr>
              <w:ind w:left="170"/>
              <w:jc w:val="center"/>
            </w:pPr>
            <w:r>
              <w:t>6.</w:t>
            </w:r>
          </w:p>
        </w:tc>
        <w:tc>
          <w:tcPr>
            <w:tcW w:w="6118" w:type="dxa"/>
          </w:tcPr>
          <w:p w:rsidR="003F10DA" w:rsidRDefault="003F10DA" w:rsidP="000E3E21">
            <w:r>
              <w:t>Организация «Выпускного бала».</w:t>
            </w:r>
          </w:p>
        </w:tc>
        <w:tc>
          <w:tcPr>
            <w:tcW w:w="1440" w:type="dxa"/>
          </w:tcPr>
          <w:p w:rsidR="003F10DA" w:rsidRDefault="003F10DA" w:rsidP="000E3E21">
            <w:r>
              <w:t>май</w:t>
            </w:r>
          </w:p>
        </w:tc>
        <w:tc>
          <w:tcPr>
            <w:tcW w:w="2159" w:type="dxa"/>
          </w:tcPr>
          <w:p w:rsidR="003F10DA" w:rsidRDefault="003F10DA" w:rsidP="000E3E21">
            <w:r>
              <w:t>Заведующий ДОУ</w:t>
            </w:r>
          </w:p>
          <w:p w:rsidR="003F10DA" w:rsidRDefault="003F10DA" w:rsidP="000E3E21">
            <w:r>
              <w:t xml:space="preserve">Воспитатели </w:t>
            </w:r>
          </w:p>
          <w:p w:rsidR="003F10DA" w:rsidRDefault="003F10DA" w:rsidP="000E3E21">
            <w:r>
              <w:t>Председатель профкома</w:t>
            </w:r>
          </w:p>
        </w:tc>
      </w:tr>
      <w:tr w:rsidR="003F10DA" w:rsidTr="00E420AD">
        <w:tc>
          <w:tcPr>
            <w:tcW w:w="828" w:type="dxa"/>
          </w:tcPr>
          <w:p w:rsidR="003F10DA" w:rsidRDefault="003F10DA" w:rsidP="000410F4">
            <w:pPr>
              <w:ind w:left="170"/>
              <w:jc w:val="center"/>
            </w:pPr>
            <w:r>
              <w:t>7.</w:t>
            </w:r>
          </w:p>
        </w:tc>
        <w:tc>
          <w:tcPr>
            <w:tcW w:w="6118" w:type="dxa"/>
          </w:tcPr>
          <w:p w:rsidR="003F10DA" w:rsidRDefault="003F10DA" w:rsidP="000E3E21">
            <w:r>
              <w:t>Периодический  медосмотр сотрудников.</w:t>
            </w:r>
          </w:p>
        </w:tc>
        <w:tc>
          <w:tcPr>
            <w:tcW w:w="1440" w:type="dxa"/>
          </w:tcPr>
          <w:p w:rsidR="003F10DA" w:rsidRDefault="003F10DA" w:rsidP="000E3E21">
            <w:r>
              <w:t>январь, по мере необходимости</w:t>
            </w:r>
          </w:p>
        </w:tc>
        <w:tc>
          <w:tcPr>
            <w:tcW w:w="2159" w:type="dxa"/>
          </w:tcPr>
          <w:p w:rsidR="003F10DA" w:rsidRDefault="003F10DA" w:rsidP="000E3E21">
            <w:r>
              <w:t>Заведующий</w:t>
            </w:r>
          </w:p>
        </w:tc>
      </w:tr>
      <w:tr w:rsidR="003F10DA" w:rsidTr="00E420AD">
        <w:tc>
          <w:tcPr>
            <w:tcW w:w="828" w:type="dxa"/>
          </w:tcPr>
          <w:p w:rsidR="003F10DA" w:rsidRDefault="003F10DA" w:rsidP="000410F4">
            <w:pPr>
              <w:ind w:left="170"/>
              <w:jc w:val="center"/>
            </w:pPr>
            <w:r>
              <w:t>8.</w:t>
            </w:r>
          </w:p>
        </w:tc>
        <w:tc>
          <w:tcPr>
            <w:tcW w:w="6118" w:type="dxa"/>
          </w:tcPr>
          <w:p w:rsidR="003F10DA" w:rsidRDefault="003F10DA" w:rsidP="000E3E21">
            <w:r>
              <w:t>Подписка на периодические издания</w:t>
            </w:r>
          </w:p>
        </w:tc>
        <w:tc>
          <w:tcPr>
            <w:tcW w:w="1440" w:type="dxa"/>
          </w:tcPr>
          <w:p w:rsidR="003F10DA" w:rsidRDefault="003F10DA" w:rsidP="000E3E21">
            <w:r>
              <w:t>Декабрь-июнь</w:t>
            </w:r>
          </w:p>
        </w:tc>
        <w:tc>
          <w:tcPr>
            <w:tcW w:w="2159" w:type="dxa"/>
          </w:tcPr>
          <w:p w:rsidR="003F10DA" w:rsidRDefault="003F10DA" w:rsidP="000E3E21">
            <w:r>
              <w:t xml:space="preserve">Заведующий ДОУ </w:t>
            </w:r>
          </w:p>
          <w:p w:rsidR="003F10DA" w:rsidRDefault="003F10DA" w:rsidP="000E3E21"/>
        </w:tc>
      </w:tr>
    </w:tbl>
    <w:p w:rsidR="003F10DA" w:rsidRDefault="003F10DA" w:rsidP="007E16BC"/>
    <w:p w:rsidR="003F10DA" w:rsidRDefault="003F10DA" w:rsidP="007E16BC"/>
    <w:p w:rsidR="003F10DA" w:rsidRDefault="003F10DA" w:rsidP="007E16BC"/>
    <w:p w:rsidR="003F10DA" w:rsidRDefault="003F10DA" w:rsidP="007E16BC"/>
    <w:p w:rsidR="003F10DA" w:rsidRDefault="003F10DA" w:rsidP="007E16BC"/>
    <w:p w:rsidR="003F10DA" w:rsidRDefault="003F10DA" w:rsidP="007E16BC"/>
    <w:p w:rsidR="003F10DA" w:rsidRDefault="003F10DA" w:rsidP="007E16BC"/>
    <w:p w:rsidR="003F10DA" w:rsidRDefault="003F10DA" w:rsidP="007E16BC"/>
    <w:p w:rsidR="003F10DA" w:rsidRDefault="003F10DA" w:rsidP="007E16BC"/>
    <w:p w:rsidR="003F10DA" w:rsidRDefault="003F10DA" w:rsidP="00736B90">
      <w:pPr>
        <w:ind w:right="-143"/>
      </w:pPr>
    </w:p>
    <w:p w:rsidR="003F10DA" w:rsidRDefault="003F10DA" w:rsidP="00736B90">
      <w:pPr>
        <w:ind w:right="-143"/>
      </w:pPr>
    </w:p>
    <w:p w:rsidR="003F10DA" w:rsidRDefault="003F10DA" w:rsidP="00736B90">
      <w:pPr>
        <w:ind w:right="-143"/>
      </w:pPr>
    </w:p>
    <w:p w:rsidR="003F10DA" w:rsidRDefault="003F10DA" w:rsidP="00EC1121">
      <w:pPr>
        <w:ind w:right="-143"/>
        <w:rPr>
          <w:lang w:val="tt-RU"/>
        </w:rPr>
      </w:pPr>
    </w:p>
    <w:sectPr w:rsidR="003F10DA" w:rsidSect="001A6A99">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10DA" w:rsidRDefault="003F10DA" w:rsidP="002224DC">
      <w:r>
        <w:separator/>
      </w:r>
    </w:p>
  </w:endnote>
  <w:endnote w:type="continuationSeparator" w:id="1">
    <w:p w:rsidR="003F10DA" w:rsidRDefault="003F10DA" w:rsidP="002224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sig w:usb0="00000003" w:usb1="00000000" w:usb2="00000000" w:usb3="00000000" w:csb0="00000001" w:csb1="00000000"/>
  </w:font>
  <w:font w:name="Times New Roman Полужирный">
    <w:panose1 w:val="00000000000000000000"/>
    <w:charset w:val="CC"/>
    <w:family w:val="auto"/>
    <w:notTrueType/>
    <w:pitch w:val="default"/>
    <w:sig w:usb0="00000201" w:usb1="00000000" w:usb2="00000000" w:usb3="00000000" w:csb0="00000004" w:csb1="00000000"/>
  </w:font>
  <w:font w:name="Times New Roman Полужирный Курс">
    <w:panose1 w:val="00000000000000000000"/>
    <w:charset w:val="CC"/>
    <w:family w:val="auto"/>
    <w:notTrueType/>
    <w:pitch w:val="default"/>
    <w:sig w:usb0="00000201" w:usb1="00000000" w:usb2="00000000" w:usb3="00000000" w:csb0="0000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10DA" w:rsidRDefault="003F10DA">
    <w:pPr>
      <w:pStyle w:val="Footer"/>
      <w:jc w:val="center"/>
    </w:pPr>
    <w:fldSimple w:instr=" PAGE   \* MERGEFORMAT ">
      <w:r>
        <w:rPr>
          <w:noProof/>
        </w:rPr>
        <w:t>2</w:t>
      </w:r>
    </w:fldSimple>
  </w:p>
  <w:p w:rsidR="003F10DA" w:rsidRDefault="003F10D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10DA" w:rsidRDefault="003F10DA" w:rsidP="002224DC">
      <w:r>
        <w:separator/>
      </w:r>
    </w:p>
  </w:footnote>
  <w:footnote w:type="continuationSeparator" w:id="1">
    <w:p w:rsidR="003F10DA" w:rsidRDefault="003F10DA" w:rsidP="002224D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7112600A"/>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0A5AA206"/>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7318F52A"/>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37EEF938"/>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06DC936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DDED62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CCF67146"/>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EFE4A3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CE620266"/>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2C12F816"/>
    <w:lvl w:ilvl="0">
      <w:start w:val="1"/>
      <w:numFmt w:val="bullet"/>
      <w:lvlText w:val=""/>
      <w:lvlJc w:val="left"/>
      <w:pPr>
        <w:tabs>
          <w:tab w:val="num" w:pos="360"/>
        </w:tabs>
        <w:ind w:left="360" w:hanging="360"/>
      </w:pPr>
      <w:rPr>
        <w:rFonts w:ascii="Symbol" w:hAnsi="Symbol" w:hint="default"/>
      </w:rPr>
    </w:lvl>
  </w:abstractNum>
  <w:abstractNum w:abstractNumId="10">
    <w:nsid w:val="04044749"/>
    <w:multiLevelType w:val="hybridMultilevel"/>
    <w:tmpl w:val="AD5C2594"/>
    <w:lvl w:ilvl="0" w:tplc="8550B2FA">
      <w:start w:val="1"/>
      <w:numFmt w:val="decimal"/>
      <w:lvlText w:val="%1)"/>
      <w:lvlJc w:val="left"/>
      <w:pPr>
        <w:ind w:left="828" w:hanging="360"/>
      </w:pPr>
      <w:rPr>
        <w:rFonts w:cs="Times New Roman" w:hint="default"/>
      </w:rPr>
    </w:lvl>
    <w:lvl w:ilvl="1" w:tplc="04190019" w:tentative="1">
      <w:start w:val="1"/>
      <w:numFmt w:val="lowerLetter"/>
      <w:lvlText w:val="%2."/>
      <w:lvlJc w:val="left"/>
      <w:pPr>
        <w:ind w:left="1548" w:hanging="360"/>
      </w:pPr>
      <w:rPr>
        <w:rFonts w:cs="Times New Roman"/>
      </w:rPr>
    </w:lvl>
    <w:lvl w:ilvl="2" w:tplc="0419001B" w:tentative="1">
      <w:start w:val="1"/>
      <w:numFmt w:val="lowerRoman"/>
      <w:lvlText w:val="%3."/>
      <w:lvlJc w:val="right"/>
      <w:pPr>
        <w:ind w:left="2268" w:hanging="180"/>
      </w:pPr>
      <w:rPr>
        <w:rFonts w:cs="Times New Roman"/>
      </w:rPr>
    </w:lvl>
    <w:lvl w:ilvl="3" w:tplc="0419000F" w:tentative="1">
      <w:start w:val="1"/>
      <w:numFmt w:val="decimal"/>
      <w:lvlText w:val="%4."/>
      <w:lvlJc w:val="left"/>
      <w:pPr>
        <w:ind w:left="2988" w:hanging="360"/>
      </w:pPr>
      <w:rPr>
        <w:rFonts w:cs="Times New Roman"/>
      </w:rPr>
    </w:lvl>
    <w:lvl w:ilvl="4" w:tplc="04190019" w:tentative="1">
      <w:start w:val="1"/>
      <w:numFmt w:val="lowerLetter"/>
      <w:lvlText w:val="%5."/>
      <w:lvlJc w:val="left"/>
      <w:pPr>
        <w:ind w:left="3708" w:hanging="360"/>
      </w:pPr>
      <w:rPr>
        <w:rFonts w:cs="Times New Roman"/>
      </w:rPr>
    </w:lvl>
    <w:lvl w:ilvl="5" w:tplc="0419001B" w:tentative="1">
      <w:start w:val="1"/>
      <w:numFmt w:val="lowerRoman"/>
      <w:lvlText w:val="%6."/>
      <w:lvlJc w:val="right"/>
      <w:pPr>
        <w:ind w:left="4428" w:hanging="180"/>
      </w:pPr>
      <w:rPr>
        <w:rFonts w:cs="Times New Roman"/>
      </w:rPr>
    </w:lvl>
    <w:lvl w:ilvl="6" w:tplc="0419000F" w:tentative="1">
      <w:start w:val="1"/>
      <w:numFmt w:val="decimal"/>
      <w:lvlText w:val="%7."/>
      <w:lvlJc w:val="left"/>
      <w:pPr>
        <w:ind w:left="5148" w:hanging="360"/>
      </w:pPr>
      <w:rPr>
        <w:rFonts w:cs="Times New Roman"/>
      </w:rPr>
    </w:lvl>
    <w:lvl w:ilvl="7" w:tplc="04190019" w:tentative="1">
      <w:start w:val="1"/>
      <w:numFmt w:val="lowerLetter"/>
      <w:lvlText w:val="%8."/>
      <w:lvlJc w:val="left"/>
      <w:pPr>
        <w:ind w:left="5868" w:hanging="360"/>
      </w:pPr>
      <w:rPr>
        <w:rFonts w:cs="Times New Roman"/>
      </w:rPr>
    </w:lvl>
    <w:lvl w:ilvl="8" w:tplc="0419001B" w:tentative="1">
      <w:start w:val="1"/>
      <w:numFmt w:val="lowerRoman"/>
      <w:lvlText w:val="%9."/>
      <w:lvlJc w:val="right"/>
      <w:pPr>
        <w:ind w:left="6588" w:hanging="180"/>
      </w:pPr>
      <w:rPr>
        <w:rFonts w:cs="Times New Roman"/>
      </w:rPr>
    </w:lvl>
  </w:abstractNum>
  <w:abstractNum w:abstractNumId="11">
    <w:nsid w:val="09936EC8"/>
    <w:multiLevelType w:val="multilevel"/>
    <w:tmpl w:val="594E676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16C24F0E"/>
    <w:multiLevelType w:val="multilevel"/>
    <w:tmpl w:val="22DA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B0A2F77"/>
    <w:multiLevelType w:val="multilevel"/>
    <w:tmpl w:val="270EAE5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nsid w:val="3F625B6E"/>
    <w:multiLevelType w:val="multilevel"/>
    <w:tmpl w:val="8B76B06C"/>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5">
    <w:nsid w:val="4BE01F15"/>
    <w:multiLevelType w:val="hybridMultilevel"/>
    <w:tmpl w:val="244CC2CA"/>
    <w:lvl w:ilvl="0" w:tplc="684A76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A652DDF"/>
    <w:multiLevelType w:val="multilevel"/>
    <w:tmpl w:val="104C77D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nsid w:val="78604695"/>
    <w:multiLevelType w:val="hybridMultilevel"/>
    <w:tmpl w:val="28468006"/>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9852D47"/>
    <w:multiLevelType w:val="hybridMultilevel"/>
    <w:tmpl w:val="07A8263C"/>
    <w:lvl w:ilvl="0" w:tplc="A298225C">
      <w:start w:val="1"/>
      <w:numFmt w:val="decimal"/>
      <w:lvlText w:val="%1."/>
      <w:lvlJc w:val="left"/>
      <w:pPr>
        <w:tabs>
          <w:tab w:val="num" w:pos="720"/>
        </w:tabs>
        <w:ind w:left="720" w:hanging="55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9">
    <w:nsid w:val="7EDE62D1"/>
    <w:multiLevelType w:val="hybridMultilevel"/>
    <w:tmpl w:val="8F22873E"/>
    <w:lvl w:ilvl="0" w:tplc="A298225C">
      <w:start w:val="1"/>
      <w:numFmt w:val="decimal"/>
      <w:lvlText w:val="%1."/>
      <w:lvlJc w:val="left"/>
      <w:pPr>
        <w:tabs>
          <w:tab w:val="num" w:pos="720"/>
        </w:tabs>
        <w:ind w:left="720" w:hanging="55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1"/>
  </w:num>
  <w:num w:numId="5">
    <w:abstractNumId w:val="16"/>
  </w:num>
  <w:num w:numId="6">
    <w:abstractNumId w:val="17"/>
  </w:num>
  <w:num w:numId="7">
    <w:abstractNumId w:val="10"/>
  </w:num>
  <w:num w:numId="8">
    <w:abstractNumId w:val="14"/>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3"/>
  </w:num>
  <w:num w:numId="20">
    <w:abstractNumId w:val="15"/>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drawingGridHorizontalSpacing w:val="12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E16BC"/>
    <w:rsid w:val="000010C2"/>
    <w:rsid w:val="00004284"/>
    <w:rsid w:val="0000544C"/>
    <w:rsid w:val="00006BFC"/>
    <w:rsid w:val="000108BD"/>
    <w:rsid w:val="00013854"/>
    <w:rsid w:val="000145D9"/>
    <w:rsid w:val="00015440"/>
    <w:rsid w:val="0002163E"/>
    <w:rsid w:val="00024EA9"/>
    <w:rsid w:val="00025459"/>
    <w:rsid w:val="00026D0B"/>
    <w:rsid w:val="000338D8"/>
    <w:rsid w:val="00034156"/>
    <w:rsid w:val="000357C2"/>
    <w:rsid w:val="000363C8"/>
    <w:rsid w:val="000401F5"/>
    <w:rsid w:val="000410F4"/>
    <w:rsid w:val="0004234F"/>
    <w:rsid w:val="0004316A"/>
    <w:rsid w:val="000431D8"/>
    <w:rsid w:val="00043BE8"/>
    <w:rsid w:val="00043F45"/>
    <w:rsid w:val="0004656A"/>
    <w:rsid w:val="00047BC6"/>
    <w:rsid w:val="00050238"/>
    <w:rsid w:val="00054F0E"/>
    <w:rsid w:val="00055A04"/>
    <w:rsid w:val="00056888"/>
    <w:rsid w:val="00057F6C"/>
    <w:rsid w:val="0006211C"/>
    <w:rsid w:val="000624EB"/>
    <w:rsid w:val="00065D77"/>
    <w:rsid w:val="00067AEE"/>
    <w:rsid w:val="00073484"/>
    <w:rsid w:val="00075E79"/>
    <w:rsid w:val="0007736E"/>
    <w:rsid w:val="000802D8"/>
    <w:rsid w:val="00080848"/>
    <w:rsid w:val="000834B2"/>
    <w:rsid w:val="00083EE2"/>
    <w:rsid w:val="00084085"/>
    <w:rsid w:val="00084215"/>
    <w:rsid w:val="000856A9"/>
    <w:rsid w:val="0008684C"/>
    <w:rsid w:val="00086AA6"/>
    <w:rsid w:val="00087B32"/>
    <w:rsid w:val="00090B62"/>
    <w:rsid w:val="00093B75"/>
    <w:rsid w:val="000A13D9"/>
    <w:rsid w:val="000A513F"/>
    <w:rsid w:val="000A5470"/>
    <w:rsid w:val="000A67EF"/>
    <w:rsid w:val="000B0529"/>
    <w:rsid w:val="000B0893"/>
    <w:rsid w:val="000B2FB2"/>
    <w:rsid w:val="000C1EA3"/>
    <w:rsid w:val="000C4A5C"/>
    <w:rsid w:val="000C64DE"/>
    <w:rsid w:val="000C69C8"/>
    <w:rsid w:val="000D16CE"/>
    <w:rsid w:val="000D20D3"/>
    <w:rsid w:val="000D2AA7"/>
    <w:rsid w:val="000D3722"/>
    <w:rsid w:val="000D3FFB"/>
    <w:rsid w:val="000E00B9"/>
    <w:rsid w:val="000E263D"/>
    <w:rsid w:val="000E3E21"/>
    <w:rsid w:val="000E5C13"/>
    <w:rsid w:val="000F0D9D"/>
    <w:rsid w:val="000F312F"/>
    <w:rsid w:val="000F6122"/>
    <w:rsid w:val="000F62A5"/>
    <w:rsid w:val="000F6DA9"/>
    <w:rsid w:val="001004EA"/>
    <w:rsid w:val="001027A4"/>
    <w:rsid w:val="0011550F"/>
    <w:rsid w:val="00115A11"/>
    <w:rsid w:val="001165B1"/>
    <w:rsid w:val="00116F45"/>
    <w:rsid w:val="00117B99"/>
    <w:rsid w:val="00120CC5"/>
    <w:rsid w:val="001225E0"/>
    <w:rsid w:val="0012365C"/>
    <w:rsid w:val="00131426"/>
    <w:rsid w:val="00132F46"/>
    <w:rsid w:val="00134FC3"/>
    <w:rsid w:val="001356F9"/>
    <w:rsid w:val="0014068A"/>
    <w:rsid w:val="0014094B"/>
    <w:rsid w:val="00140B36"/>
    <w:rsid w:val="00142562"/>
    <w:rsid w:val="00143F1D"/>
    <w:rsid w:val="00145415"/>
    <w:rsid w:val="00146A87"/>
    <w:rsid w:val="00146AC3"/>
    <w:rsid w:val="00151027"/>
    <w:rsid w:val="00152918"/>
    <w:rsid w:val="00152D5C"/>
    <w:rsid w:val="001547DA"/>
    <w:rsid w:val="00154E11"/>
    <w:rsid w:val="0015701A"/>
    <w:rsid w:val="001605EF"/>
    <w:rsid w:val="00163652"/>
    <w:rsid w:val="00163E18"/>
    <w:rsid w:val="00165053"/>
    <w:rsid w:val="00165DE4"/>
    <w:rsid w:val="00166355"/>
    <w:rsid w:val="00170F13"/>
    <w:rsid w:val="001713BC"/>
    <w:rsid w:val="00174F70"/>
    <w:rsid w:val="001750AB"/>
    <w:rsid w:val="00176B15"/>
    <w:rsid w:val="001851FD"/>
    <w:rsid w:val="00186B7C"/>
    <w:rsid w:val="0019245B"/>
    <w:rsid w:val="00192ADD"/>
    <w:rsid w:val="00193CCE"/>
    <w:rsid w:val="00195E09"/>
    <w:rsid w:val="001973EF"/>
    <w:rsid w:val="001A21DE"/>
    <w:rsid w:val="001A2826"/>
    <w:rsid w:val="001A6A99"/>
    <w:rsid w:val="001B0C5C"/>
    <w:rsid w:val="001B18F8"/>
    <w:rsid w:val="001B332E"/>
    <w:rsid w:val="001B4689"/>
    <w:rsid w:val="001B61C2"/>
    <w:rsid w:val="001C0296"/>
    <w:rsid w:val="001C0409"/>
    <w:rsid w:val="001C1C6D"/>
    <w:rsid w:val="001C204F"/>
    <w:rsid w:val="001C21EB"/>
    <w:rsid w:val="001C261B"/>
    <w:rsid w:val="001C31A5"/>
    <w:rsid w:val="001C59EB"/>
    <w:rsid w:val="001C798E"/>
    <w:rsid w:val="001D0CE4"/>
    <w:rsid w:val="001D1BF7"/>
    <w:rsid w:val="001D1E80"/>
    <w:rsid w:val="001D3E16"/>
    <w:rsid w:val="001D7B4B"/>
    <w:rsid w:val="001E01F3"/>
    <w:rsid w:val="001E6C8D"/>
    <w:rsid w:val="001F02F2"/>
    <w:rsid w:val="001F1C0D"/>
    <w:rsid w:val="001F1C4F"/>
    <w:rsid w:val="001F58C8"/>
    <w:rsid w:val="001F6760"/>
    <w:rsid w:val="001F7202"/>
    <w:rsid w:val="002015F4"/>
    <w:rsid w:val="00201DCB"/>
    <w:rsid w:val="00201E7E"/>
    <w:rsid w:val="0020447E"/>
    <w:rsid w:val="00206804"/>
    <w:rsid w:val="00207755"/>
    <w:rsid w:val="002078AE"/>
    <w:rsid w:val="00207F00"/>
    <w:rsid w:val="002147E8"/>
    <w:rsid w:val="00217A89"/>
    <w:rsid w:val="002222DC"/>
    <w:rsid w:val="002224DC"/>
    <w:rsid w:val="00226DD1"/>
    <w:rsid w:val="00227C25"/>
    <w:rsid w:val="00230200"/>
    <w:rsid w:val="00235489"/>
    <w:rsid w:val="00242379"/>
    <w:rsid w:val="00246E3C"/>
    <w:rsid w:val="0024745B"/>
    <w:rsid w:val="002525BB"/>
    <w:rsid w:val="00253EB9"/>
    <w:rsid w:val="00253F14"/>
    <w:rsid w:val="00253FEB"/>
    <w:rsid w:val="00257795"/>
    <w:rsid w:val="002612AC"/>
    <w:rsid w:val="0026355F"/>
    <w:rsid w:val="002643CB"/>
    <w:rsid w:val="00264E70"/>
    <w:rsid w:val="002704EC"/>
    <w:rsid w:val="002734D3"/>
    <w:rsid w:val="00276AFF"/>
    <w:rsid w:val="00277057"/>
    <w:rsid w:val="002802DB"/>
    <w:rsid w:val="00281AA7"/>
    <w:rsid w:val="0028288F"/>
    <w:rsid w:val="00283772"/>
    <w:rsid w:val="00283E56"/>
    <w:rsid w:val="002849C1"/>
    <w:rsid w:val="00286375"/>
    <w:rsid w:val="00286873"/>
    <w:rsid w:val="002873F0"/>
    <w:rsid w:val="00290C78"/>
    <w:rsid w:val="00291DAF"/>
    <w:rsid w:val="00292083"/>
    <w:rsid w:val="00292FDD"/>
    <w:rsid w:val="00294A98"/>
    <w:rsid w:val="00295137"/>
    <w:rsid w:val="002960BC"/>
    <w:rsid w:val="002A07C9"/>
    <w:rsid w:val="002A0DA5"/>
    <w:rsid w:val="002A117A"/>
    <w:rsid w:val="002A1CEF"/>
    <w:rsid w:val="002A3D8C"/>
    <w:rsid w:val="002A43BF"/>
    <w:rsid w:val="002A4A28"/>
    <w:rsid w:val="002A504C"/>
    <w:rsid w:val="002A537B"/>
    <w:rsid w:val="002A5B01"/>
    <w:rsid w:val="002A606C"/>
    <w:rsid w:val="002A6747"/>
    <w:rsid w:val="002A7624"/>
    <w:rsid w:val="002B1143"/>
    <w:rsid w:val="002B1F73"/>
    <w:rsid w:val="002B363C"/>
    <w:rsid w:val="002B5EE7"/>
    <w:rsid w:val="002B7D69"/>
    <w:rsid w:val="002C2D76"/>
    <w:rsid w:val="002C3009"/>
    <w:rsid w:val="002C5B5E"/>
    <w:rsid w:val="002C5D40"/>
    <w:rsid w:val="002C72E5"/>
    <w:rsid w:val="002D029F"/>
    <w:rsid w:val="002D27C0"/>
    <w:rsid w:val="002D35AD"/>
    <w:rsid w:val="002E322E"/>
    <w:rsid w:val="002E3732"/>
    <w:rsid w:val="002E3AC9"/>
    <w:rsid w:val="002E40FD"/>
    <w:rsid w:val="002E5F84"/>
    <w:rsid w:val="002E6714"/>
    <w:rsid w:val="002E6D4C"/>
    <w:rsid w:val="002F0271"/>
    <w:rsid w:val="002F1BFA"/>
    <w:rsid w:val="002F1F65"/>
    <w:rsid w:val="002F301B"/>
    <w:rsid w:val="002F6381"/>
    <w:rsid w:val="002F68B3"/>
    <w:rsid w:val="002F68C1"/>
    <w:rsid w:val="002F6D43"/>
    <w:rsid w:val="002F7CCD"/>
    <w:rsid w:val="0030009D"/>
    <w:rsid w:val="0030384D"/>
    <w:rsid w:val="00303B2E"/>
    <w:rsid w:val="00305DE8"/>
    <w:rsid w:val="003068C9"/>
    <w:rsid w:val="00306B9A"/>
    <w:rsid w:val="0031088A"/>
    <w:rsid w:val="003117BD"/>
    <w:rsid w:val="00311B43"/>
    <w:rsid w:val="00315F71"/>
    <w:rsid w:val="00320B3C"/>
    <w:rsid w:val="0032360F"/>
    <w:rsid w:val="00325373"/>
    <w:rsid w:val="00326493"/>
    <w:rsid w:val="003301CF"/>
    <w:rsid w:val="003302E9"/>
    <w:rsid w:val="003345D3"/>
    <w:rsid w:val="00334E9A"/>
    <w:rsid w:val="0033531C"/>
    <w:rsid w:val="00335508"/>
    <w:rsid w:val="00337158"/>
    <w:rsid w:val="003372DC"/>
    <w:rsid w:val="0033730F"/>
    <w:rsid w:val="003378C5"/>
    <w:rsid w:val="00337DE8"/>
    <w:rsid w:val="003404E2"/>
    <w:rsid w:val="00342370"/>
    <w:rsid w:val="003446A1"/>
    <w:rsid w:val="00345E4F"/>
    <w:rsid w:val="00351AED"/>
    <w:rsid w:val="00351B71"/>
    <w:rsid w:val="00353219"/>
    <w:rsid w:val="0035364D"/>
    <w:rsid w:val="003537F6"/>
    <w:rsid w:val="00354115"/>
    <w:rsid w:val="00354B79"/>
    <w:rsid w:val="00356AB8"/>
    <w:rsid w:val="0035788A"/>
    <w:rsid w:val="003606B0"/>
    <w:rsid w:val="00360775"/>
    <w:rsid w:val="00362E30"/>
    <w:rsid w:val="00363109"/>
    <w:rsid w:val="00364005"/>
    <w:rsid w:val="0036604C"/>
    <w:rsid w:val="003672B5"/>
    <w:rsid w:val="0036765C"/>
    <w:rsid w:val="003711AA"/>
    <w:rsid w:val="00371533"/>
    <w:rsid w:val="00371866"/>
    <w:rsid w:val="00371F29"/>
    <w:rsid w:val="00371F9A"/>
    <w:rsid w:val="003726AD"/>
    <w:rsid w:val="003737BC"/>
    <w:rsid w:val="003741D7"/>
    <w:rsid w:val="0037421E"/>
    <w:rsid w:val="0037704F"/>
    <w:rsid w:val="00377603"/>
    <w:rsid w:val="00380F7B"/>
    <w:rsid w:val="00383EF3"/>
    <w:rsid w:val="00390910"/>
    <w:rsid w:val="00390D8B"/>
    <w:rsid w:val="00390E43"/>
    <w:rsid w:val="00391B8B"/>
    <w:rsid w:val="00393195"/>
    <w:rsid w:val="00393A8F"/>
    <w:rsid w:val="003956FD"/>
    <w:rsid w:val="003970AA"/>
    <w:rsid w:val="003A2B0C"/>
    <w:rsid w:val="003A2DA4"/>
    <w:rsid w:val="003A4E66"/>
    <w:rsid w:val="003A4F9F"/>
    <w:rsid w:val="003A531E"/>
    <w:rsid w:val="003B37E3"/>
    <w:rsid w:val="003B3A2A"/>
    <w:rsid w:val="003B53B8"/>
    <w:rsid w:val="003B5AB7"/>
    <w:rsid w:val="003B6035"/>
    <w:rsid w:val="003B6B3E"/>
    <w:rsid w:val="003B736C"/>
    <w:rsid w:val="003B7632"/>
    <w:rsid w:val="003B7784"/>
    <w:rsid w:val="003B7975"/>
    <w:rsid w:val="003C1C8C"/>
    <w:rsid w:val="003C25EE"/>
    <w:rsid w:val="003C37E3"/>
    <w:rsid w:val="003C38FE"/>
    <w:rsid w:val="003C416B"/>
    <w:rsid w:val="003C5BFD"/>
    <w:rsid w:val="003D12F4"/>
    <w:rsid w:val="003D17A6"/>
    <w:rsid w:val="003D1F3E"/>
    <w:rsid w:val="003D276A"/>
    <w:rsid w:val="003D2E9B"/>
    <w:rsid w:val="003D3E86"/>
    <w:rsid w:val="003D5035"/>
    <w:rsid w:val="003D6B04"/>
    <w:rsid w:val="003E0F47"/>
    <w:rsid w:val="003E28C5"/>
    <w:rsid w:val="003E2A62"/>
    <w:rsid w:val="003E304B"/>
    <w:rsid w:val="003E3826"/>
    <w:rsid w:val="003E385D"/>
    <w:rsid w:val="003E3F23"/>
    <w:rsid w:val="003E5047"/>
    <w:rsid w:val="003E5BFC"/>
    <w:rsid w:val="003E5C49"/>
    <w:rsid w:val="003E67D0"/>
    <w:rsid w:val="003E697B"/>
    <w:rsid w:val="003E7DE8"/>
    <w:rsid w:val="003F0B61"/>
    <w:rsid w:val="003F10DA"/>
    <w:rsid w:val="003F129F"/>
    <w:rsid w:val="003F1544"/>
    <w:rsid w:val="003F1CE7"/>
    <w:rsid w:val="003F1D2B"/>
    <w:rsid w:val="003F3473"/>
    <w:rsid w:val="00403082"/>
    <w:rsid w:val="00403324"/>
    <w:rsid w:val="00406735"/>
    <w:rsid w:val="004079BF"/>
    <w:rsid w:val="00411053"/>
    <w:rsid w:val="004114C6"/>
    <w:rsid w:val="00413E3B"/>
    <w:rsid w:val="0041401C"/>
    <w:rsid w:val="00414AAD"/>
    <w:rsid w:val="00415B72"/>
    <w:rsid w:val="00420260"/>
    <w:rsid w:val="0042275E"/>
    <w:rsid w:val="0042285A"/>
    <w:rsid w:val="00424019"/>
    <w:rsid w:val="00426B5F"/>
    <w:rsid w:val="0043024D"/>
    <w:rsid w:val="00430551"/>
    <w:rsid w:val="004310CB"/>
    <w:rsid w:val="00434F09"/>
    <w:rsid w:val="00437571"/>
    <w:rsid w:val="00437982"/>
    <w:rsid w:val="00441C32"/>
    <w:rsid w:val="00442BBF"/>
    <w:rsid w:val="0044396C"/>
    <w:rsid w:val="00443E7D"/>
    <w:rsid w:val="00444C14"/>
    <w:rsid w:val="00445DBE"/>
    <w:rsid w:val="004473C6"/>
    <w:rsid w:val="00453679"/>
    <w:rsid w:val="00454162"/>
    <w:rsid w:val="004541CA"/>
    <w:rsid w:val="00454F22"/>
    <w:rsid w:val="00455358"/>
    <w:rsid w:val="00456645"/>
    <w:rsid w:val="0045687C"/>
    <w:rsid w:val="00460453"/>
    <w:rsid w:val="004619F6"/>
    <w:rsid w:val="00462696"/>
    <w:rsid w:val="00463072"/>
    <w:rsid w:val="00463DE6"/>
    <w:rsid w:val="00464937"/>
    <w:rsid w:val="00465A47"/>
    <w:rsid w:val="004722C6"/>
    <w:rsid w:val="00472F62"/>
    <w:rsid w:val="00474713"/>
    <w:rsid w:val="004765DE"/>
    <w:rsid w:val="004817E2"/>
    <w:rsid w:val="00481AC7"/>
    <w:rsid w:val="004820B1"/>
    <w:rsid w:val="00482762"/>
    <w:rsid w:val="00483D61"/>
    <w:rsid w:val="00484FB1"/>
    <w:rsid w:val="00485FB0"/>
    <w:rsid w:val="004864FA"/>
    <w:rsid w:val="0048733F"/>
    <w:rsid w:val="00487D8E"/>
    <w:rsid w:val="0049057F"/>
    <w:rsid w:val="00491300"/>
    <w:rsid w:val="0049191D"/>
    <w:rsid w:val="00493F52"/>
    <w:rsid w:val="00496227"/>
    <w:rsid w:val="00497D7A"/>
    <w:rsid w:val="004A2251"/>
    <w:rsid w:val="004A51A1"/>
    <w:rsid w:val="004B0563"/>
    <w:rsid w:val="004B109B"/>
    <w:rsid w:val="004B10BF"/>
    <w:rsid w:val="004B30AF"/>
    <w:rsid w:val="004B474C"/>
    <w:rsid w:val="004B72D7"/>
    <w:rsid w:val="004B77EE"/>
    <w:rsid w:val="004C0D0E"/>
    <w:rsid w:val="004C135A"/>
    <w:rsid w:val="004C3F23"/>
    <w:rsid w:val="004C4822"/>
    <w:rsid w:val="004C5535"/>
    <w:rsid w:val="004C6AA6"/>
    <w:rsid w:val="004C6FAC"/>
    <w:rsid w:val="004C7308"/>
    <w:rsid w:val="004D378B"/>
    <w:rsid w:val="004D37A3"/>
    <w:rsid w:val="004D4FFC"/>
    <w:rsid w:val="004D51A7"/>
    <w:rsid w:val="004D74C3"/>
    <w:rsid w:val="004E0F35"/>
    <w:rsid w:val="004E222D"/>
    <w:rsid w:val="004E2661"/>
    <w:rsid w:val="004E31AF"/>
    <w:rsid w:val="004E322E"/>
    <w:rsid w:val="004E413B"/>
    <w:rsid w:val="004E488F"/>
    <w:rsid w:val="004E5673"/>
    <w:rsid w:val="004E5E16"/>
    <w:rsid w:val="004E6450"/>
    <w:rsid w:val="004E6D30"/>
    <w:rsid w:val="004E6E89"/>
    <w:rsid w:val="004E721E"/>
    <w:rsid w:val="004F0D90"/>
    <w:rsid w:val="004F6607"/>
    <w:rsid w:val="004F67A1"/>
    <w:rsid w:val="004F6CB5"/>
    <w:rsid w:val="004F7EDF"/>
    <w:rsid w:val="0050115A"/>
    <w:rsid w:val="00501F03"/>
    <w:rsid w:val="005032DE"/>
    <w:rsid w:val="0050506D"/>
    <w:rsid w:val="005071BF"/>
    <w:rsid w:val="005113D7"/>
    <w:rsid w:val="00512BA0"/>
    <w:rsid w:val="00512F37"/>
    <w:rsid w:val="00517D8E"/>
    <w:rsid w:val="00521C12"/>
    <w:rsid w:val="00522419"/>
    <w:rsid w:val="005231AD"/>
    <w:rsid w:val="00523C1F"/>
    <w:rsid w:val="00524AFD"/>
    <w:rsid w:val="00526663"/>
    <w:rsid w:val="00527C72"/>
    <w:rsid w:val="00533986"/>
    <w:rsid w:val="005343E6"/>
    <w:rsid w:val="005348F7"/>
    <w:rsid w:val="0053655B"/>
    <w:rsid w:val="005427EF"/>
    <w:rsid w:val="00543AAC"/>
    <w:rsid w:val="00545DC0"/>
    <w:rsid w:val="00546095"/>
    <w:rsid w:val="0054630E"/>
    <w:rsid w:val="00547225"/>
    <w:rsid w:val="00550B45"/>
    <w:rsid w:val="00550CD1"/>
    <w:rsid w:val="005518E1"/>
    <w:rsid w:val="00560E20"/>
    <w:rsid w:val="00561709"/>
    <w:rsid w:val="0056186D"/>
    <w:rsid w:val="00561F07"/>
    <w:rsid w:val="00564405"/>
    <w:rsid w:val="00565DE3"/>
    <w:rsid w:val="0057102B"/>
    <w:rsid w:val="0057265B"/>
    <w:rsid w:val="0057434C"/>
    <w:rsid w:val="005748D5"/>
    <w:rsid w:val="00577432"/>
    <w:rsid w:val="00582B18"/>
    <w:rsid w:val="00583C6B"/>
    <w:rsid w:val="005843B2"/>
    <w:rsid w:val="0058553E"/>
    <w:rsid w:val="00585EC4"/>
    <w:rsid w:val="00590BAF"/>
    <w:rsid w:val="005946CE"/>
    <w:rsid w:val="0059594E"/>
    <w:rsid w:val="005A360B"/>
    <w:rsid w:val="005A689E"/>
    <w:rsid w:val="005B0C06"/>
    <w:rsid w:val="005B1391"/>
    <w:rsid w:val="005B3006"/>
    <w:rsid w:val="005B4E29"/>
    <w:rsid w:val="005B7353"/>
    <w:rsid w:val="005C0A1E"/>
    <w:rsid w:val="005C1505"/>
    <w:rsid w:val="005C1D34"/>
    <w:rsid w:val="005C242C"/>
    <w:rsid w:val="005C310F"/>
    <w:rsid w:val="005C3986"/>
    <w:rsid w:val="005C4F87"/>
    <w:rsid w:val="005C5123"/>
    <w:rsid w:val="005C68A9"/>
    <w:rsid w:val="005C7E89"/>
    <w:rsid w:val="005D1CF0"/>
    <w:rsid w:val="005D1D70"/>
    <w:rsid w:val="005D348F"/>
    <w:rsid w:val="005D466E"/>
    <w:rsid w:val="005D5AFC"/>
    <w:rsid w:val="005D6921"/>
    <w:rsid w:val="005D6B81"/>
    <w:rsid w:val="005D7907"/>
    <w:rsid w:val="005E069D"/>
    <w:rsid w:val="005F154E"/>
    <w:rsid w:val="005F4C29"/>
    <w:rsid w:val="005F69F2"/>
    <w:rsid w:val="00602383"/>
    <w:rsid w:val="0060478C"/>
    <w:rsid w:val="006057D8"/>
    <w:rsid w:val="006062B1"/>
    <w:rsid w:val="00607A70"/>
    <w:rsid w:val="00611836"/>
    <w:rsid w:val="006135A2"/>
    <w:rsid w:val="006156BE"/>
    <w:rsid w:val="00615DBC"/>
    <w:rsid w:val="006166BB"/>
    <w:rsid w:val="0063079A"/>
    <w:rsid w:val="00635DFF"/>
    <w:rsid w:val="00636BC3"/>
    <w:rsid w:val="006402D1"/>
    <w:rsid w:val="0064523B"/>
    <w:rsid w:val="00651C56"/>
    <w:rsid w:val="00654B27"/>
    <w:rsid w:val="0065522E"/>
    <w:rsid w:val="006557E9"/>
    <w:rsid w:val="00656D7B"/>
    <w:rsid w:val="00656DEB"/>
    <w:rsid w:val="00657DED"/>
    <w:rsid w:val="0066381E"/>
    <w:rsid w:val="00663932"/>
    <w:rsid w:val="00664B15"/>
    <w:rsid w:val="00664E69"/>
    <w:rsid w:val="006653CB"/>
    <w:rsid w:val="00665A88"/>
    <w:rsid w:val="006661AA"/>
    <w:rsid w:val="00666B8C"/>
    <w:rsid w:val="00671242"/>
    <w:rsid w:val="00671937"/>
    <w:rsid w:val="00673788"/>
    <w:rsid w:val="006747B7"/>
    <w:rsid w:val="00675B40"/>
    <w:rsid w:val="0068015D"/>
    <w:rsid w:val="006805A0"/>
    <w:rsid w:val="0068168E"/>
    <w:rsid w:val="00681E07"/>
    <w:rsid w:val="00682F62"/>
    <w:rsid w:val="00693608"/>
    <w:rsid w:val="006953CF"/>
    <w:rsid w:val="00696C7F"/>
    <w:rsid w:val="006A135E"/>
    <w:rsid w:val="006A4432"/>
    <w:rsid w:val="006A48A9"/>
    <w:rsid w:val="006A4F30"/>
    <w:rsid w:val="006A597F"/>
    <w:rsid w:val="006A59BF"/>
    <w:rsid w:val="006A5A03"/>
    <w:rsid w:val="006A5B5A"/>
    <w:rsid w:val="006B0A27"/>
    <w:rsid w:val="006B21BC"/>
    <w:rsid w:val="006B3CC9"/>
    <w:rsid w:val="006B5278"/>
    <w:rsid w:val="006B5F5D"/>
    <w:rsid w:val="006B6D21"/>
    <w:rsid w:val="006B7225"/>
    <w:rsid w:val="006D0AD9"/>
    <w:rsid w:val="006D201A"/>
    <w:rsid w:val="006D40F6"/>
    <w:rsid w:val="006D7AB2"/>
    <w:rsid w:val="006E08D6"/>
    <w:rsid w:val="006E1FC7"/>
    <w:rsid w:val="006E27E2"/>
    <w:rsid w:val="006E3389"/>
    <w:rsid w:val="006E69A7"/>
    <w:rsid w:val="006E71B9"/>
    <w:rsid w:val="006E74BF"/>
    <w:rsid w:val="006E7754"/>
    <w:rsid w:val="006F307D"/>
    <w:rsid w:val="006F6830"/>
    <w:rsid w:val="007006DF"/>
    <w:rsid w:val="00700841"/>
    <w:rsid w:val="0070512B"/>
    <w:rsid w:val="007066A7"/>
    <w:rsid w:val="007070EA"/>
    <w:rsid w:val="00710852"/>
    <w:rsid w:val="00710C37"/>
    <w:rsid w:val="00711A1B"/>
    <w:rsid w:val="00715042"/>
    <w:rsid w:val="007152F6"/>
    <w:rsid w:val="00715CC0"/>
    <w:rsid w:val="00715E76"/>
    <w:rsid w:val="0072146C"/>
    <w:rsid w:val="0072194B"/>
    <w:rsid w:val="0072198E"/>
    <w:rsid w:val="00725407"/>
    <w:rsid w:val="007261EB"/>
    <w:rsid w:val="00726F62"/>
    <w:rsid w:val="00727D3D"/>
    <w:rsid w:val="0073163D"/>
    <w:rsid w:val="007347DD"/>
    <w:rsid w:val="00736B0E"/>
    <w:rsid w:val="00736B90"/>
    <w:rsid w:val="00737E91"/>
    <w:rsid w:val="00741E9C"/>
    <w:rsid w:val="00742D57"/>
    <w:rsid w:val="00745202"/>
    <w:rsid w:val="007501EA"/>
    <w:rsid w:val="00750F27"/>
    <w:rsid w:val="00757B53"/>
    <w:rsid w:val="007656D1"/>
    <w:rsid w:val="00766021"/>
    <w:rsid w:val="007671DA"/>
    <w:rsid w:val="00767B25"/>
    <w:rsid w:val="00772372"/>
    <w:rsid w:val="00773644"/>
    <w:rsid w:val="0077442C"/>
    <w:rsid w:val="00775E47"/>
    <w:rsid w:val="00780D26"/>
    <w:rsid w:val="00781BD6"/>
    <w:rsid w:val="00782EFE"/>
    <w:rsid w:val="0078533B"/>
    <w:rsid w:val="00785757"/>
    <w:rsid w:val="00786733"/>
    <w:rsid w:val="00790E57"/>
    <w:rsid w:val="00793BF3"/>
    <w:rsid w:val="00795ED8"/>
    <w:rsid w:val="00796FA9"/>
    <w:rsid w:val="007A0928"/>
    <w:rsid w:val="007A0F2E"/>
    <w:rsid w:val="007A13ED"/>
    <w:rsid w:val="007A16D9"/>
    <w:rsid w:val="007A1A67"/>
    <w:rsid w:val="007A6080"/>
    <w:rsid w:val="007A687D"/>
    <w:rsid w:val="007A697E"/>
    <w:rsid w:val="007A72F4"/>
    <w:rsid w:val="007A753A"/>
    <w:rsid w:val="007B15F9"/>
    <w:rsid w:val="007B1B4A"/>
    <w:rsid w:val="007B23A6"/>
    <w:rsid w:val="007B352D"/>
    <w:rsid w:val="007B39F5"/>
    <w:rsid w:val="007B61E3"/>
    <w:rsid w:val="007B72A8"/>
    <w:rsid w:val="007B7CED"/>
    <w:rsid w:val="007C02E7"/>
    <w:rsid w:val="007C04C1"/>
    <w:rsid w:val="007C542D"/>
    <w:rsid w:val="007C794A"/>
    <w:rsid w:val="007D0062"/>
    <w:rsid w:val="007D0756"/>
    <w:rsid w:val="007D1404"/>
    <w:rsid w:val="007D351E"/>
    <w:rsid w:val="007D427E"/>
    <w:rsid w:val="007D4ADE"/>
    <w:rsid w:val="007E07BB"/>
    <w:rsid w:val="007E16BC"/>
    <w:rsid w:val="007E33A4"/>
    <w:rsid w:val="007E3B51"/>
    <w:rsid w:val="007E4094"/>
    <w:rsid w:val="007E429E"/>
    <w:rsid w:val="007E4840"/>
    <w:rsid w:val="007E5BE7"/>
    <w:rsid w:val="007E5D25"/>
    <w:rsid w:val="007E7E7D"/>
    <w:rsid w:val="007F12C6"/>
    <w:rsid w:val="007F2FA4"/>
    <w:rsid w:val="007F4208"/>
    <w:rsid w:val="007F63B2"/>
    <w:rsid w:val="007F678E"/>
    <w:rsid w:val="007F7B05"/>
    <w:rsid w:val="0080021D"/>
    <w:rsid w:val="008026B4"/>
    <w:rsid w:val="00804553"/>
    <w:rsid w:val="00806CCD"/>
    <w:rsid w:val="00811152"/>
    <w:rsid w:val="00814A17"/>
    <w:rsid w:val="0081739B"/>
    <w:rsid w:val="00820BC5"/>
    <w:rsid w:val="00821539"/>
    <w:rsid w:val="00821672"/>
    <w:rsid w:val="00822A7E"/>
    <w:rsid w:val="008263FE"/>
    <w:rsid w:val="008316B8"/>
    <w:rsid w:val="0083472A"/>
    <w:rsid w:val="00835777"/>
    <w:rsid w:val="008374CB"/>
    <w:rsid w:val="00837A1A"/>
    <w:rsid w:val="00840EB9"/>
    <w:rsid w:val="00840FB2"/>
    <w:rsid w:val="00841FC5"/>
    <w:rsid w:val="008431D1"/>
    <w:rsid w:val="0085309D"/>
    <w:rsid w:val="00853104"/>
    <w:rsid w:val="00854F08"/>
    <w:rsid w:val="0085555D"/>
    <w:rsid w:val="008559E4"/>
    <w:rsid w:val="00857353"/>
    <w:rsid w:val="0086240F"/>
    <w:rsid w:val="00862C64"/>
    <w:rsid w:val="0086358C"/>
    <w:rsid w:val="00863C53"/>
    <w:rsid w:val="008673A7"/>
    <w:rsid w:val="008712DC"/>
    <w:rsid w:val="0087157F"/>
    <w:rsid w:val="008723F1"/>
    <w:rsid w:val="008748AD"/>
    <w:rsid w:val="00875D7E"/>
    <w:rsid w:val="00882130"/>
    <w:rsid w:val="008871BD"/>
    <w:rsid w:val="00887FB7"/>
    <w:rsid w:val="00890B52"/>
    <w:rsid w:val="00890FCE"/>
    <w:rsid w:val="00891376"/>
    <w:rsid w:val="00891970"/>
    <w:rsid w:val="008A3920"/>
    <w:rsid w:val="008A5C91"/>
    <w:rsid w:val="008A6655"/>
    <w:rsid w:val="008A6A66"/>
    <w:rsid w:val="008B13EC"/>
    <w:rsid w:val="008C033C"/>
    <w:rsid w:val="008C3BCF"/>
    <w:rsid w:val="008C57C1"/>
    <w:rsid w:val="008D097A"/>
    <w:rsid w:val="008D449F"/>
    <w:rsid w:val="008D4D79"/>
    <w:rsid w:val="008D5203"/>
    <w:rsid w:val="008D6B0D"/>
    <w:rsid w:val="008E0CC1"/>
    <w:rsid w:val="008E268A"/>
    <w:rsid w:val="008E4079"/>
    <w:rsid w:val="008E4D42"/>
    <w:rsid w:val="008E5555"/>
    <w:rsid w:val="008E65EC"/>
    <w:rsid w:val="008F0274"/>
    <w:rsid w:val="008F2F4D"/>
    <w:rsid w:val="008F35C4"/>
    <w:rsid w:val="008F4E05"/>
    <w:rsid w:val="009054AA"/>
    <w:rsid w:val="0090654B"/>
    <w:rsid w:val="009066EF"/>
    <w:rsid w:val="00907E5A"/>
    <w:rsid w:val="009100F0"/>
    <w:rsid w:val="00910AD4"/>
    <w:rsid w:val="00911CA0"/>
    <w:rsid w:val="0091339C"/>
    <w:rsid w:val="00914F72"/>
    <w:rsid w:val="00916224"/>
    <w:rsid w:val="00931CFF"/>
    <w:rsid w:val="00934318"/>
    <w:rsid w:val="00936180"/>
    <w:rsid w:val="009366B9"/>
    <w:rsid w:val="00936C94"/>
    <w:rsid w:val="009412E1"/>
    <w:rsid w:val="00942A5D"/>
    <w:rsid w:val="00943171"/>
    <w:rsid w:val="0094395B"/>
    <w:rsid w:val="00944AC5"/>
    <w:rsid w:val="0094640F"/>
    <w:rsid w:val="00946574"/>
    <w:rsid w:val="00951C1D"/>
    <w:rsid w:val="00953620"/>
    <w:rsid w:val="00957EC9"/>
    <w:rsid w:val="0096060B"/>
    <w:rsid w:val="00962D96"/>
    <w:rsid w:val="00963734"/>
    <w:rsid w:val="0096475D"/>
    <w:rsid w:val="009717DD"/>
    <w:rsid w:val="00971A97"/>
    <w:rsid w:val="00971F0B"/>
    <w:rsid w:val="009720CC"/>
    <w:rsid w:val="00972135"/>
    <w:rsid w:val="00973D55"/>
    <w:rsid w:val="00974239"/>
    <w:rsid w:val="0098246F"/>
    <w:rsid w:val="0098293E"/>
    <w:rsid w:val="00984A81"/>
    <w:rsid w:val="00985C88"/>
    <w:rsid w:val="00990D00"/>
    <w:rsid w:val="0099155B"/>
    <w:rsid w:val="00991DF2"/>
    <w:rsid w:val="0099211E"/>
    <w:rsid w:val="0099479B"/>
    <w:rsid w:val="009A1294"/>
    <w:rsid w:val="009A1E8C"/>
    <w:rsid w:val="009A510A"/>
    <w:rsid w:val="009B690A"/>
    <w:rsid w:val="009B7643"/>
    <w:rsid w:val="009B7E2F"/>
    <w:rsid w:val="009C310A"/>
    <w:rsid w:val="009C3DF1"/>
    <w:rsid w:val="009C503B"/>
    <w:rsid w:val="009C78F9"/>
    <w:rsid w:val="009D1943"/>
    <w:rsid w:val="009D342F"/>
    <w:rsid w:val="009D5744"/>
    <w:rsid w:val="009D5EE2"/>
    <w:rsid w:val="009E0B67"/>
    <w:rsid w:val="009E25FD"/>
    <w:rsid w:val="009E3CA5"/>
    <w:rsid w:val="009E408D"/>
    <w:rsid w:val="009E47F0"/>
    <w:rsid w:val="009E4D00"/>
    <w:rsid w:val="009E60B0"/>
    <w:rsid w:val="009E7E7C"/>
    <w:rsid w:val="009E7F77"/>
    <w:rsid w:val="009F098E"/>
    <w:rsid w:val="009F16B0"/>
    <w:rsid w:val="009F1DB6"/>
    <w:rsid w:val="009F2FA6"/>
    <w:rsid w:val="009F30CC"/>
    <w:rsid w:val="009F3593"/>
    <w:rsid w:val="009F4084"/>
    <w:rsid w:val="009F74F9"/>
    <w:rsid w:val="009F7CC0"/>
    <w:rsid w:val="00A01D91"/>
    <w:rsid w:val="00A04499"/>
    <w:rsid w:val="00A058D1"/>
    <w:rsid w:val="00A11316"/>
    <w:rsid w:val="00A11C5E"/>
    <w:rsid w:val="00A13226"/>
    <w:rsid w:val="00A237F8"/>
    <w:rsid w:val="00A25068"/>
    <w:rsid w:val="00A26F5F"/>
    <w:rsid w:val="00A31B27"/>
    <w:rsid w:val="00A321CF"/>
    <w:rsid w:val="00A3250F"/>
    <w:rsid w:val="00A340B0"/>
    <w:rsid w:val="00A354DB"/>
    <w:rsid w:val="00A35F38"/>
    <w:rsid w:val="00A365D6"/>
    <w:rsid w:val="00A43768"/>
    <w:rsid w:val="00A44DA0"/>
    <w:rsid w:val="00A478B4"/>
    <w:rsid w:val="00A50068"/>
    <w:rsid w:val="00A50D85"/>
    <w:rsid w:val="00A5197D"/>
    <w:rsid w:val="00A54D4D"/>
    <w:rsid w:val="00A564A2"/>
    <w:rsid w:val="00A57058"/>
    <w:rsid w:val="00A642D5"/>
    <w:rsid w:val="00A65025"/>
    <w:rsid w:val="00A66340"/>
    <w:rsid w:val="00A673A8"/>
    <w:rsid w:val="00A67A10"/>
    <w:rsid w:val="00A72013"/>
    <w:rsid w:val="00A738D6"/>
    <w:rsid w:val="00A73B07"/>
    <w:rsid w:val="00A7456E"/>
    <w:rsid w:val="00A75A9B"/>
    <w:rsid w:val="00A76401"/>
    <w:rsid w:val="00A76A9D"/>
    <w:rsid w:val="00A82444"/>
    <w:rsid w:val="00A82B0D"/>
    <w:rsid w:val="00A8473F"/>
    <w:rsid w:val="00A855E2"/>
    <w:rsid w:val="00A87251"/>
    <w:rsid w:val="00A911FA"/>
    <w:rsid w:val="00A91276"/>
    <w:rsid w:val="00A9276F"/>
    <w:rsid w:val="00A93F5D"/>
    <w:rsid w:val="00A940F8"/>
    <w:rsid w:val="00A95C73"/>
    <w:rsid w:val="00A9770E"/>
    <w:rsid w:val="00AA0522"/>
    <w:rsid w:val="00AA0CE7"/>
    <w:rsid w:val="00AA10D1"/>
    <w:rsid w:val="00AA153E"/>
    <w:rsid w:val="00AA5103"/>
    <w:rsid w:val="00AB08FE"/>
    <w:rsid w:val="00AB0DDB"/>
    <w:rsid w:val="00AB1F39"/>
    <w:rsid w:val="00AB275D"/>
    <w:rsid w:val="00AB49A9"/>
    <w:rsid w:val="00AB60EB"/>
    <w:rsid w:val="00AB7556"/>
    <w:rsid w:val="00AC056F"/>
    <w:rsid w:val="00AC0693"/>
    <w:rsid w:val="00AC1394"/>
    <w:rsid w:val="00AC2E3B"/>
    <w:rsid w:val="00AC474C"/>
    <w:rsid w:val="00AD696E"/>
    <w:rsid w:val="00AD6FD4"/>
    <w:rsid w:val="00AE53FF"/>
    <w:rsid w:val="00AE7362"/>
    <w:rsid w:val="00AE7712"/>
    <w:rsid w:val="00AF15C7"/>
    <w:rsid w:val="00AF20CD"/>
    <w:rsid w:val="00AF2F1D"/>
    <w:rsid w:val="00AF3315"/>
    <w:rsid w:val="00AF6072"/>
    <w:rsid w:val="00AF6A8E"/>
    <w:rsid w:val="00B00416"/>
    <w:rsid w:val="00B010CA"/>
    <w:rsid w:val="00B02E47"/>
    <w:rsid w:val="00B0550A"/>
    <w:rsid w:val="00B079E6"/>
    <w:rsid w:val="00B12732"/>
    <w:rsid w:val="00B1320B"/>
    <w:rsid w:val="00B13800"/>
    <w:rsid w:val="00B1449A"/>
    <w:rsid w:val="00B16195"/>
    <w:rsid w:val="00B21F70"/>
    <w:rsid w:val="00B23B9B"/>
    <w:rsid w:val="00B242C9"/>
    <w:rsid w:val="00B259AC"/>
    <w:rsid w:val="00B26FD1"/>
    <w:rsid w:val="00B302A2"/>
    <w:rsid w:val="00B3185C"/>
    <w:rsid w:val="00B31908"/>
    <w:rsid w:val="00B32FAF"/>
    <w:rsid w:val="00B32FED"/>
    <w:rsid w:val="00B33E71"/>
    <w:rsid w:val="00B34523"/>
    <w:rsid w:val="00B36023"/>
    <w:rsid w:val="00B369A4"/>
    <w:rsid w:val="00B37809"/>
    <w:rsid w:val="00B408B7"/>
    <w:rsid w:val="00B40F09"/>
    <w:rsid w:val="00B435FE"/>
    <w:rsid w:val="00B43C33"/>
    <w:rsid w:val="00B4403B"/>
    <w:rsid w:val="00B5020F"/>
    <w:rsid w:val="00B510C4"/>
    <w:rsid w:val="00B53331"/>
    <w:rsid w:val="00B53720"/>
    <w:rsid w:val="00B54189"/>
    <w:rsid w:val="00B54761"/>
    <w:rsid w:val="00B634E0"/>
    <w:rsid w:val="00B6672B"/>
    <w:rsid w:val="00B67277"/>
    <w:rsid w:val="00B67CF0"/>
    <w:rsid w:val="00B704A6"/>
    <w:rsid w:val="00B70921"/>
    <w:rsid w:val="00B70F09"/>
    <w:rsid w:val="00B716CC"/>
    <w:rsid w:val="00B71A25"/>
    <w:rsid w:val="00B72597"/>
    <w:rsid w:val="00B736F0"/>
    <w:rsid w:val="00B753AF"/>
    <w:rsid w:val="00B76012"/>
    <w:rsid w:val="00B77B90"/>
    <w:rsid w:val="00B852BC"/>
    <w:rsid w:val="00B85730"/>
    <w:rsid w:val="00B86B00"/>
    <w:rsid w:val="00B87879"/>
    <w:rsid w:val="00B904B9"/>
    <w:rsid w:val="00B90568"/>
    <w:rsid w:val="00B90A3C"/>
    <w:rsid w:val="00B92B7A"/>
    <w:rsid w:val="00B9335A"/>
    <w:rsid w:val="00BA0ADF"/>
    <w:rsid w:val="00BA187F"/>
    <w:rsid w:val="00BA2374"/>
    <w:rsid w:val="00BA2E80"/>
    <w:rsid w:val="00BA3189"/>
    <w:rsid w:val="00BA4F24"/>
    <w:rsid w:val="00BA7A49"/>
    <w:rsid w:val="00BB0889"/>
    <w:rsid w:val="00BB1283"/>
    <w:rsid w:val="00BB42F7"/>
    <w:rsid w:val="00BB43AF"/>
    <w:rsid w:val="00BB5B5F"/>
    <w:rsid w:val="00BB650B"/>
    <w:rsid w:val="00BB6B71"/>
    <w:rsid w:val="00BC03BF"/>
    <w:rsid w:val="00BC1E06"/>
    <w:rsid w:val="00BC2598"/>
    <w:rsid w:val="00BC271F"/>
    <w:rsid w:val="00BC2D1B"/>
    <w:rsid w:val="00BC2FB9"/>
    <w:rsid w:val="00BC49CB"/>
    <w:rsid w:val="00BC61B0"/>
    <w:rsid w:val="00BD5F30"/>
    <w:rsid w:val="00BE1933"/>
    <w:rsid w:val="00BE1AB2"/>
    <w:rsid w:val="00BE46A0"/>
    <w:rsid w:val="00BE5111"/>
    <w:rsid w:val="00BE524A"/>
    <w:rsid w:val="00BE5708"/>
    <w:rsid w:val="00BE654A"/>
    <w:rsid w:val="00BE7E7C"/>
    <w:rsid w:val="00BF11C7"/>
    <w:rsid w:val="00BF3936"/>
    <w:rsid w:val="00BF3EC1"/>
    <w:rsid w:val="00BF7905"/>
    <w:rsid w:val="00BF7D89"/>
    <w:rsid w:val="00C01F6C"/>
    <w:rsid w:val="00C0343A"/>
    <w:rsid w:val="00C110FC"/>
    <w:rsid w:val="00C1407F"/>
    <w:rsid w:val="00C141B0"/>
    <w:rsid w:val="00C14949"/>
    <w:rsid w:val="00C149ED"/>
    <w:rsid w:val="00C14C5A"/>
    <w:rsid w:val="00C1619C"/>
    <w:rsid w:val="00C175B1"/>
    <w:rsid w:val="00C17A75"/>
    <w:rsid w:val="00C214BD"/>
    <w:rsid w:val="00C2313E"/>
    <w:rsid w:val="00C3353A"/>
    <w:rsid w:val="00C33E5C"/>
    <w:rsid w:val="00C35704"/>
    <w:rsid w:val="00C40461"/>
    <w:rsid w:val="00C4430B"/>
    <w:rsid w:val="00C45285"/>
    <w:rsid w:val="00C455D2"/>
    <w:rsid w:val="00C45E4E"/>
    <w:rsid w:val="00C4787F"/>
    <w:rsid w:val="00C47C18"/>
    <w:rsid w:val="00C52FCD"/>
    <w:rsid w:val="00C54628"/>
    <w:rsid w:val="00C5510D"/>
    <w:rsid w:val="00C55A30"/>
    <w:rsid w:val="00C561F9"/>
    <w:rsid w:val="00C629E0"/>
    <w:rsid w:val="00C646F4"/>
    <w:rsid w:val="00C649C2"/>
    <w:rsid w:val="00C6567C"/>
    <w:rsid w:val="00C6584F"/>
    <w:rsid w:val="00C66D1E"/>
    <w:rsid w:val="00C670FE"/>
    <w:rsid w:val="00C71267"/>
    <w:rsid w:val="00C71F55"/>
    <w:rsid w:val="00C743D7"/>
    <w:rsid w:val="00C75F51"/>
    <w:rsid w:val="00C83325"/>
    <w:rsid w:val="00C84830"/>
    <w:rsid w:val="00C86A42"/>
    <w:rsid w:val="00C92E41"/>
    <w:rsid w:val="00CA6ABC"/>
    <w:rsid w:val="00CA79C5"/>
    <w:rsid w:val="00CA7AB1"/>
    <w:rsid w:val="00CB29B1"/>
    <w:rsid w:val="00CB3865"/>
    <w:rsid w:val="00CB5017"/>
    <w:rsid w:val="00CC1F2A"/>
    <w:rsid w:val="00CC3346"/>
    <w:rsid w:val="00CC3F44"/>
    <w:rsid w:val="00CC5BA6"/>
    <w:rsid w:val="00CC605E"/>
    <w:rsid w:val="00CC6CAA"/>
    <w:rsid w:val="00CD1093"/>
    <w:rsid w:val="00CD7C37"/>
    <w:rsid w:val="00CE02E8"/>
    <w:rsid w:val="00CE158E"/>
    <w:rsid w:val="00CE188A"/>
    <w:rsid w:val="00CE253C"/>
    <w:rsid w:val="00CE3FBD"/>
    <w:rsid w:val="00CE4C24"/>
    <w:rsid w:val="00CE7765"/>
    <w:rsid w:val="00CE7B25"/>
    <w:rsid w:val="00CF00C2"/>
    <w:rsid w:val="00CF08F0"/>
    <w:rsid w:val="00CF0D2D"/>
    <w:rsid w:val="00CF26BA"/>
    <w:rsid w:val="00D0068A"/>
    <w:rsid w:val="00D016FD"/>
    <w:rsid w:val="00D01EEA"/>
    <w:rsid w:val="00D02B14"/>
    <w:rsid w:val="00D02C42"/>
    <w:rsid w:val="00D032B1"/>
    <w:rsid w:val="00D04536"/>
    <w:rsid w:val="00D05735"/>
    <w:rsid w:val="00D1031E"/>
    <w:rsid w:val="00D11C98"/>
    <w:rsid w:val="00D14FB4"/>
    <w:rsid w:val="00D16182"/>
    <w:rsid w:val="00D165A1"/>
    <w:rsid w:val="00D17B33"/>
    <w:rsid w:val="00D17DDF"/>
    <w:rsid w:val="00D22C8B"/>
    <w:rsid w:val="00D24DE8"/>
    <w:rsid w:val="00D2536A"/>
    <w:rsid w:val="00D264D8"/>
    <w:rsid w:val="00D31471"/>
    <w:rsid w:val="00D3209A"/>
    <w:rsid w:val="00D33B0B"/>
    <w:rsid w:val="00D34FC7"/>
    <w:rsid w:val="00D35765"/>
    <w:rsid w:val="00D35B6C"/>
    <w:rsid w:val="00D36094"/>
    <w:rsid w:val="00D41845"/>
    <w:rsid w:val="00D43A2F"/>
    <w:rsid w:val="00D43D62"/>
    <w:rsid w:val="00D4434D"/>
    <w:rsid w:val="00D470AD"/>
    <w:rsid w:val="00D474AA"/>
    <w:rsid w:val="00D477E1"/>
    <w:rsid w:val="00D50C27"/>
    <w:rsid w:val="00D517E0"/>
    <w:rsid w:val="00D51900"/>
    <w:rsid w:val="00D538E0"/>
    <w:rsid w:val="00D53CF2"/>
    <w:rsid w:val="00D54877"/>
    <w:rsid w:val="00D54D71"/>
    <w:rsid w:val="00D55E34"/>
    <w:rsid w:val="00D55FC2"/>
    <w:rsid w:val="00D562F7"/>
    <w:rsid w:val="00D62278"/>
    <w:rsid w:val="00D62343"/>
    <w:rsid w:val="00D6508D"/>
    <w:rsid w:val="00D650E5"/>
    <w:rsid w:val="00D659C7"/>
    <w:rsid w:val="00D65FBE"/>
    <w:rsid w:val="00D66FF4"/>
    <w:rsid w:val="00D7038E"/>
    <w:rsid w:val="00D7594C"/>
    <w:rsid w:val="00D867FF"/>
    <w:rsid w:val="00D90448"/>
    <w:rsid w:val="00D90658"/>
    <w:rsid w:val="00D91970"/>
    <w:rsid w:val="00D937ED"/>
    <w:rsid w:val="00D93CA2"/>
    <w:rsid w:val="00D9404A"/>
    <w:rsid w:val="00D94BCE"/>
    <w:rsid w:val="00D952DE"/>
    <w:rsid w:val="00D953F2"/>
    <w:rsid w:val="00D9633B"/>
    <w:rsid w:val="00D97254"/>
    <w:rsid w:val="00DA3C7C"/>
    <w:rsid w:val="00DA548A"/>
    <w:rsid w:val="00DA6F44"/>
    <w:rsid w:val="00DA7C77"/>
    <w:rsid w:val="00DB1299"/>
    <w:rsid w:val="00DB1E4F"/>
    <w:rsid w:val="00DB1F47"/>
    <w:rsid w:val="00DC1FF4"/>
    <w:rsid w:val="00DC267E"/>
    <w:rsid w:val="00DC460A"/>
    <w:rsid w:val="00DC559A"/>
    <w:rsid w:val="00DC6087"/>
    <w:rsid w:val="00DC79D9"/>
    <w:rsid w:val="00DC7AEB"/>
    <w:rsid w:val="00DD058D"/>
    <w:rsid w:val="00DD114A"/>
    <w:rsid w:val="00DD30FD"/>
    <w:rsid w:val="00DD660D"/>
    <w:rsid w:val="00DD7071"/>
    <w:rsid w:val="00DD70ED"/>
    <w:rsid w:val="00DE1C66"/>
    <w:rsid w:val="00DE3A28"/>
    <w:rsid w:val="00DE3CDE"/>
    <w:rsid w:val="00DE5685"/>
    <w:rsid w:val="00DE5AE4"/>
    <w:rsid w:val="00DE6426"/>
    <w:rsid w:val="00DF03BD"/>
    <w:rsid w:val="00DF23D9"/>
    <w:rsid w:val="00DF2533"/>
    <w:rsid w:val="00DF34F0"/>
    <w:rsid w:val="00DF7BDD"/>
    <w:rsid w:val="00E017E7"/>
    <w:rsid w:val="00E04618"/>
    <w:rsid w:val="00E05E3E"/>
    <w:rsid w:val="00E06062"/>
    <w:rsid w:val="00E07B53"/>
    <w:rsid w:val="00E102B9"/>
    <w:rsid w:val="00E107BD"/>
    <w:rsid w:val="00E1188C"/>
    <w:rsid w:val="00E11DC2"/>
    <w:rsid w:val="00E14C39"/>
    <w:rsid w:val="00E16935"/>
    <w:rsid w:val="00E23062"/>
    <w:rsid w:val="00E2490B"/>
    <w:rsid w:val="00E31CD2"/>
    <w:rsid w:val="00E32D40"/>
    <w:rsid w:val="00E34D10"/>
    <w:rsid w:val="00E36CD9"/>
    <w:rsid w:val="00E420AD"/>
    <w:rsid w:val="00E42630"/>
    <w:rsid w:val="00E452AD"/>
    <w:rsid w:val="00E45842"/>
    <w:rsid w:val="00E4789F"/>
    <w:rsid w:val="00E50136"/>
    <w:rsid w:val="00E554B8"/>
    <w:rsid w:val="00E61A5B"/>
    <w:rsid w:val="00E62C85"/>
    <w:rsid w:val="00E64481"/>
    <w:rsid w:val="00E646FF"/>
    <w:rsid w:val="00E64D24"/>
    <w:rsid w:val="00E67F12"/>
    <w:rsid w:val="00E760A4"/>
    <w:rsid w:val="00E76237"/>
    <w:rsid w:val="00E7628B"/>
    <w:rsid w:val="00E76634"/>
    <w:rsid w:val="00E77E9E"/>
    <w:rsid w:val="00E80154"/>
    <w:rsid w:val="00E83024"/>
    <w:rsid w:val="00E847FC"/>
    <w:rsid w:val="00E8686C"/>
    <w:rsid w:val="00E918E1"/>
    <w:rsid w:val="00E91E55"/>
    <w:rsid w:val="00E92505"/>
    <w:rsid w:val="00E92987"/>
    <w:rsid w:val="00E94D3E"/>
    <w:rsid w:val="00E950E8"/>
    <w:rsid w:val="00E96CAF"/>
    <w:rsid w:val="00EA1FF3"/>
    <w:rsid w:val="00EA73C4"/>
    <w:rsid w:val="00EB05E7"/>
    <w:rsid w:val="00EB1DA0"/>
    <w:rsid w:val="00EB2B60"/>
    <w:rsid w:val="00EB358C"/>
    <w:rsid w:val="00EB43BC"/>
    <w:rsid w:val="00EB53BB"/>
    <w:rsid w:val="00EB56BE"/>
    <w:rsid w:val="00EB5FB9"/>
    <w:rsid w:val="00EB641D"/>
    <w:rsid w:val="00EB7041"/>
    <w:rsid w:val="00EB7681"/>
    <w:rsid w:val="00EC1121"/>
    <w:rsid w:val="00EC19B1"/>
    <w:rsid w:val="00EC3431"/>
    <w:rsid w:val="00EC3AEC"/>
    <w:rsid w:val="00EC3CEC"/>
    <w:rsid w:val="00EC3D33"/>
    <w:rsid w:val="00EC4055"/>
    <w:rsid w:val="00EC488E"/>
    <w:rsid w:val="00EC4D2C"/>
    <w:rsid w:val="00EC5981"/>
    <w:rsid w:val="00EC7530"/>
    <w:rsid w:val="00ED07FE"/>
    <w:rsid w:val="00ED11FB"/>
    <w:rsid w:val="00ED1C5C"/>
    <w:rsid w:val="00ED3A37"/>
    <w:rsid w:val="00ED5955"/>
    <w:rsid w:val="00ED7C7F"/>
    <w:rsid w:val="00EE07B1"/>
    <w:rsid w:val="00EE164F"/>
    <w:rsid w:val="00EE17BD"/>
    <w:rsid w:val="00EE26CD"/>
    <w:rsid w:val="00EE6415"/>
    <w:rsid w:val="00EF0A06"/>
    <w:rsid w:val="00EF368C"/>
    <w:rsid w:val="00EF48C6"/>
    <w:rsid w:val="00F003B8"/>
    <w:rsid w:val="00F0116E"/>
    <w:rsid w:val="00F026B6"/>
    <w:rsid w:val="00F04887"/>
    <w:rsid w:val="00F062AC"/>
    <w:rsid w:val="00F07681"/>
    <w:rsid w:val="00F11445"/>
    <w:rsid w:val="00F11828"/>
    <w:rsid w:val="00F14310"/>
    <w:rsid w:val="00F1654F"/>
    <w:rsid w:val="00F16AC6"/>
    <w:rsid w:val="00F16F65"/>
    <w:rsid w:val="00F225AA"/>
    <w:rsid w:val="00F240B8"/>
    <w:rsid w:val="00F2426A"/>
    <w:rsid w:val="00F24FA3"/>
    <w:rsid w:val="00F255F2"/>
    <w:rsid w:val="00F26F10"/>
    <w:rsid w:val="00F27A5B"/>
    <w:rsid w:val="00F27B44"/>
    <w:rsid w:val="00F308A0"/>
    <w:rsid w:val="00F30C41"/>
    <w:rsid w:val="00F3168B"/>
    <w:rsid w:val="00F32615"/>
    <w:rsid w:val="00F33650"/>
    <w:rsid w:val="00F33B8C"/>
    <w:rsid w:val="00F33ED0"/>
    <w:rsid w:val="00F34301"/>
    <w:rsid w:val="00F3478A"/>
    <w:rsid w:val="00F360BF"/>
    <w:rsid w:val="00F364B0"/>
    <w:rsid w:val="00F3687D"/>
    <w:rsid w:val="00F374E1"/>
    <w:rsid w:val="00F41B64"/>
    <w:rsid w:val="00F41EC9"/>
    <w:rsid w:val="00F421A3"/>
    <w:rsid w:val="00F433C3"/>
    <w:rsid w:val="00F433DB"/>
    <w:rsid w:val="00F448B8"/>
    <w:rsid w:val="00F47C73"/>
    <w:rsid w:val="00F57C19"/>
    <w:rsid w:val="00F6172C"/>
    <w:rsid w:val="00F61CF0"/>
    <w:rsid w:val="00F622A5"/>
    <w:rsid w:val="00F62382"/>
    <w:rsid w:val="00F64346"/>
    <w:rsid w:val="00F64C82"/>
    <w:rsid w:val="00F6704C"/>
    <w:rsid w:val="00F670FE"/>
    <w:rsid w:val="00F71B9D"/>
    <w:rsid w:val="00F729B7"/>
    <w:rsid w:val="00F81704"/>
    <w:rsid w:val="00F82AEA"/>
    <w:rsid w:val="00F82B8B"/>
    <w:rsid w:val="00F82BB4"/>
    <w:rsid w:val="00F83618"/>
    <w:rsid w:val="00F836D6"/>
    <w:rsid w:val="00F86765"/>
    <w:rsid w:val="00F90203"/>
    <w:rsid w:val="00F90290"/>
    <w:rsid w:val="00F90700"/>
    <w:rsid w:val="00F9127A"/>
    <w:rsid w:val="00F93AD6"/>
    <w:rsid w:val="00F95FA4"/>
    <w:rsid w:val="00F97060"/>
    <w:rsid w:val="00F979D3"/>
    <w:rsid w:val="00F97B13"/>
    <w:rsid w:val="00FA1F95"/>
    <w:rsid w:val="00FA396D"/>
    <w:rsid w:val="00FB01C8"/>
    <w:rsid w:val="00FB231E"/>
    <w:rsid w:val="00FB26E0"/>
    <w:rsid w:val="00FB46FF"/>
    <w:rsid w:val="00FB6208"/>
    <w:rsid w:val="00FB6C52"/>
    <w:rsid w:val="00FC0223"/>
    <w:rsid w:val="00FC3894"/>
    <w:rsid w:val="00FC4D36"/>
    <w:rsid w:val="00FC73AE"/>
    <w:rsid w:val="00FC788B"/>
    <w:rsid w:val="00FD76CE"/>
    <w:rsid w:val="00FE0263"/>
    <w:rsid w:val="00FE04BF"/>
    <w:rsid w:val="00FE18E6"/>
    <w:rsid w:val="00FE2B23"/>
    <w:rsid w:val="00FE31EA"/>
    <w:rsid w:val="00FE339D"/>
    <w:rsid w:val="00FE4B3E"/>
    <w:rsid w:val="00FE701C"/>
    <w:rsid w:val="00FE771A"/>
    <w:rsid w:val="00FE7C5C"/>
    <w:rsid w:val="00FF0669"/>
    <w:rsid w:val="00FF0F32"/>
    <w:rsid w:val="00FF14BC"/>
    <w:rsid w:val="00FF454A"/>
    <w:rsid w:val="00FF5204"/>
    <w:rsid w:val="00FF7E6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16BC"/>
    <w:rPr>
      <w:rFonts w:ascii="Times New Roman" w:eastAsia="Times New Roman" w:hAnsi="Times New Roman"/>
      <w:sz w:val="24"/>
      <w:szCs w:val="24"/>
    </w:rPr>
  </w:style>
  <w:style w:type="paragraph" w:styleId="Heading1">
    <w:name w:val="heading 1"/>
    <w:basedOn w:val="Normal"/>
    <w:next w:val="Normal"/>
    <w:link w:val="Heading1Char"/>
    <w:uiPriority w:val="99"/>
    <w:qFormat/>
    <w:rsid w:val="007E16BC"/>
    <w:pPr>
      <w:keepNext/>
      <w:spacing w:before="240" w:after="60"/>
      <w:outlineLvl w:val="0"/>
    </w:pPr>
    <w:rPr>
      <w:rFonts w:ascii="Arial" w:hAnsi="Arial" w:cs="Arial"/>
      <w:b/>
      <w:bCs/>
      <w:kern w:val="32"/>
      <w:sz w:val="32"/>
      <w:szCs w:val="32"/>
    </w:rPr>
  </w:style>
  <w:style w:type="paragraph" w:styleId="Heading3">
    <w:name w:val="heading 3"/>
    <w:basedOn w:val="Normal"/>
    <w:link w:val="Heading3Char"/>
    <w:uiPriority w:val="99"/>
    <w:qFormat/>
    <w:rsid w:val="007E16BC"/>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9"/>
    <w:qFormat/>
    <w:rsid w:val="00F225AA"/>
    <w:pPr>
      <w:keepNext/>
      <w:keepLines/>
      <w:spacing w:before="200"/>
      <w:outlineLvl w:val="3"/>
    </w:pPr>
    <w:rPr>
      <w:rFonts w:ascii="Cambria"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E16BC"/>
    <w:rPr>
      <w:rFonts w:ascii="Arial" w:hAnsi="Arial" w:cs="Arial"/>
      <w:b/>
      <w:bCs/>
      <w:kern w:val="32"/>
      <w:sz w:val="32"/>
      <w:szCs w:val="32"/>
      <w:lang w:eastAsia="ru-RU"/>
    </w:rPr>
  </w:style>
  <w:style w:type="character" w:customStyle="1" w:styleId="Heading3Char">
    <w:name w:val="Heading 3 Char"/>
    <w:basedOn w:val="DefaultParagraphFont"/>
    <w:link w:val="Heading3"/>
    <w:uiPriority w:val="99"/>
    <w:locked/>
    <w:rsid w:val="007E16BC"/>
    <w:rPr>
      <w:rFonts w:ascii="Times New Roman" w:hAnsi="Times New Roman" w:cs="Times New Roman"/>
      <w:b/>
      <w:bCs/>
      <w:sz w:val="27"/>
      <w:szCs w:val="27"/>
      <w:lang w:eastAsia="ru-RU"/>
    </w:rPr>
  </w:style>
  <w:style w:type="character" w:customStyle="1" w:styleId="Heading4Char">
    <w:name w:val="Heading 4 Char"/>
    <w:basedOn w:val="DefaultParagraphFont"/>
    <w:link w:val="Heading4"/>
    <w:uiPriority w:val="99"/>
    <w:semiHidden/>
    <w:locked/>
    <w:rsid w:val="00F225AA"/>
    <w:rPr>
      <w:rFonts w:ascii="Cambria" w:hAnsi="Cambria" w:cs="Times New Roman"/>
      <w:b/>
      <w:bCs/>
      <w:i/>
      <w:iCs/>
      <w:color w:val="4F81BD"/>
      <w:sz w:val="24"/>
      <w:szCs w:val="24"/>
      <w:lang w:eastAsia="ru-RU"/>
    </w:rPr>
  </w:style>
  <w:style w:type="paragraph" w:styleId="NormalWeb">
    <w:name w:val="Normal (Web)"/>
    <w:basedOn w:val="Normal"/>
    <w:uiPriority w:val="99"/>
    <w:rsid w:val="007E16BC"/>
    <w:pPr>
      <w:spacing w:before="100" w:beforeAutospacing="1" w:after="100" w:afterAutospacing="1"/>
    </w:pPr>
  </w:style>
  <w:style w:type="paragraph" w:styleId="Footer">
    <w:name w:val="footer"/>
    <w:basedOn w:val="Normal"/>
    <w:link w:val="FooterChar"/>
    <w:uiPriority w:val="99"/>
    <w:rsid w:val="007E16BC"/>
    <w:pPr>
      <w:tabs>
        <w:tab w:val="center" w:pos="4677"/>
        <w:tab w:val="right" w:pos="9355"/>
      </w:tabs>
    </w:pPr>
  </w:style>
  <w:style w:type="character" w:customStyle="1" w:styleId="FooterChar">
    <w:name w:val="Footer Char"/>
    <w:basedOn w:val="DefaultParagraphFont"/>
    <w:link w:val="Footer"/>
    <w:uiPriority w:val="99"/>
    <w:locked/>
    <w:rsid w:val="007E16BC"/>
    <w:rPr>
      <w:rFonts w:ascii="Times New Roman" w:hAnsi="Times New Roman" w:cs="Times New Roman"/>
      <w:sz w:val="24"/>
      <w:szCs w:val="24"/>
      <w:lang w:eastAsia="ru-RU"/>
    </w:rPr>
  </w:style>
  <w:style w:type="paragraph" w:styleId="NoSpacing">
    <w:name w:val="No Spacing"/>
    <w:link w:val="NoSpacingChar"/>
    <w:uiPriority w:val="99"/>
    <w:qFormat/>
    <w:rsid w:val="007E16BC"/>
    <w:rPr>
      <w:rFonts w:eastAsia="Times New Roman"/>
      <w:lang w:eastAsia="en-US"/>
    </w:rPr>
  </w:style>
  <w:style w:type="paragraph" w:customStyle="1" w:styleId="c1">
    <w:name w:val="c1"/>
    <w:basedOn w:val="Normal"/>
    <w:uiPriority w:val="99"/>
    <w:rsid w:val="007E16BC"/>
    <w:pPr>
      <w:spacing w:before="100" w:beforeAutospacing="1" w:after="100" w:afterAutospacing="1"/>
    </w:pPr>
  </w:style>
  <w:style w:type="paragraph" w:customStyle="1" w:styleId="c0">
    <w:name w:val="c0"/>
    <w:basedOn w:val="Normal"/>
    <w:uiPriority w:val="99"/>
    <w:rsid w:val="007E16BC"/>
    <w:pPr>
      <w:spacing w:before="100" w:beforeAutospacing="1" w:after="100" w:afterAutospacing="1"/>
    </w:pPr>
  </w:style>
  <w:style w:type="paragraph" w:customStyle="1" w:styleId="c9">
    <w:name w:val="c9"/>
    <w:basedOn w:val="Normal"/>
    <w:uiPriority w:val="99"/>
    <w:rsid w:val="007E16BC"/>
    <w:pPr>
      <w:spacing w:before="100" w:beforeAutospacing="1" w:after="100" w:afterAutospacing="1"/>
    </w:pPr>
  </w:style>
  <w:style w:type="paragraph" w:customStyle="1" w:styleId="c13">
    <w:name w:val="c13"/>
    <w:basedOn w:val="Normal"/>
    <w:uiPriority w:val="99"/>
    <w:rsid w:val="007E16BC"/>
    <w:pPr>
      <w:spacing w:before="100" w:beforeAutospacing="1" w:after="100" w:afterAutospacing="1"/>
    </w:pPr>
  </w:style>
  <w:style w:type="paragraph" w:customStyle="1" w:styleId="c5">
    <w:name w:val="c5"/>
    <w:basedOn w:val="Normal"/>
    <w:uiPriority w:val="99"/>
    <w:rsid w:val="007E16BC"/>
    <w:pPr>
      <w:spacing w:before="100" w:beforeAutospacing="1" w:after="100" w:afterAutospacing="1"/>
    </w:pPr>
  </w:style>
  <w:style w:type="paragraph" w:customStyle="1" w:styleId="c6">
    <w:name w:val="c6"/>
    <w:basedOn w:val="Normal"/>
    <w:uiPriority w:val="99"/>
    <w:rsid w:val="007E16BC"/>
    <w:pPr>
      <w:spacing w:before="100" w:beforeAutospacing="1" w:after="100" w:afterAutospacing="1"/>
    </w:pPr>
  </w:style>
  <w:style w:type="paragraph" w:customStyle="1" w:styleId="Default">
    <w:name w:val="Default"/>
    <w:uiPriority w:val="99"/>
    <w:rsid w:val="007E16BC"/>
    <w:pPr>
      <w:autoSpaceDE w:val="0"/>
      <w:autoSpaceDN w:val="0"/>
      <w:adjustRightInd w:val="0"/>
    </w:pPr>
    <w:rPr>
      <w:rFonts w:eastAsia="Times New Roman" w:cs="Calibri"/>
      <w:color w:val="000000"/>
      <w:sz w:val="24"/>
      <w:szCs w:val="24"/>
    </w:rPr>
  </w:style>
  <w:style w:type="character" w:customStyle="1" w:styleId="apple-converted-space">
    <w:name w:val="apple-converted-space"/>
    <w:basedOn w:val="DefaultParagraphFont"/>
    <w:uiPriority w:val="99"/>
    <w:rsid w:val="007E16BC"/>
    <w:rPr>
      <w:rFonts w:cs="Times New Roman"/>
    </w:rPr>
  </w:style>
  <w:style w:type="character" w:customStyle="1" w:styleId="c4c6">
    <w:name w:val="c4 c6"/>
    <w:basedOn w:val="DefaultParagraphFont"/>
    <w:uiPriority w:val="99"/>
    <w:rsid w:val="007E16BC"/>
    <w:rPr>
      <w:rFonts w:cs="Times New Roman"/>
    </w:rPr>
  </w:style>
  <w:style w:type="character" w:customStyle="1" w:styleId="c4">
    <w:name w:val="c4"/>
    <w:basedOn w:val="DefaultParagraphFont"/>
    <w:uiPriority w:val="99"/>
    <w:rsid w:val="007E16BC"/>
    <w:rPr>
      <w:rFonts w:cs="Times New Roman"/>
    </w:rPr>
  </w:style>
  <w:style w:type="character" w:customStyle="1" w:styleId="c2">
    <w:name w:val="c2"/>
    <w:basedOn w:val="DefaultParagraphFont"/>
    <w:uiPriority w:val="99"/>
    <w:rsid w:val="007E16BC"/>
    <w:rPr>
      <w:rFonts w:cs="Times New Roman"/>
    </w:rPr>
  </w:style>
  <w:style w:type="character" w:customStyle="1" w:styleId="c4c10">
    <w:name w:val="c4 c10"/>
    <w:basedOn w:val="DefaultParagraphFont"/>
    <w:uiPriority w:val="99"/>
    <w:rsid w:val="007E16BC"/>
    <w:rPr>
      <w:rFonts w:cs="Times New Roman"/>
    </w:rPr>
  </w:style>
  <w:style w:type="character" w:customStyle="1" w:styleId="712pt">
    <w:name w:val="712pt"/>
    <w:basedOn w:val="DefaultParagraphFont"/>
    <w:uiPriority w:val="99"/>
    <w:rsid w:val="007E16BC"/>
    <w:rPr>
      <w:rFonts w:cs="Times New Roman"/>
    </w:rPr>
  </w:style>
  <w:style w:type="table" w:styleId="TableGrid">
    <w:name w:val="Table Grid"/>
    <w:basedOn w:val="TableNormal"/>
    <w:uiPriority w:val="99"/>
    <w:rsid w:val="007E16BC"/>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uiPriority w:val="99"/>
    <w:rsid w:val="007E16B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1027A4"/>
    <w:pPr>
      <w:ind w:left="720"/>
      <w:contextualSpacing/>
    </w:pPr>
  </w:style>
  <w:style w:type="character" w:customStyle="1" w:styleId="c21">
    <w:name w:val="c21"/>
    <w:basedOn w:val="DefaultParagraphFont"/>
    <w:uiPriority w:val="99"/>
    <w:rsid w:val="007E33A4"/>
    <w:rPr>
      <w:rFonts w:cs="Times New Roman"/>
    </w:rPr>
  </w:style>
  <w:style w:type="character" w:customStyle="1" w:styleId="c15">
    <w:name w:val="c15"/>
    <w:basedOn w:val="DefaultParagraphFont"/>
    <w:uiPriority w:val="99"/>
    <w:rsid w:val="003E2A62"/>
    <w:rPr>
      <w:rFonts w:cs="Times New Roman"/>
    </w:rPr>
  </w:style>
  <w:style w:type="character" w:customStyle="1" w:styleId="NoSpacingChar">
    <w:name w:val="No Spacing Char"/>
    <w:link w:val="NoSpacing"/>
    <w:uiPriority w:val="99"/>
    <w:locked/>
    <w:rsid w:val="003E2A62"/>
    <w:rPr>
      <w:rFonts w:eastAsia="Times New Roman"/>
      <w:sz w:val="22"/>
      <w:lang w:val="ru-RU" w:eastAsia="en-US"/>
    </w:rPr>
  </w:style>
  <w:style w:type="paragraph" w:styleId="BodyText">
    <w:name w:val="Body Text"/>
    <w:basedOn w:val="Normal"/>
    <w:link w:val="BodyTextChar"/>
    <w:uiPriority w:val="99"/>
    <w:rsid w:val="003C416B"/>
    <w:pPr>
      <w:widowControl w:val="0"/>
      <w:suppressAutoHyphens/>
      <w:spacing w:after="120"/>
    </w:pPr>
    <w:rPr>
      <w:rFonts w:eastAsia="Calibri"/>
      <w:kern w:val="1"/>
    </w:rPr>
  </w:style>
  <w:style w:type="character" w:customStyle="1" w:styleId="BodyTextChar">
    <w:name w:val="Body Text Char"/>
    <w:basedOn w:val="DefaultParagraphFont"/>
    <w:link w:val="BodyText"/>
    <w:uiPriority w:val="99"/>
    <w:locked/>
    <w:rsid w:val="003C416B"/>
    <w:rPr>
      <w:rFonts w:ascii="Times New Roman" w:hAnsi="Times New Roman" w:cs="Times New Roman"/>
      <w:kern w:val="1"/>
      <w:sz w:val="24"/>
      <w:szCs w:val="24"/>
      <w:lang w:eastAsia="ru-RU"/>
    </w:rPr>
  </w:style>
  <w:style w:type="character" w:styleId="Hyperlink">
    <w:name w:val="Hyperlink"/>
    <w:basedOn w:val="DefaultParagraphFont"/>
    <w:uiPriority w:val="99"/>
    <w:rsid w:val="004C3F23"/>
    <w:rPr>
      <w:rFonts w:cs="Times New Roman"/>
      <w:color w:val="0000FF"/>
      <w:u w:val="single"/>
    </w:rPr>
  </w:style>
  <w:style w:type="paragraph" w:customStyle="1" w:styleId="10">
    <w:name w:val="Стиль1"/>
    <w:basedOn w:val="Normal"/>
    <w:uiPriority w:val="99"/>
    <w:rsid w:val="009054AA"/>
    <w:pPr>
      <w:ind w:firstLine="720"/>
      <w:jc w:val="both"/>
    </w:pPr>
    <w:rPr>
      <w:sz w:val="28"/>
      <w:szCs w:val="20"/>
    </w:rPr>
  </w:style>
  <w:style w:type="paragraph" w:styleId="Header">
    <w:name w:val="header"/>
    <w:basedOn w:val="Normal"/>
    <w:link w:val="HeaderChar"/>
    <w:uiPriority w:val="99"/>
    <w:semiHidden/>
    <w:rsid w:val="00EC1121"/>
    <w:pPr>
      <w:tabs>
        <w:tab w:val="center" w:pos="4677"/>
        <w:tab w:val="right" w:pos="9355"/>
      </w:tabs>
    </w:pPr>
  </w:style>
  <w:style w:type="character" w:customStyle="1" w:styleId="HeaderChar">
    <w:name w:val="Header Char"/>
    <w:basedOn w:val="DefaultParagraphFont"/>
    <w:link w:val="Header"/>
    <w:uiPriority w:val="99"/>
    <w:semiHidden/>
    <w:locked/>
    <w:rsid w:val="00EC1121"/>
    <w:rPr>
      <w:rFonts w:ascii="Times New Roman" w:hAnsi="Times New Roman" w:cs="Times New Roman"/>
      <w:sz w:val="24"/>
      <w:szCs w:val="24"/>
      <w:lang w:eastAsia="ru-RU"/>
    </w:rPr>
  </w:style>
  <w:style w:type="character" w:styleId="Strong">
    <w:name w:val="Strong"/>
    <w:basedOn w:val="DefaultParagraphFont"/>
    <w:uiPriority w:val="99"/>
    <w:qFormat/>
    <w:rsid w:val="000145D9"/>
    <w:rPr>
      <w:rFonts w:cs="Times New Roman"/>
      <w:b/>
      <w:bCs/>
    </w:rPr>
  </w:style>
  <w:style w:type="character" w:customStyle="1" w:styleId="c19">
    <w:name w:val="c19"/>
    <w:basedOn w:val="DefaultParagraphFont"/>
    <w:uiPriority w:val="99"/>
    <w:rsid w:val="00146AC3"/>
    <w:rPr>
      <w:rFonts w:cs="Times New Roman"/>
    </w:rPr>
  </w:style>
  <w:style w:type="character" w:customStyle="1" w:styleId="extended-textshort">
    <w:name w:val="extended-text__short"/>
    <w:basedOn w:val="DefaultParagraphFont"/>
    <w:uiPriority w:val="99"/>
    <w:rsid w:val="007F678E"/>
    <w:rPr>
      <w:rFonts w:cs="Times New Roman"/>
    </w:rPr>
  </w:style>
  <w:style w:type="character" w:customStyle="1" w:styleId="12">
    <w:name w:val="Основной текст + 12"/>
    <w:aliases w:val="5 pt"/>
    <w:basedOn w:val="DefaultParagraphFont"/>
    <w:uiPriority w:val="99"/>
    <w:rsid w:val="00403324"/>
    <w:rPr>
      <w:rFonts w:ascii="Times New Roman" w:hAnsi="Times New Roman" w:cs="Times New Roman"/>
      <w:color w:val="000000"/>
      <w:spacing w:val="2"/>
      <w:w w:val="100"/>
      <w:position w:val="0"/>
      <w:sz w:val="25"/>
      <w:szCs w:val="25"/>
      <w:shd w:val="clear" w:color="auto" w:fill="FFFFFF"/>
      <w:lang w:val="ru-RU"/>
    </w:rPr>
  </w:style>
  <w:style w:type="paragraph" w:styleId="BalloonText">
    <w:name w:val="Balloon Text"/>
    <w:basedOn w:val="Normal"/>
    <w:link w:val="BalloonTextChar"/>
    <w:uiPriority w:val="99"/>
    <w:semiHidden/>
    <w:rsid w:val="001605E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605EF"/>
    <w:rPr>
      <w:rFonts w:ascii="Tahoma" w:hAnsi="Tahoma" w:cs="Tahoma"/>
      <w:sz w:val="16"/>
      <w:szCs w:val="16"/>
      <w:lang w:eastAsia="ru-RU"/>
    </w:rPr>
  </w:style>
  <w:style w:type="paragraph" w:customStyle="1" w:styleId="11">
    <w:name w:val="Без интервала1"/>
    <w:uiPriority w:val="99"/>
    <w:rsid w:val="00DE1C66"/>
    <w:rPr>
      <w:rFonts w:eastAsia="Times New Roman"/>
      <w:lang w:eastAsia="en-US"/>
    </w:rPr>
  </w:style>
  <w:style w:type="paragraph" w:customStyle="1" w:styleId="NoSpacing1">
    <w:name w:val="No Spacing1"/>
    <w:uiPriority w:val="99"/>
    <w:rsid w:val="00811152"/>
    <w:rPr>
      <w:rFonts w:eastAsia="Times New Roman"/>
      <w:lang w:eastAsia="en-US"/>
    </w:rPr>
  </w:style>
</w:styles>
</file>

<file path=word/webSettings.xml><?xml version="1.0" encoding="utf-8"?>
<w:webSettings xmlns:r="http://schemas.openxmlformats.org/officeDocument/2006/relationships" xmlns:w="http://schemas.openxmlformats.org/wordprocessingml/2006/main">
  <w:divs>
    <w:div w:id="1555654990">
      <w:marLeft w:val="0"/>
      <w:marRight w:val="0"/>
      <w:marTop w:val="0"/>
      <w:marBottom w:val="0"/>
      <w:divBdr>
        <w:top w:val="none" w:sz="0" w:space="0" w:color="auto"/>
        <w:left w:val="none" w:sz="0" w:space="0" w:color="auto"/>
        <w:bottom w:val="none" w:sz="0" w:space="0" w:color="auto"/>
        <w:right w:val="none" w:sz="0" w:space="0" w:color="auto"/>
      </w:divBdr>
    </w:div>
    <w:div w:id="1555654991">
      <w:marLeft w:val="0"/>
      <w:marRight w:val="0"/>
      <w:marTop w:val="0"/>
      <w:marBottom w:val="0"/>
      <w:divBdr>
        <w:top w:val="none" w:sz="0" w:space="0" w:color="auto"/>
        <w:left w:val="none" w:sz="0" w:space="0" w:color="auto"/>
        <w:bottom w:val="none" w:sz="0" w:space="0" w:color="auto"/>
        <w:right w:val="none" w:sz="0" w:space="0" w:color="auto"/>
      </w:divBdr>
    </w:div>
    <w:div w:id="1555654992">
      <w:marLeft w:val="0"/>
      <w:marRight w:val="0"/>
      <w:marTop w:val="0"/>
      <w:marBottom w:val="0"/>
      <w:divBdr>
        <w:top w:val="none" w:sz="0" w:space="0" w:color="auto"/>
        <w:left w:val="none" w:sz="0" w:space="0" w:color="auto"/>
        <w:bottom w:val="none" w:sz="0" w:space="0" w:color="auto"/>
        <w:right w:val="none" w:sz="0" w:space="0" w:color="auto"/>
      </w:divBdr>
    </w:div>
    <w:div w:id="1555654993">
      <w:marLeft w:val="0"/>
      <w:marRight w:val="0"/>
      <w:marTop w:val="0"/>
      <w:marBottom w:val="0"/>
      <w:divBdr>
        <w:top w:val="none" w:sz="0" w:space="0" w:color="auto"/>
        <w:left w:val="none" w:sz="0" w:space="0" w:color="auto"/>
        <w:bottom w:val="none" w:sz="0" w:space="0" w:color="auto"/>
        <w:right w:val="none" w:sz="0" w:space="0" w:color="auto"/>
      </w:divBdr>
    </w:div>
    <w:div w:id="1555654994">
      <w:marLeft w:val="0"/>
      <w:marRight w:val="0"/>
      <w:marTop w:val="0"/>
      <w:marBottom w:val="0"/>
      <w:divBdr>
        <w:top w:val="none" w:sz="0" w:space="0" w:color="auto"/>
        <w:left w:val="none" w:sz="0" w:space="0" w:color="auto"/>
        <w:bottom w:val="none" w:sz="0" w:space="0" w:color="auto"/>
        <w:right w:val="none" w:sz="0" w:space="0" w:color="auto"/>
      </w:divBdr>
    </w:div>
    <w:div w:id="1555654995">
      <w:marLeft w:val="0"/>
      <w:marRight w:val="0"/>
      <w:marTop w:val="0"/>
      <w:marBottom w:val="0"/>
      <w:divBdr>
        <w:top w:val="none" w:sz="0" w:space="0" w:color="auto"/>
        <w:left w:val="none" w:sz="0" w:space="0" w:color="auto"/>
        <w:bottom w:val="none" w:sz="0" w:space="0" w:color="auto"/>
        <w:right w:val="none" w:sz="0" w:space="0" w:color="auto"/>
      </w:divBdr>
    </w:div>
    <w:div w:id="1555654996">
      <w:marLeft w:val="0"/>
      <w:marRight w:val="0"/>
      <w:marTop w:val="0"/>
      <w:marBottom w:val="0"/>
      <w:divBdr>
        <w:top w:val="none" w:sz="0" w:space="0" w:color="auto"/>
        <w:left w:val="none" w:sz="0" w:space="0" w:color="auto"/>
        <w:bottom w:val="none" w:sz="0" w:space="0" w:color="auto"/>
        <w:right w:val="none" w:sz="0" w:space="0" w:color="auto"/>
      </w:divBdr>
    </w:div>
    <w:div w:id="1555654997">
      <w:marLeft w:val="0"/>
      <w:marRight w:val="0"/>
      <w:marTop w:val="0"/>
      <w:marBottom w:val="0"/>
      <w:divBdr>
        <w:top w:val="none" w:sz="0" w:space="0" w:color="auto"/>
        <w:left w:val="none" w:sz="0" w:space="0" w:color="auto"/>
        <w:bottom w:val="none" w:sz="0" w:space="0" w:color="auto"/>
        <w:right w:val="none" w:sz="0" w:space="0" w:color="auto"/>
      </w:divBdr>
    </w:div>
    <w:div w:id="1555654998">
      <w:marLeft w:val="0"/>
      <w:marRight w:val="0"/>
      <w:marTop w:val="0"/>
      <w:marBottom w:val="0"/>
      <w:divBdr>
        <w:top w:val="none" w:sz="0" w:space="0" w:color="auto"/>
        <w:left w:val="none" w:sz="0" w:space="0" w:color="auto"/>
        <w:bottom w:val="none" w:sz="0" w:space="0" w:color="auto"/>
        <w:right w:val="none" w:sz="0" w:space="0" w:color="auto"/>
      </w:divBdr>
    </w:div>
    <w:div w:id="1555654999">
      <w:marLeft w:val="0"/>
      <w:marRight w:val="0"/>
      <w:marTop w:val="0"/>
      <w:marBottom w:val="0"/>
      <w:divBdr>
        <w:top w:val="none" w:sz="0" w:space="0" w:color="auto"/>
        <w:left w:val="none" w:sz="0" w:space="0" w:color="auto"/>
        <w:bottom w:val="none" w:sz="0" w:space="0" w:color="auto"/>
        <w:right w:val="none" w:sz="0" w:space="0" w:color="auto"/>
      </w:divBdr>
    </w:div>
    <w:div w:id="1555655000">
      <w:marLeft w:val="0"/>
      <w:marRight w:val="0"/>
      <w:marTop w:val="0"/>
      <w:marBottom w:val="0"/>
      <w:divBdr>
        <w:top w:val="none" w:sz="0" w:space="0" w:color="auto"/>
        <w:left w:val="none" w:sz="0" w:space="0" w:color="auto"/>
        <w:bottom w:val="none" w:sz="0" w:space="0" w:color="auto"/>
        <w:right w:val="none" w:sz="0" w:space="0" w:color="auto"/>
      </w:divBdr>
    </w:div>
    <w:div w:id="1555655001">
      <w:marLeft w:val="0"/>
      <w:marRight w:val="0"/>
      <w:marTop w:val="0"/>
      <w:marBottom w:val="0"/>
      <w:divBdr>
        <w:top w:val="none" w:sz="0" w:space="0" w:color="auto"/>
        <w:left w:val="none" w:sz="0" w:space="0" w:color="auto"/>
        <w:bottom w:val="none" w:sz="0" w:space="0" w:color="auto"/>
        <w:right w:val="none" w:sz="0" w:space="0" w:color="auto"/>
      </w:divBdr>
    </w:div>
    <w:div w:id="1555655002">
      <w:marLeft w:val="0"/>
      <w:marRight w:val="0"/>
      <w:marTop w:val="0"/>
      <w:marBottom w:val="0"/>
      <w:divBdr>
        <w:top w:val="none" w:sz="0" w:space="0" w:color="auto"/>
        <w:left w:val="none" w:sz="0" w:space="0" w:color="auto"/>
        <w:bottom w:val="none" w:sz="0" w:space="0" w:color="auto"/>
        <w:right w:val="none" w:sz="0" w:space="0" w:color="auto"/>
      </w:divBdr>
    </w:div>
    <w:div w:id="1555655003">
      <w:marLeft w:val="0"/>
      <w:marRight w:val="0"/>
      <w:marTop w:val="0"/>
      <w:marBottom w:val="0"/>
      <w:divBdr>
        <w:top w:val="none" w:sz="0" w:space="0" w:color="auto"/>
        <w:left w:val="none" w:sz="0" w:space="0" w:color="auto"/>
        <w:bottom w:val="none" w:sz="0" w:space="0" w:color="auto"/>
        <w:right w:val="none" w:sz="0" w:space="0" w:color="auto"/>
      </w:divBdr>
    </w:div>
    <w:div w:id="1555655004">
      <w:marLeft w:val="0"/>
      <w:marRight w:val="0"/>
      <w:marTop w:val="0"/>
      <w:marBottom w:val="0"/>
      <w:divBdr>
        <w:top w:val="none" w:sz="0" w:space="0" w:color="auto"/>
        <w:left w:val="none" w:sz="0" w:space="0" w:color="auto"/>
        <w:bottom w:val="none" w:sz="0" w:space="0" w:color="auto"/>
        <w:right w:val="none" w:sz="0" w:space="0" w:color="auto"/>
      </w:divBdr>
    </w:div>
    <w:div w:id="1555655005">
      <w:marLeft w:val="0"/>
      <w:marRight w:val="0"/>
      <w:marTop w:val="0"/>
      <w:marBottom w:val="0"/>
      <w:divBdr>
        <w:top w:val="none" w:sz="0" w:space="0" w:color="auto"/>
        <w:left w:val="none" w:sz="0" w:space="0" w:color="auto"/>
        <w:bottom w:val="none" w:sz="0" w:space="0" w:color="auto"/>
        <w:right w:val="none" w:sz="0" w:space="0" w:color="auto"/>
      </w:divBdr>
    </w:div>
    <w:div w:id="1555655006">
      <w:marLeft w:val="0"/>
      <w:marRight w:val="0"/>
      <w:marTop w:val="0"/>
      <w:marBottom w:val="0"/>
      <w:divBdr>
        <w:top w:val="none" w:sz="0" w:space="0" w:color="auto"/>
        <w:left w:val="none" w:sz="0" w:space="0" w:color="auto"/>
        <w:bottom w:val="none" w:sz="0" w:space="0" w:color="auto"/>
        <w:right w:val="none" w:sz="0" w:space="0" w:color="auto"/>
      </w:divBdr>
    </w:div>
    <w:div w:id="1555655007">
      <w:marLeft w:val="0"/>
      <w:marRight w:val="0"/>
      <w:marTop w:val="0"/>
      <w:marBottom w:val="0"/>
      <w:divBdr>
        <w:top w:val="none" w:sz="0" w:space="0" w:color="auto"/>
        <w:left w:val="none" w:sz="0" w:space="0" w:color="auto"/>
        <w:bottom w:val="none" w:sz="0" w:space="0" w:color="auto"/>
        <w:right w:val="none" w:sz="0" w:space="0" w:color="auto"/>
      </w:divBdr>
    </w:div>
    <w:div w:id="1555655008">
      <w:marLeft w:val="0"/>
      <w:marRight w:val="0"/>
      <w:marTop w:val="0"/>
      <w:marBottom w:val="0"/>
      <w:divBdr>
        <w:top w:val="none" w:sz="0" w:space="0" w:color="auto"/>
        <w:left w:val="none" w:sz="0" w:space="0" w:color="auto"/>
        <w:bottom w:val="none" w:sz="0" w:space="0" w:color="auto"/>
        <w:right w:val="none" w:sz="0" w:space="0" w:color="auto"/>
      </w:divBdr>
    </w:div>
    <w:div w:id="1555655009">
      <w:marLeft w:val="0"/>
      <w:marRight w:val="0"/>
      <w:marTop w:val="0"/>
      <w:marBottom w:val="0"/>
      <w:divBdr>
        <w:top w:val="none" w:sz="0" w:space="0" w:color="auto"/>
        <w:left w:val="none" w:sz="0" w:space="0" w:color="auto"/>
        <w:bottom w:val="none" w:sz="0" w:space="0" w:color="auto"/>
        <w:right w:val="none" w:sz="0" w:space="0" w:color="auto"/>
      </w:divBdr>
    </w:div>
    <w:div w:id="1555655010">
      <w:marLeft w:val="0"/>
      <w:marRight w:val="0"/>
      <w:marTop w:val="0"/>
      <w:marBottom w:val="0"/>
      <w:divBdr>
        <w:top w:val="none" w:sz="0" w:space="0" w:color="auto"/>
        <w:left w:val="none" w:sz="0" w:space="0" w:color="auto"/>
        <w:bottom w:val="none" w:sz="0" w:space="0" w:color="auto"/>
        <w:right w:val="none" w:sz="0" w:space="0" w:color="auto"/>
      </w:divBdr>
    </w:div>
    <w:div w:id="1555655011">
      <w:marLeft w:val="0"/>
      <w:marRight w:val="0"/>
      <w:marTop w:val="0"/>
      <w:marBottom w:val="0"/>
      <w:divBdr>
        <w:top w:val="none" w:sz="0" w:space="0" w:color="auto"/>
        <w:left w:val="none" w:sz="0" w:space="0" w:color="auto"/>
        <w:bottom w:val="none" w:sz="0" w:space="0" w:color="auto"/>
        <w:right w:val="none" w:sz="0" w:space="0" w:color="auto"/>
      </w:divBdr>
    </w:div>
    <w:div w:id="1555655012">
      <w:marLeft w:val="0"/>
      <w:marRight w:val="0"/>
      <w:marTop w:val="0"/>
      <w:marBottom w:val="0"/>
      <w:divBdr>
        <w:top w:val="none" w:sz="0" w:space="0" w:color="auto"/>
        <w:left w:val="none" w:sz="0" w:space="0" w:color="auto"/>
        <w:bottom w:val="none" w:sz="0" w:space="0" w:color="auto"/>
        <w:right w:val="none" w:sz="0" w:space="0" w:color="auto"/>
      </w:divBdr>
    </w:div>
    <w:div w:id="1555655013">
      <w:marLeft w:val="0"/>
      <w:marRight w:val="0"/>
      <w:marTop w:val="0"/>
      <w:marBottom w:val="0"/>
      <w:divBdr>
        <w:top w:val="none" w:sz="0" w:space="0" w:color="auto"/>
        <w:left w:val="none" w:sz="0" w:space="0" w:color="auto"/>
        <w:bottom w:val="none" w:sz="0" w:space="0" w:color="auto"/>
        <w:right w:val="none" w:sz="0" w:space="0" w:color="auto"/>
      </w:divBdr>
    </w:div>
    <w:div w:id="1555655014">
      <w:marLeft w:val="0"/>
      <w:marRight w:val="0"/>
      <w:marTop w:val="0"/>
      <w:marBottom w:val="0"/>
      <w:divBdr>
        <w:top w:val="none" w:sz="0" w:space="0" w:color="auto"/>
        <w:left w:val="none" w:sz="0" w:space="0" w:color="auto"/>
        <w:bottom w:val="none" w:sz="0" w:space="0" w:color="auto"/>
        <w:right w:val="none" w:sz="0" w:space="0" w:color="auto"/>
      </w:divBdr>
    </w:div>
    <w:div w:id="1555655015">
      <w:marLeft w:val="0"/>
      <w:marRight w:val="0"/>
      <w:marTop w:val="0"/>
      <w:marBottom w:val="0"/>
      <w:divBdr>
        <w:top w:val="none" w:sz="0" w:space="0" w:color="auto"/>
        <w:left w:val="none" w:sz="0" w:space="0" w:color="auto"/>
        <w:bottom w:val="none" w:sz="0" w:space="0" w:color="auto"/>
        <w:right w:val="none" w:sz="0" w:space="0" w:color="auto"/>
      </w:divBdr>
    </w:div>
    <w:div w:id="1555655016">
      <w:marLeft w:val="0"/>
      <w:marRight w:val="0"/>
      <w:marTop w:val="0"/>
      <w:marBottom w:val="0"/>
      <w:divBdr>
        <w:top w:val="none" w:sz="0" w:space="0" w:color="auto"/>
        <w:left w:val="none" w:sz="0" w:space="0" w:color="auto"/>
        <w:bottom w:val="none" w:sz="0" w:space="0" w:color="auto"/>
        <w:right w:val="none" w:sz="0" w:space="0" w:color="auto"/>
      </w:divBdr>
    </w:div>
    <w:div w:id="1555655017">
      <w:marLeft w:val="0"/>
      <w:marRight w:val="0"/>
      <w:marTop w:val="0"/>
      <w:marBottom w:val="0"/>
      <w:divBdr>
        <w:top w:val="none" w:sz="0" w:space="0" w:color="auto"/>
        <w:left w:val="none" w:sz="0" w:space="0" w:color="auto"/>
        <w:bottom w:val="none" w:sz="0" w:space="0" w:color="auto"/>
        <w:right w:val="none" w:sz="0" w:space="0" w:color="auto"/>
      </w:divBdr>
    </w:div>
    <w:div w:id="1555655018">
      <w:marLeft w:val="0"/>
      <w:marRight w:val="0"/>
      <w:marTop w:val="0"/>
      <w:marBottom w:val="0"/>
      <w:divBdr>
        <w:top w:val="none" w:sz="0" w:space="0" w:color="auto"/>
        <w:left w:val="none" w:sz="0" w:space="0" w:color="auto"/>
        <w:bottom w:val="none" w:sz="0" w:space="0" w:color="auto"/>
        <w:right w:val="none" w:sz="0" w:space="0" w:color="auto"/>
      </w:divBdr>
    </w:div>
    <w:div w:id="1555655019">
      <w:marLeft w:val="0"/>
      <w:marRight w:val="0"/>
      <w:marTop w:val="0"/>
      <w:marBottom w:val="0"/>
      <w:divBdr>
        <w:top w:val="none" w:sz="0" w:space="0" w:color="auto"/>
        <w:left w:val="none" w:sz="0" w:space="0" w:color="auto"/>
        <w:bottom w:val="none" w:sz="0" w:space="0" w:color="auto"/>
        <w:right w:val="none" w:sz="0" w:space="0" w:color="auto"/>
      </w:divBdr>
    </w:div>
    <w:div w:id="1555655020">
      <w:marLeft w:val="0"/>
      <w:marRight w:val="0"/>
      <w:marTop w:val="0"/>
      <w:marBottom w:val="0"/>
      <w:divBdr>
        <w:top w:val="none" w:sz="0" w:space="0" w:color="auto"/>
        <w:left w:val="none" w:sz="0" w:space="0" w:color="auto"/>
        <w:bottom w:val="none" w:sz="0" w:space="0" w:color="auto"/>
        <w:right w:val="none" w:sz="0" w:space="0" w:color="auto"/>
      </w:divBdr>
    </w:div>
    <w:div w:id="1555655021">
      <w:marLeft w:val="0"/>
      <w:marRight w:val="0"/>
      <w:marTop w:val="0"/>
      <w:marBottom w:val="0"/>
      <w:divBdr>
        <w:top w:val="none" w:sz="0" w:space="0" w:color="auto"/>
        <w:left w:val="none" w:sz="0" w:space="0" w:color="auto"/>
        <w:bottom w:val="none" w:sz="0" w:space="0" w:color="auto"/>
        <w:right w:val="none" w:sz="0" w:space="0" w:color="auto"/>
      </w:divBdr>
    </w:div>
    <w:div w:id="1555655022">
      <w:marLeft w:val="0"/>
      <w:marRight w:val="0"/>
      <w:marTop w:val="0"/>
      <w:marBottom w:val="0"/>
      <w:divBdr>
        <w:top w:val="none" w:sz="0" w:space="0" w:color="auto"/>
        <w:left w:val="none" w:sz="0" w:space="0" w:color="auto"/>
        <w:bottom w:val="none" w:sz="0" w:space="0" w:color="auto"/>
        <w:right w:val="none" w:sz="0" w:space="0" w:color="auto"/>
      </w:divBdr>
    </w:div>
    <w:div w:id="1555655023">
      <w:marLeft w:val="0"/>
      <w:marRight w:val="0"/>
      <w:marTop w:val="0"/>
      <w:marBottom w:val="0"/>
      <w:divBdr>
        <w:top w:val="none" w:sz="0" w:space="0" w:color="auto"/>
        <w:left w:val="none" w:sz="0" w:space="0" w:color="auto"/>
        <w:bottom w:val="none" w:sz="0" w:space="0" w:color="auto"/>
        <w:right w:val="none" w:sz="0" w:space="0" w:color="auto"/>
      </w:divBdr>
    </w:div>
    <w:div w:id="15556550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613</TotalTime>
  <Pages>22</Pages>
  <Words>5413</Words>
  <Characters>30858</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Шемордан ДС</dc:creator>
  <cp:keywords/>
  <dc:description/>
  <cp:lastModifiedBy>Олеся</cp:lastModifiedBy>
  <cp:revision>29</cp:revision>
  <cp:lastPrinted>2022-09-27T11:14:00Z</cp:lastPrinted>
  <dcterms:created xsi:type="dcterms:W3CDTF">2020-09-07T11:50:00Z</dcterms:created>
  <dcterms:modified xsi:type="dcterms:W3CDTF">2022-09-27T16:55:00Z</dcterms:modified>
</cp:coreProperties>
</file>